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53770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55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0C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2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B9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3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56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AE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53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C7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E4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CF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BD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0C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26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0A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E3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95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C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30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82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A0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3F99F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170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3E5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3D9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49D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8C7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3B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D97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C39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64C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1A3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D32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B89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F44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BF7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ED2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E7F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EF7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1DA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EB9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1D4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7AC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35F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218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63D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7D3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64C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9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A3D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752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5F5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88B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301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338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0E422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29F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E20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B69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A4A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CDE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707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E9B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13E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589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0CC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486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B5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245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CE7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70D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F85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729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6E8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3E5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A4C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27D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B82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2CC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B57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093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7FC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BDA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413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4E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259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4ED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E64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726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7554A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600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A7B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AA3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E96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D62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AB2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666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5B7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8D3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98A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9A2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553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FC7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E18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41E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236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F0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F4D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BB6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70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B52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F80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F3C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F78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895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C8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CFF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AEB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7FA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53B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557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DDD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601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BF276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DE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2A0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32D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651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F39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2DA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52F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B9E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B9F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56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A5E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75B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C9A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067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D4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EE6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2C9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23F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2B5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506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DD8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404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DDF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BFA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EC6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1E4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818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2A0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3DC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F9A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7A7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1F0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7F9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9D7DE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51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DB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A6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B7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16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63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A3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B0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51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CC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49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B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AB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D5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7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C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6F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7B2C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70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55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4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B9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70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45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7F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C47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4C8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672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AFE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08B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E5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17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074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10E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E86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410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1ADEF9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8B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E5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03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3E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945E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73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A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8F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35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83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9C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7C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A8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2F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BF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EA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F1699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2B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89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F8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7F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F1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D9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B7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24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CB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57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83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52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5F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E3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D1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86F4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9B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11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40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AC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58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09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A9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EC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26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42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C4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8A31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3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23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C4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27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25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CF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DE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14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E0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16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D0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38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B4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62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60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D4DB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0A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03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3F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8B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59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CE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6F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D3EA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ABA0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EB0E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C6318A" w14:textId="01732FCC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8A69F6">
              <w:rPr>
                <w:rFonts w:ascii="Arial" w:hAnsi="Arial"/>
                <w:lang w:eastAsia="sk-SK"/>
              </w:rPr>
              <w:t>2</w:t>
            </w:r>
            <w:r w:rsidR="00DD03B4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69E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5A20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680E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D50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94E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D666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F0FA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8726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8B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58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B8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46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46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EE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D7EA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D1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B1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1D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45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88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3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AAD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3D1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6AB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1572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A9E689E" wp14:editId="1A203A8F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C0EDEE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4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6B4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81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4F4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61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1F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9F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99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68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5C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12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21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9E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45594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D42F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95D4C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E44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1734C86" wp14:editId="1F4BA2F3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90298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3B6F7D4" wp14:editId="0D4E58A9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A2C5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1ABFA4E" wp14:editId="0DAE2A93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53A4F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DA411A1" wp14:editId="4A455196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1B3483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057CA52" wp14:editId="22F99C09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1D87FB" w14:textId="2173643D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A69F6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DD03B4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57CA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D1D87FB" w14:textId="2173643D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A69F6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DD03B4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CE3BC7E" wp14:editId="27C30298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72F20A" w14:textId="45C14075" w:rsidR="000B647F" w:rsidRDefault="0099716A" w:rsidP="00944C3D">
                                  <w:r>
                                    <w:t>20</w:t>
                                  </w:r>
                                  <w:r w:rsidR="008A69F6">
                                    <w:t>2</w:t>
                                  </w:r>
                                  <w:r w:rsidR="00DD03B4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3BC7E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172F20A" w14:textId="45C14075" w:rsidR="000B647F" w:rsidRDefault="0099716A" w:rsidP="00944C3D">
                            <w:r>
                              <w:t>20</w:t>
                            </w:r>
                            <w:r w:rsidR="008A69F6">
                              <w:t>2</w:t>
                            </w:r>
                            <w:r w:rsidR="00DD03B4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F474C5E" wp14:editId="6D49B977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1083A5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10B81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47409B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2A4F7B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05D0C3B" wp14:editId="4CAB12F7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64FFE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A037E46" wp14:editId="5310168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0364F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3CFD61" wp14:editId="5DD13EE3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02872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F6683B3" wp14:editId="5AD73FD2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6B406F" w14:textId="5226D116" w:rsidR="000B647F" w:rsidRDefault="0099716A" w:rsidP="00944C3D">
                                  <w:r>
                                    <w:t>20</w:t>
                                  </w:r>
                                  <w:r w:rsidR="00DD03B4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6683B3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16B406F" w14:textId="5226D116" w:rsidR="000B647F" w:rsidRDefault="0099716A" w:rsidP="00944C3D">
                            <w:r>
                              <w:t>20</w:t>
                            </w:r>
                            <w:r w:rsidR="00DD03B4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EB8344F" wp14:editId="4BBB6615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59A5F9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F4813FC" wp14:editId="3B339B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B414E6" w14:textId="3DFD3377" w:rsidR="000B647F" w:rsidRDefault="0099716A" w:rsidP="00944C3D">
                                  <w:r>
                                    <w:t>20</w:t>
                                  </w:r>
                                  <w:r w:rsidR="00DD03B4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4813FC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1B414E6" w14:textId="3DFD3377" w:rsidR="000B647F" w:rsidRDefault="0099716A" w:rsidP="00944C3D">
                            <w:r>
                              <w:t>20</w:t>
                            </w:r>
                            <w:r w:rsidR="00DD03B4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5CEB4A8" wp14:editId="25F56075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B5F032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BFD93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3FD9DA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2258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FB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BB4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B9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23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63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68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55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5A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84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72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7D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99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0C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6A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8B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8A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E0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1B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5B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8D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5E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DD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D3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FB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C5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B6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5F3F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24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FFC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172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02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0F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81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1F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1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20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C0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4E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1C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6A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F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9A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B0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DA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94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DEB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FC54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03AD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E223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3AF9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2EC6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3CAA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2A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7D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C5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49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DC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A7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8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D7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052D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F6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11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EE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40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2F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F7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5E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EC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FF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4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6A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69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2A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F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CE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01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47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55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BD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D5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0FDD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09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73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22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E0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8F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23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D6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E7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7045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B6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6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59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92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C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C3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A0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F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D3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EA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03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BF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06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F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F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94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5F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98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0E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F4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2BC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75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A3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C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52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90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13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50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D6C0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E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FF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10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AD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FF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38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B7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EC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61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10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ED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0E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4F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3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4F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0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3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F9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35F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D5E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4E8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C94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0E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539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DD5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A0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0C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D4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4F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98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27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41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6A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AC30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4A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3E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25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EE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79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DD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B3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70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97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DA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2A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CE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2B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2D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17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7F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68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80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57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5D4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97A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B74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C04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785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09A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18D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04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B0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C264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1F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D6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18230A9" wp14:editId="0A919A2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20B2D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19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92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C3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CF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44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3E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48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BE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2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66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04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4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D4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7C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43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43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D1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57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9B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0D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76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15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6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2B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FD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6E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CD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A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81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E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10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F164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5B3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0C6B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731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33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ED3FDC6" wp14:editId="75BB577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188BF0" w14:textId="77777777" w:rsidR="000B647F" w:rsidRPr="00391121" w:rsidRDefault="005E41E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34058371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5E41E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34058371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2C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3B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E6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B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A2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02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6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89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24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F175576" wp14:editId="2D3652A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47E3B3" w14:textId="77777777" w:rsidR="000B647F" w:rsidRPr="00391121" w:rsidRDefault="005E41E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2021479350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5E41E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2021479350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3A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60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F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5A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E9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2B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89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1D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BF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A7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E2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34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44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5F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1D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43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C05B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92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0432F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814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5B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A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24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1A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20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27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C4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15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EB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C3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82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8E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4A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E4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6E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2973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BB3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8FD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DB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80CBE43" wp14:editId="3BEBC6A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1F2DB5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5E41ED">
                                    <w:rPr>
                                      <w:rFonts w:ascii="Arial" w:hAnsi="Arial" w:cs="Arial"/>
                                    </w:rPr>
                                    <w:t xml:space="preserve"> Šmidkeho 2607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5E41ED">
                              <w:rPr>
                                <w:rFonts w:ascii="Arial" w:hAnsi="Arial" w:cs="Arial"/>
                              </w:rPr>
                              <w:t xml:space="preserve"> Šmidkeho 2607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7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FB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ED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7E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F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9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6A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A8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60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A3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5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60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59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D0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9A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7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3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91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F3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A0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98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A0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A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51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D8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10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39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E6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1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B5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13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DA2E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3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6D4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9CB5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6E4C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0B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74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28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F0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6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BB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F8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C0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06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97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70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4A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D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1E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50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1C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FA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0C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D1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A3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09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88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C2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5301DE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6DC6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F3135AF" wp14:editId="7DE550D0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1E4E46" w14:textId="77777777" w:rsidR="000B647F" w:rsidRPr="00391121" w:rsidRDefault="005E41E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Šmidkeho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5E41E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Šmidkeho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E34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1B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F7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73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DF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A9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45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AE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38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16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2A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78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5F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A0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8A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B9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FE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15A3E63" wp14:editId="5E183B7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C322E8" w14:textId="77777777" w:rsidR="000B647F" w:rsidRDefault="0099716A" w:rsidP="00944C3D">
                                  <w:r>
                                    <w:t>2</w:t>
                                  </w:r>
                                  <w:r w:rsidR="005E41ED">
                                    <w:t>607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99716A" w:rsidP="00944C3D">
                            <w:r>
                              <w:t>2</w:t>
                            </w:r>
                            <w:r w:rsidR="005E41ED">
                              <w:t>607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4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FC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0F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2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F0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CB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ED48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B9C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3C6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CDC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BEB74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D89C9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2AF67AD" wp14:editId="7E29514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1FB420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2210809" wp14:editId="183E0DED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B1AFB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15611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3AA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C7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55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8057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6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5483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A8E99B" wp14:editId="2E16B51A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9A9AC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89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307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58B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6D0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AA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EB1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78C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C7B9E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D7C24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82E7F76" wp14:editId="6ADCA39D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C9B71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8CB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2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B2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10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0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2A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26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05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D945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19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45157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554DB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994783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D7D9E65" wp14:editId="473252F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CC917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D4E2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0105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3E4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A8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E0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59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83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90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75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AC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DA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5D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E4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A5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64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6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25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D3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EB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00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CC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2D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CF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96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7A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6B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9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D7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2D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308D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5A5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2F54E5A" w14:textId="49D148ED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D03B4">
              <w:rPr>
                <w:rFonts w:ascii="Arial" w:hAnsi="Arial"/>
                <w:lang w:eastAsia="sk-SK"/>
              </w:rPr>
              <w:t>21.3.2023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CB8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76D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440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4E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29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74FB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A06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98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30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15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CC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EF9D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60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E26F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D99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9A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53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62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EB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A89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F5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A9BF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CEC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01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E0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6D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37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31BF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32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A2BE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293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55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F9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45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69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3C0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36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BBEF7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67C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4F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A8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A7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A1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22A4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62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075F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DDF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F3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6D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C8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86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5AA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3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A870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E58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96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A0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92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FC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33C0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E6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A3C4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7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7AE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B7CBD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F13021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7432AA9" w14:textId="0137C2FA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33FAC2A" w14:textId="77777777" w:rsidR="008A69F6" w:rsidRDefault="008A69F6" w:rsidP="00503750">
            <w:pPr>
              <w:rPr>
                <w:rFonts w:ascii="Arial" w:hAnsi="Arial"/>
                <w:lang w:eastAsia="sk-SK"/>
              </w:rPr>
            </w:pPr>
          </w:p>
          <w:p w14:paraId="36C838C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A36607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320787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FBA845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174A56C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AF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4F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0BE3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FED9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EDD0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1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51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15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52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D1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12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AD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66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0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1B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B1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A2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49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E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A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F8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E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DA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78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0E16E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53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85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BBC539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02DFE403" w14:textId="77777777" w:rsidR="00944C3D" w:rsidRDefault="00944C3D" w:rsidP="00944C3D">
      <w:pPr>
        <w:rPr>
          <w:rFonts w:ascii="Arial" w:hAnsi="Arial"/>
        </w:rPr>
      </w:pPr>
    </w:p>
    <w:p w14:paraId="623AE8E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904FCE0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F65CE88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FB0F0E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215A76D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3C4E99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18D7A4A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44172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DC84C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3448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0F63F80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3D539CC" w14:textId="77777777" w:rsidR="00944C3D" w:rsidRPr="008D0433" w:rsidRDefault="005E41ED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Fazekaš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Ján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616FC62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DD1B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D7B4C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92ED5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4C04D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078C9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22E352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24013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F2EBA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EC48B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677A2B9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6AA563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FB97E7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3A35DEA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FAB2EF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53691F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98A02A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E947F4E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1E4CDD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F0DE886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1B9B0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2BBCF6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B45C7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1E5B28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39E1E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3FB07E5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06A87B9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2866D63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3FDC0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8D76C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B6839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0A58D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C356F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90621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B4340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D4C369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DFF8E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001B6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CB780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5980E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3B36ED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5AF31A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D10927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FCF749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4B86F7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299F5E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77AD963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EF26F3A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5A1C9C1" w14:textId="7CE786D5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áno</w:t>
      </w:r>
      <w:r w:rsidR="00DD03B4">
        <w:rPr>
          <w:rFonts w:ascii="Arial" w:hAnsi="Arial"/>
          <w:sz w:val="22"/>
          <w:szCs w:val="22"/>
        </w:rPr>
        <w:t>x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4AC5C81B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09A893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E2E1A72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38F52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C60EAA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D1733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0555DC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9B994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F7774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4BA0B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C9E08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5FBFE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F641D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ED4B2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C4F72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BB6CA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E8619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995FA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496B7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FAD13E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DE0F33B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9E023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6C79C2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12BEF2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261E47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0866C1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FECA2E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432C39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A85ACD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54507D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44B1C2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084A5F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BE0CB3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9E154A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4784E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674C02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7FD822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376B2B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BB1DD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184E61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AAE6965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327BBC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FFC35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98BFB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2A397E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463E33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00E2E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B14BA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534C3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44489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50D4F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7113F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BC3AE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D13E7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FAD74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FF54A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40730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2E3E7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C2A1E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6F3D3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4731B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85F25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53F6C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D410E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3CC28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89A72E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384B3E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9A8B7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8A683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70720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F9A0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24E45E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159E4A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00A5DA46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5B36FB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FD1B9D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BD343F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2E288D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7A83F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8A901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AC741B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D401C59" w14:textId="77777777" w:rsidTr="00503750">
        <w:tc>
          <w:tcPr>
            <w:tcW w:w="2302" w:type="dxa"/>
            <w:vAlign w:val="center"/>
          </w:tcPr>
          <w:p w14:paraId="7930BE2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DFBD2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0CE48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4BDA1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9E555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E1625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2B8A8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1351A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C55DB86" w14:textId="77777777" w:rsidTr="00503750">
        <w:tc>
          <w:tcPr>
            <w:tcW w:w="15593" w:type="dxa"/>
            <w:gridSpan w:val="8"/>
            <w:vAlign w:val="center"/>
          </w:tcPr>
          <w:p w14:paraId="4F8C81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E2BB3CC" w14:textId="77777777" w:rsidTr="00503750">
        <w:tc>
          <w:tcPr>
            <w:tcW w:w="2302" w:type="dxa"/>
            <w:vAlign w:val="center"/>
          </w:tcPr>
          <w:p w14:paraId="64D37B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046CB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019B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BB02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6CA0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5758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156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C928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1DC22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9D5F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95BA7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476B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0ED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C1AA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A517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8649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B8F1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8F4AD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7AE80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C7449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2CAD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132B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6AF6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7967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9321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824B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E09E2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372F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51556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EA61B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7E3F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4F9B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9B9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13B4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09D2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E7D833A" w14:textId="77777777" w:rsidTr="00503750">
        <w:tc>
          <w:tcPr>
            <w:tcW w:w="2302" w:type="dxa"/>
            <w:vAlign w:val="center"/>
          </w:tcPr>
          <w:p w14:paraId="362134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2F3CA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B91A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4816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8E6F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670E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9A0B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B944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2B9D77" w14:textId="77777777" w:rsidTr="00503750">
        <w:tc>
          <w:tcPr>
            <w:tcW w:w="15593" w:type="dxa"/>
            <w:gridSpan w:val="8"/>
            <w:vAlign w:val="center"/>
          </w:tcPr>
          <w:p w14:paraId="102038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6B04516" w14:textId="77777777" w:rsidTr="00503750">
        <w:tc>
          <w:tcPr>
            <w:tcW w:w="2302" w:type="dxa"/>
            <w:vAlign w:val="center"/>
          </w:tcPr>
          <w:p w14:paraId="0744BC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30B74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9706C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F0A0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52D3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8E0C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8CEB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3C63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6F0F9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35717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F2531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E8B7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C6D0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3597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F81C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6D72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BC07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75BF8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7B52E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CC201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C094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181A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BA2D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827E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4194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E31A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FE7A0B" w14:textId="77777777" w:rsidTr="00503750">
        <w:tc>
          <w:tcPr>
            <w:tcW w:w="2302" w:type="dxa"/>
            <w:vAlign w:val="center"/>
          </w:tcPr>
          <w:p w14:paraId="4A40EA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77F1E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2B511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5D85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D3CF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D60B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7CBA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107F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FF86D9" w14:textId="77777777" w:rsidTr="00503750">
        <w:tc>
          <w:tcPr>
            <w:tcW w:w="15593" w:type="dxa"/>
            <w:gridSpan w:val="8"/>
            <w:vAlign w:val="center"/>
          </w:tcPr>
          <w:p w14:paraId="139CD7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2EDA78F" w14:textId="77777777" w:rsidTr="00503750">
        <w:tc>
          <w:tcPr>
            <w:tcW w:w="2302" w:type="dxa"/>
            <w:vAlign w:val="center"/>
          </w:tcPr>
          <w:p w14:paraId="1FE4E7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B9DB3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0710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192F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3FEE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9A98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D9FF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2531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23DF1D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241EA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5BBB0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62EA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C221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985D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457D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FE0B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1B65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E3450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D335D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69DEF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0BDE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60D3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A11E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1F7A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AD11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D96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1A533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6DC1C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5375C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E50E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7A14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7074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36CB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2DDC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82B9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A21A3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9F6C9A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DEB4E1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4D4FC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9F188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1151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5E93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56D9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DC6E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8D5E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6E1A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F39C4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72017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52AFF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A053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A623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ACC5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1854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6370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D784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BF50E5" w14:textId="77777777" w:rsidR="00944C3D" w:rsidRDefault="00944C3D" w:rsidP="00944C3D">
      <w:pPr>
        <w:rPr>
          <w:rFonts w:ascii="Arial" w:hAnsi="Arial"/>
          <w:b/>
        </w:rPr>
      </w:pPr>
    </w:p>
    <w:p w14:paraId="628F39D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BCCFBFC" w14:textId="77777777" w:rsidTr="00503750">
        <w:tc>
          <w:tcPr>
            <w:tcW w:w="1944" w:type="dxa"/>
            <w:vAlign w:val="center"/>
          </w:tcPr>
          <w:p w14:paraId="2BAA75A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5702F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BEA9F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2F642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C5B4C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5A529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C35F8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D7CE1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AE9B1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248F3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3B238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73C35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CB6B306" w14:textId="77777777" w:rsidTr="00503750">
        <w:tc>
          <w:tcPr>
            <w:tcW w:w="15685" w:type="dxa"/>
            <w:gridSpan w:val="12"/>
            <w:vAlign w:val="center"/>
          </w:tcPr>
          <w:p w14:paraId="71EBC3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34990AF" w14:textId="77777777" w:rsidTr="00503750">
        <w:tc>
          <w:tcPr>
            <w:tcW w:w="1944" w:type="dxa"/>
            <w:vAlign w:val="center"/>
          </w:tcPr>
          <w:p w14:paraId="07FEE4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8982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0772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148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A14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9836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810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154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B80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917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6E6C6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4E77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6FDC6F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84040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3F72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BB13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0076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CE1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6439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115B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FF8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0CD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560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5466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8FA6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1B974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36862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6A7AD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9CA63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45826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BF5B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18F0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CCC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5C66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CAE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2BF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0C85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0703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D8467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7879C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89D9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13FF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743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CBC1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72A55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E24D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73C7A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636D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1533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1658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E0E3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52286C1" w14:textId="77777777" w:rsidTr="00503750">
        <w:tc>
          <w:tcPr>
            <w:tcW w:w="1944" w:type="dxa"/>
            <w:vAlign w:val="center"/>
          </w:tcPr>
          <w:p w14:paraId="2E1465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F739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F90C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F4A9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D9E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0AFC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9313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579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D7F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B7FE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B913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1F2D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EC012C" w14:textId="77777777" w:rsidTr="00503750">
        <w:tc>
          <w:tcPr>
            <w:tcW w:w="15685" w:type="dxa"/>
            <w:gridSpan w:val="12"/>
            <w:vAlign w:val="center"/>
          </w:tcPr>
          <w:p w14:paraId="48989D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26E3497" w14:textId="77777777" w:rsidTr="00503750">
        <w:tc>
          <w:tcPr>
            <w:tcW w:w="1944" w:type="dxa"/>
            <w:vAlign w:val="center"/>
          </w:tcPr>
          <w:p w14:paraId="75F5B4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E0A14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3C10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00F25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160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30C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7BD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983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6D6C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E2E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CE0DB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9613D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126B0E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8E46D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E592A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B60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B649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42A4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A9F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123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7C8C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DCEC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6B7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86505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68533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355D9B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0A1FA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1153C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6C869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86B5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DB56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8DD8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A72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C365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12F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6D5C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B9099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56AF4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05D212" w14:textId="77777777" w:rsidTr="00503750">
        <w:tc>
          <w:tcPr>
            <w:tcW w:w="1944" w:type="dxa"/>
            <w:vAlign w:val="center"/>
          </w:tcPr>
          <w:p w14:paraId="7154D1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DFA20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FB98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04FE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9595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A45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10C9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5FD6F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A1FC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66B6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26FC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58D9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17931D" w14:textId="77777777" w:rsidTr="00503750">
        <w:tc>
          <w:tcPr>
            <w:tcW w:w="15685" w:type="dxa"/>
            <w:gridSpan w:val="12"/>
            <w:vAlign w:val="center"/>
          </w:tcPr>
          <w:p w14:paraId="1158B4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D7CE68C" w14:textId="77777777" w:rsidTr="00503750">
        <w:tc>
          <w:tcPr>
            <w:tcW w:w="1944" w:type="dxa"/>
            <w:vAlign w:val="center"/>
          </w:tcPr>
          <w:p w14:paraId="0A7370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9A5B0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472C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BA3B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7C48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F5F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1AE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9228B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4E6A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63B7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8B3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7204E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F1F39A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BA54B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F4D26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D5F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4A3E2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2DF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0F2D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55BC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1BF4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77DC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E55F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5294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50F1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2962C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01B23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C2FB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CDD40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0D3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E8A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569C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B996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CD54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2513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6C0A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D3EC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12FA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058E1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AC01E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75A22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7F578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F0A5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303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5E31E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14B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FCDC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9B2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E00E7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3B6B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46A95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AFFAB8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829EE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46BCF9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9324A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9649C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3E17B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C50D1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7608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2C9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DCD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0EE8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FD71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90B23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6258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6E5A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A00FAD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70871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9FF05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77069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E9042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F5488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FE2E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3C12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A3B3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2E2A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2A37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A5D4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CE307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86331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62F1F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EA61AF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5759D2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EB24A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8D52EE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4628DE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C1B9C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A5CC7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C445D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3EAB5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E4C6B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0F935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8B93C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56508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89D099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09435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D6CD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1145F98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5A3F94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6CC65C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E9ECE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D76CB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6CD2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7946BE8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6A6A72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0B814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0EE0D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1639C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3FC75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733B8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63D48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77C73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7B40D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1729D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1E9C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82207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7A622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44047BF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E134D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59011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30495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1F606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67151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45DF9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A80F397" w14:textId="77777777" w:rsidTr="00503750">
        <w:trPr>
          <w:trHeight w:val="1073"/>
        </w:trPr>
        <w:tc>
          <w:tcPr>
            <w:tcW w:w="3614" w:type="dxa"/>
            <w:vMerge/>
          </w:tcPr>
          <w:p w14:paraId="610D6B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AECF2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F2136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836B5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5E4DB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7B58C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AE266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2A21663" w14:textId="77777777" w:rsidTr="00503750">
        <w:trPr>
          <w:trHeight w:val="283"/>
        </w:trPr>
        <w:tc>
          <w:tcPr>
            <w:tcW w:w="3614" w:type="dxa"/>
          </w:tcPr>
          <w:p w14:paraId="600DA8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71806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FAB8B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31BB1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686F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980BF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B45DF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0AE73CD" w14:textId="77777777" w:rsidTr="00503750">
        <w:trPr>
          <w:trHeight w:val="283"/>
        </w:trPr>
        <w:tc>
          <w:tcPr>
            <w:tcW w:w="3614" w:type="dxa"/>
          </w:tcPr>
          <w:p w14:paraId="6F418C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A803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8A2F6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EE395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BE681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50F88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0037B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EBDD2C6" w14:textId="77777777" w:rsidTr="00503750">
        <w:trPr>
          <w:trHeight w:val="283"/>
        </w:trPr>
        <w:tc>
          <w:tcPr>
            <w:tcW w:w="3614" w:type="dxa"/>
          </w:tcPr>
          <w:p w14:paraId="5F9D42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EFFF9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D1444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D978C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F20C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5D4B1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BA89D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34BD07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E88691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55A345D4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233D8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A0804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098C3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F9E54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81E23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75317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9C7BB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E70F0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DB9A2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CB12DF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3BAB4A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BFF5C4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43CC7F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7AD08F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21A8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58F1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2BB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035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A66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0C8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6209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1876F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E842C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FAACA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1D6D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FB3A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06B7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A90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FEE6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D04C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004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33CBD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E982C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EDFF9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6E7F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2D01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97DF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560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A39C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A51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6A049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26228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41FFA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9E67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A617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2281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D589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A0A3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4BCA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4447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19E6F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94162B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089FF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5EE97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29C9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14AF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A479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DFCF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1EF1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1A92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824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81856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C75A6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D42B86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E7481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2C455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11A2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992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7EE8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B587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254F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5E3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B7BF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B475B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A846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9A42C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4392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69A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176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D1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F724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46DE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9CD3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A498B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3145A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EF2E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C078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D62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3F66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5D33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7E1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3CED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B77A9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D92F3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83CBF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433DB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77C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D955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A8F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6EE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E09E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24A4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C65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A8DFA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AF622F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0580D5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C982BA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4CEC1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DBF8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CAD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6B26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B467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791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D32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4140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F4448B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D04DB3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5B6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802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41E3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CAE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C545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16C4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80DE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0ED4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F6870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A7CFA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1D4CEB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C0A44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F3BB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7D0E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9491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9484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BCB2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168F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83D5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A1DA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4656E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80AF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E0CFA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89FB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70F7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E59B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7F86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4B9B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A03D8D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F660DC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92C91E5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E5D3E9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317E5888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4FF63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4A053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5A378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B569F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4274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0DCC747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71737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0B1029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1BCA27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CB05EC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30EC0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DF99F9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0D5C1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764C6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C5EA02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531E41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608E30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CBE7F93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C6C31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C17BC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2B60CE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D1A000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9805EB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0DD23F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33116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D2E712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9B7ED5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17F17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1979FE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66B615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EB905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B01EE7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427770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90CEE0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1450C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1E1FB1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08152C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C510A3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C02824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74BC50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0D1F64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56AF136" w14:textId="77777777" w:rsidR="00944C3D" w:rsidRDefault="00944C3D" w:rsidP="00944C3D">
      <w:pPr>
        <w:rPr>
          <w:rFonts w:ascii="Arial" w:hAnsi="Arial"/>
          <w:b/>
        </w:rPr>
      </w:pPr>
    </w:p>
    <w:p w14:paraId="72B4534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138CC772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0AEC6A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AC4F6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13F66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858DE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45B09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1971B78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ACC1A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31278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6AFD3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25DBF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7138F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D0580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71E46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F730F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C2C88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2753E5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9A3E1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F018B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953A0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832C7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8F45A8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62CA44E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4C2C5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F147A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FA442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27009C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F343000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3FC2DAE" w14:textId="77777777" w:rsidTr="00503750">
        <w:tc>
          <w:tcPr>
            <w:tcW w:w="2835" w:type="dxa"/>
            <w:vAlign w:val="center"/>
          </w:tcPr>
          <w:p w14:paraId="60222A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9C604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CB45B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E22B0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3C86F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B7CF6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5CD991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C713B30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EF86526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4D2BEF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9B547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03BDC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995759B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12F072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B77FD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549A1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D570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39F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36C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1F4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A0D19D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99F34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BB20D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B9F6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3BE9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7FBD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A61C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9F999E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89666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CF670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571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6AC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8450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FEA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0F3B5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9D50D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D6A3B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810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0EC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24A5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F5A0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2430C6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B6338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8867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989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F43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ED1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B39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69A70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6FFC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9428C1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04D74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C3638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CD4C3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9F1B99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538A05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86BEE5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FA2628F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3ABC638" w14:textId="77777777" w:rsidR="00944C3D" w:rsidRDefault="00944C3D" w:rsidP="00944C3D">
      <w:pPr>
        <w:rPr>
          <w:rFonts w:ascii="Arial" w:hAnsi="Arial"/>
          <w:b/>
        </w:rPr>
      </w:pPr>
    </w:p>
    <w:p w14:paraId="6FE003A5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25CF94B" w14:textId="77777777" w:rsidTr="00503750">
        <w:tc>
          <w:tcPr>
            <w:tcW w:w="2835" w:type="dxa"/>
            <w:vAlign w:val="center"/>
          </w:tcPr>
          <w:p w14:paraId="7FF8BE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04B92A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E8D32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9E171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8C0B6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41B9C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D178591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3D458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4446F3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F038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C483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0180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AC9D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F899C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A6BF5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AC64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BC8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3947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73A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414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7486A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3302B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A096C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817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C58E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F006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2B76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C621A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B5E19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403EC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A45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E037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BADE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F51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E8A34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06E22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F1FF3F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DF7B8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9410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4C48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388BDD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ACD768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749ADD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356233EB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09E77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A4C1F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F421A1C" w14:textId="77777777" w:rsidTr="00503750">
        <w:trPr>
          <w:trHeight w:val="699"/>
        </w:trPr>
        <w:tc>
          <w:tcPr>
            <w:tcW w:w="3502" w:type="dxa"/>
            <w:vMerge/>
          </w:tcPr>
          <w:p w14:paraId="136E94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43CA8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6066A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3129DB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5F08D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874EFF1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9259D5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551291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C39B1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C4C05B1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B83409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AA8BA0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5A2EB9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635DB13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B2237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5F6B4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7A779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46FB0027" w14:textId="77777777" w:rsidTr="00503750">
        <w:trPr>
          <w:trHeight w:val="593"/>
        </w:trPr>
        <w:tc>
          <w:tcPr>
            <w:tcW w:w="3497" w:type="dxa"/>
          </w:tcPr>
          <w:p w14:paraId="794AD6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70BA7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5158E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A2C1B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641A2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F00E3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1CC1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85E59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926739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2CDC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0CE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6D81A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0C4B1B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4E34C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04E2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DDC99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91392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ED6C0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B369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26E70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8C41A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AC0B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8D2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9DB71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17A436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A796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CEDA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06F73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D871D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37C8C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236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140BD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47F55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E9AFE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24C7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806DB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51693D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E317D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AABF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65D228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9FD90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F91A7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C1A1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A8359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3C18D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9258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5E24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99C9DF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41C294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768A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5017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E24A00" w14:textId="77777777" w:rsidR="00944C3D" w:rsidRDefault="00944C3D" w:rsidP="00944C3D">
      <w:pPr>
        <w:rPr>
          <w:rFonts w:ascii="Arial" w:hAnsi="Arial"/>
          <w:b/>
        </w:rPr>
      </w:pPr>
    </w:p>
    <w:p w14:paraId="7E3DC19B" w14:textId="77777777" w:rsidR="00944C3D" w:rsidRDefault="00944C3D" w:rsidP="00944C3D">
      <w:pPr>
        <w:rPr>
          <w:rFonts w:ascii="Arial" w:hAnsi="Arial"/>
          <w:b/>
        </w:rPr>
      </w:pPr>
    </w:p>
    <w:p w14:paraId="22394ED2" w14:textId="77777777" w:rsidR="00944C3D" w:rsidRDefault="00944C3D" w:rsidP="00944C3D">
      <w:pPr>
        <w:rPr>
          <w:rFonts w:ascii="Arial" w:hAnsi="Arial"/>
          <w:b/>
        </w:rPr>
      </w:pPr>
    </w:p>
    <w:p w14:paraId="0B919D58" w14:textId="77777777" w:rsidR="00944C3D" w:rsidRDefault="00944C3D" w:rsidP="00944C3D">
      <w:pPr>
        <w:rPr>
          <w:rFonts w:ascii="Arial" w:hAnsi="Arial"/>
          <w:b/>
        </w:rPr>
      </w:pPr>
    </w:p>
    <w:p w14:paraId="6C4DDE4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63101AA6" w14:textId="77777777" w:rsidTr="00503750">
        <w:tc>
          <w:tcPr>
            <w:tcW w:w="2622" w:type="dxa"/>
            <w:vAlign w:val="center"/>
          </w:tcPr>
          <w:p w14:paraId="02555B8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FA52F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F0D93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6DBB5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5DEF5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585B5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5A387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D9006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9606B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41C436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BDB38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14629CB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B5204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448B62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406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8F47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BE04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B8D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E586E9D" w14:textId="77777777" w:rsidTr="00503750">
        <w:tc>
          <w:tcPr>
            <w:tcW w:w="2622" w:type="dxa"/>
            <w:vAlign w:val="center"/>
          </w:tcPr>
          <w:p w14:paraId="262334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F92D3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ED88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37D1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3DC7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1FFA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E45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FC0AB9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1987C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1ECA0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CAA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919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59F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98E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BC3AAC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82BD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BB1AF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9F8A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90FC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2D2C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180D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60B23ED" w14:textId="77777777" w:rsidTr="00503750">
        <w:tc>
          <w:tcPr>
            <w:tcW w:w="2622" w:type="dxa"/>
            <w:vAlign w:val="center"/>
          </w:tcPr>
          <w:p w14:paraId="0C7C54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8BB52BD" w14:textId="5BBD8830" w:rsidR="00944C3D" w:rsidRPr="008C56AB" w:rsidRDefault="00DD03B4" w:rsidP="00DD03B4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37743</w:t>
            </w:r>
          </w:p>
        </w:tc>
        <w:tc>
          <w:tcPr>
            <w:tcW w:w="1275" w:type="dxa"/>
            <w:vAlign w:val="center"/>
          </w:tcPr>
          <w:p w14:paraId="6561CFAF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4696129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9C15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C0C324" w14:textId="3CB396A6" w:rsidR="00944C3D" w:rsidRPr="008C56AB" w:rsidRDefault="00DD03B4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46974</w:t>
            </w:r>
          </w:p>
        </w:tc>
      </w:tr>
      <w:tr w:rsidR="0099716A" w:rsidRPr="00050529" w14:paraId="29FBD1F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46E31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27B9B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F6B6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D67C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7103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9750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D9ADDE2" w14:textId="77777777" w:rsidTr="00503750">
        <w:tc>
          <w:tcPr>
            <w:tcW w:w="2622" w:type="dxa"/>
            <w:vAlign w:val="center"/>
          </w:tcPr>
          <w:p w14:paraId="3CB245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E1B3A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5A5F1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3E3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F49F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A406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F555B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93ED81A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5C797C2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0E5C8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A50C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5A8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7A60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C5DB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867D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83D6E0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B9D93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726F4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786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B82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1888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3924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B1FDED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B2CC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164A8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9F3C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DD7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8E74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2B03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30C05B6" w14:textId="77777777" w:rsidTr="00503750">
        <w:tc>
          <w:tcPr>
            <w:tcW w:w="2622" w:type="dxa"/>
            <w:vAlign w:val="center"/>
          </w:tcPr>
          <w:p w14:paraId="20B39F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5E915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9E7EB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4D5B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AEDE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AD0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5AFA109" w14:textId="77777777" w:rsidTr="00503750">
        <w:tc>
          <w:tcPr>
            <w:tcW w:w="2622" w:type="dxa"/>
            <w:vAlign w:val="center"/>
          </w:tcPr>
          <w:p w14:paraId="4F43E1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A383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906A6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F2BBF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5991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31B9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7850ACA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DC1CF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F425DCE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0158EDC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1684C3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8EFE39D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FBCF69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49FCAE1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B00C0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440E0B69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5CB9BE0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F27C71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A202A1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D8824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209B9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85022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EFAB1D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9A8952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B19BC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FB18E2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F8830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6E47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8B9763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81E1E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C791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015E86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57BC1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C357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900660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017D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D6AC9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DA91E6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154B5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4747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9818D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EDBA6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F7EFB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BB438A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6F80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14DE8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DAABF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BFC05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AB46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FC4320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2184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35B6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21600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AF152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F69E9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9300E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AF403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ECB56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D1A88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3FBF1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F91F2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1F9B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E3D11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7DA41E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AB612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ADBED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27F45F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BDC5D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BFC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ADC1F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5991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5B509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A2FDDB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592C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1E2B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C7721D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69126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18F1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90498D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9F2E0A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A0BF6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DBCBB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5237B5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497430DE" w14:textId="77777777" w:rsidTr="00503750">
        <w:tc>
          <w:tcPr>
            <w:tcW w:w="2835" w:type="dxa"/>
            <w:vAlign w:val="center"/>
          </w:tcPr>
          <w:p w14:paraId="7D3F40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EA4D5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48E4D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25087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65F33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D4A60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DC8B6C6" w14:textId="77777777" w:rsidTr="00503750">
        <w:tc>
          <w:tcPr>
            <w:tcW w:w="2835" w:type="dxa"/>
            <w:vAlign w:val="center"/>
          </w:tcPr>
          <w:p w14:paraId="0983A2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9F500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31E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CA6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0E07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35AA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1E03B0" w14:textId="77777777" w:rsidTr="00503750">
        <w:tc>
          <w:tcPr>
            <w:tcW w:w="2835" w:type="dxa"/>
            <w:vAlign w:val="center"/>
          </w:tcPr>
          <w:p w14:paraId="681870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C9E86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A73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C6B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15FD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B537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2B4F11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8802B9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815F41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42BA5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F3E2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550B2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993FA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0CC4298" w14:textId="77777777" w:rsidTr="00503750">
        <w:tc>
          <w:tcPr>
            <w:tcW w:w="2835" w:type="dxa"/>
            <w:vAlign w:val="center"/>
          </w:tcPr>
          <w:p w14:paraId="49852C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51A1D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F32B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E92E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AE1F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EC92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6F9259" w14:textId="77777777" w:rsidTr="00503750">
        <w:tc>
          <w:tcPr>
            <w:tcW w:w="2835" w:type="dxa"/>
            <w:vAlign w:val="center"/>
          </w:tcPr>
          <w:p w14:paraId="07238E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A11F6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53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1A1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1B1B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F4FB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4DB3EC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34E2F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976CE8A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DE516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E500DB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5EAC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1BB72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0B613F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CFC487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574CE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12AE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C611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8BE6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1E0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9EB2E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54171D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2A2D8987" w14:textId="77777777" w:rsidTr="00503750">
        <w:tc>
          <w:tcPr>
            <w:tcW w:w="2552" w:type="dxa"/>
            <w:shd w:val="clear" w:color="auto" w:fill="auto"/>
            <w:vAlign w:val="center"/>
          </w:tcPr>
          <w:p w14:paraId="3AB890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59810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5CDD8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4EF95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64E05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A699274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001C8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F86E20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498FE0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C563F3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3C2FCD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337BDAC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F242C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9C38C3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DE6ED8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F331BD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6BF47F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C74302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067F24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E30FFB9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EC681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06D5A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7EA6C44" w14:textId="77777777" w:rsidTr="00503750">
        <w:tc>
          <w:tcPr>
            <w:tcW w:w="4395" w:type="dxa"/>
            <w:vMerge/>
          </w:tcPr>
          <w:p w14:paraId="28CF36F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07BBA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5ADCE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B596B8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7485A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DD4F0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2E114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3B7BE7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07F87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77DB8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08BFE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33D9F75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B12AD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68892EB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207929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EDBFC08" w14:textId="77777777" w:rsidTr="00503750">
        <w:tc>
          <w:tcPr>
            <w:tcW w:w="4395" w:type="dxa"/>
            <w:vAlign w:val="center"/>
          </w:tcPr>
          <w:p w14:paraId="4E1B33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48B1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787C6A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0140965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860AE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006C4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E9CCA9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E30813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BB957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04CCB1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18DF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417E2C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5DA9A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E5430CC" w14:textId="3BEE05BF" w:rsidR="00944C3D" w:rsidRPr="008C56AB" w:rsidRDefault="00DD03B4" w:rsidP="00DD03B4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58889</w:t>
            </w:r>
          </w:p>
        </w:tc>
        <w:tc>
          <w:tcPr>
            <w:tcW w:w="2835" w:type="dxa"/>
            <w:vAlign w:val="center"/>
          </w:tcPr>
          <w:p w14:paraId="0EE0E0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364B4C8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9781C1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539DC37E" w14:textId="77777777" w:rsidTr="00503750">
        <w:tc>
          <w:tcPr>
            <w:tcW w:w="4395" w:type="dxa"/>
            <w:vAlign w:val="center"/>
          </w:tcPr>
          <w:p w14:paraId="1FDBA55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862801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5D83CB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40B397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661AD8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C4A544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A9011E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2AB26AF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DA831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879CF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42461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A2DA3F1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AF7B2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1B8AE2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A0D4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C903429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3F72E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CC4239D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970B0F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D4C7857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32DF08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471003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E235A5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9B1942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8E2B7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27032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30ECBBC" w14:textId="77777777" w:rsidTr="00503750">
        <w:tc>
          <w:tcPr>
            <w:tcW w:w="1843" w:type="dxa"/>
            <w:vAlign w:val="center"/>
          </w:tcPr>
          <w:p w14:paraId="14B181A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8C6E4B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1420C0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DD4AC5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2E4046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089F2A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72FE27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EFA7649" w14:textId="77777777" w:rsidTr="00503750">
        <w:tc>
          <w:tcPr>
            <w:tcW w:w="1843" w:type="dxa"/>
            <w:vAlign w:val="center"/>
          </w:tcPr>
          <w:p w14:paraId="79AADE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B2535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88FB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2151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84CAF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10880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416C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390E346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998AF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718257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61E3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5897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FC15C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1551A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EA17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8BAADE9" w14:textId="77777777" w:rsidTr="00503750">
        <w:tc>
          <w:tcPr>
            <w:tcW w:w="1843" w:type="dxa"/>
            <w:vAlign w:val="center"/>
          </w:tcPr>
          <w:p w14:paraId="286BBC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83A1C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6D7B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247B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1B24A6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DDF4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FD19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F92A627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CAE74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BC0B6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15BA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A8C0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3F61C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A4A3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8D5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02AAD33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7FCF12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DBCF80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583221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BFC37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1BB8B6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E06F2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13DDA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043687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0AE56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41754D11" w14:textId="77777777" w:rsidTr="00503750">
        <w:trPr>
          <w:trHeight w:val="664"/>
        </w:trPr>
        <w:tc>
          <w:tcPr>
            <w:tcW w:w="3372" w:type="dxa"/>
          </w:tcPr>
          <w:p w14:paraId="2E0FBA9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77388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4C194C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BD51FF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C1A569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979F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DCC7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8D6F73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A3843A3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B8796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9C5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54C78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9D7ACC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20C7B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F46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BE4017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C78368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AD1A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FDC0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101B85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0AD8C1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CE54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A02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ACBEC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A0B0A3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4941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DA0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20117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049EF86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6C657E61" w14:textId="77777777" w:rsidTr="00503750">
        <w:tc>
          <w:tcPr>
            <w:tcW w:w="2835" w:type="dxa"/>
            <w:vAlign w:val="center"/>
          </w:tcPr>
          <w:p w14:paraId="7F76A87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62AC83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24E87D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9BD477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D6BD20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9F099FA" w14:textId="77777777" w:rsidTr="00503750">
        <w:tc>
          <w:tcPr>
            <w:tcW w:w="2835" w:type="dxa"/>
          </w:tcPr>
          <w:p w14:paraId="0CAE4AA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5727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0EC0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FA6D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65019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FE8642" w14:textId="77777777" w:rsidTr="00503750">
        <w:tc>
          <w:tcPr>
            <w:tcW w:w="2835" w:type="dxa"/>
          </w:tcPr>
          <w:p w14:paraId="5E4FD34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76A15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D14C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6AFE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EA7A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3D99F9" w14:textId="77777777" w:rsidTr="00503750">
        <w:tc>
          <w:tcPr>
            <w:tcW w:w="2835" w:type="dxa"/>
          </w:tcPr>
          <w:p w14:paraId="6C7149C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128FD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8AB6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8C62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4B07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384514" w14:textId="77777777" w:rsidTr="00503750">
        <w:tc>
          <w:tcPr>
            <w:tcW w:w="2835" w:type="dxa"/>
            <w:vAlign w:val="center"/>
          </w:tcPr>
          <w:p w14:paraId="3348998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336D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416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2BA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C0A2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CEF9B3" w14:textId="77777777" w:rsidTr="00503750">
        <w:tc>
          <w:tcPr>
            <w:tcW w:w="2835" w:type="dxa"/>
            <w:vAlign w:val="center"/>
          </w:tcPr>
          <w:p w14:paraId="6BBEF35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7896F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8A2B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BB4E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D030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E798C1" w14:textId="77777777" w:rsidTr="00503750">
        <w:tc>
          <w:tcPr>
            <w:tcW w:w="2835" w:type="dxa"/>
          </w:tcPr>
          <w:p w14:paraId="1D4DFF4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4460F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BCF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6A97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1399A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78ECC5" w14:textId="77777777" w:rsidTr="00503750">
        <w:tc>
          <w:tcPr>
            <w:tcW w:w="2835" w:type="dxa"/>
          </w:tcPr>
          <w:p w14:paraId="64DBEF9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4826F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01E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F6B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192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6D75B8" w14:textId="77777777" w:rsidTr="00503750">
        <w:tc>
          <w:tcPr>
            <w:tcW w:w="2835" w:type="dxa"/>
          </w:tcPr>
          <w:p w14:paraId="282013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1A303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CFA8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871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A7E96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49F5DA" w14:textId="77777777" w:rsidR="00944C3D" w:rsidRDefault="00944C3D" w:rsidP="00944C3D">
      <w:pPr>
        <w:rPr>
          <w:rFonts w:ascii="Arial" w:hAnsi="Arial"/>
          <w:b/>
        </w:rPr>
      </w:pPr>
    </w:p>
    <w:p w14:paraId="07697627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75190878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3E6745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6B0ABE1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62C76D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2D8E0C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53388E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B8A685D" w14:textId="77777777" w:rsidTr="00503750">
        <w:trPr>
          <w:trHeight w:val="443"/>
        </w:trPr>
        <w:tc>
          <w:tcPr>
            <w:tcW w:w="2560" w:type="dxa"/>
          </w:tcPr>
          <w:p w14:paraId="5C66E70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2B975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FD88D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1A95B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91DE9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871A0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7D2740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FBA0B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F66A0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F3233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3EEAD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FAAD7A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7FE6F0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6F592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F736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7FE22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B87F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CC2D54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0DDF87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E91AA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53C2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ECAE4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89D9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F3D9B0" w14:textId="77777777" w:rsidR="00944C3D" w:rsidRDefault="00944C3D" w:rsidP="00944C3D">
      <w:pPr>
        <w:rPr>
          <w:rFonts w:ascii="Arial" w:hAnsi="Arial"/>
          <w:b/>
        </w:rPr>
      </w:pPr>
    </w:p>
    <w:p w14:paraId="63F31D9C" w14:textId="77777777" w:rsidR="00944C3D" w:rsidRDefault="00944C3D" w:rsidP="00944C3D">
      <w:pPr>
        <w:rPr>
          <w:rFonts w:ascii="Arial" w:hAnsi="Arial"/>
          <w:b/>
        </w:rPr>
      </w:pPr>
    </w:p>
    <w:p w14:paraId="00C3E05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582F878" w14:textId="77777777" w:rsidR="00944C3D" w:rsidRDefault="00944C3D" w:rsidP="00944C3D">
      <w:pPr>
        <w:rPr>
          <w:rFonts w:ascii="Arial" w:hAnsi="Arial"/>
          <w:b/>
        </w:rPr>
      </w:pPr>
    </w:p>
    <w:p w14:paraId="3C8305A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AF7CACE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97C0EC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74F32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45C7B6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C966D5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F2C22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B2A83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901FE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77DD2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1ED13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F0828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70CAD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CDFF07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D6B9B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440F1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A8CF6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618BFB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E80FD5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6174926" w14:textId="77777777" w:rsidTr="00503750">
        <w:trPr>
          <w:trHeight w:val="677"/>
        </w:trPr>
        <w:tc>
          <w:tcPr>
            <w:tcW w:w="3358" w:type="dxa"/>
          </w:tcPr>
          <w:p w14:paraId="1583F5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2711C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84F52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1F925C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5E0A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0BFE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CF9B0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25B86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E2B9D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A4295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72A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513B4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3200D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2FA655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238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39C43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05C60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2EDCC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CE6D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2ADF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42A4D6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5E90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8B32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83EB27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AD909C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357E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E3F8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0E110A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547EC0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606CA7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3374F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C048F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C57CFF4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2D92DD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64190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D8DD78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FD1A9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96AB4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82DF08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591C8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4BC55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571729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C45D4E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E04CDA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9513FC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577746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D08882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B5C89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80290B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E1D975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2B99A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55B21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4D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1800ED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043FD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4B652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91AF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C2B95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CE863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A3A73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7C7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DC193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A4DE89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9E0F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8FFC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89B08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2BF18B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823C2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EA88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45416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AEA952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2309355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46A0F9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33E482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0824F7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3CE7B0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C90CF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A6EFD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02A7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7CB9B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35394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880C9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BB46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8D634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1EEA2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AE12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800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CAAB1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D277BD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C756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042D3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31B390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012243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30509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42EA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C23E14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0D469E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51081D4" w14:textId="77777777" w:rsidTr="00503750">
        <w:tc>
          <w:tcPr>
            <w:tcW w:w="3686" w:type="dxa"/>
            <w:vAlign w:val="center"/>
          </w:tcPr>
          <w:p w14:paraId="6FEF4D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A8AB8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6CE57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1AE8BA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55194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5BDE7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16BDA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92E67E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03179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0D89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5CC6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BF5770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455F7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10F00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78106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DCFC83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2E3B84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52093B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740E60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FC5AB0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FA6CC7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D3E26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46AD21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10B757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71AF86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CFE06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844D6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3F4F3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CA53F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0B76F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841B3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98A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29CC7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F041E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C1599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3C135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7CC2F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C95BF3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7D61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55ED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2A916B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F514A0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C922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909E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19A49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CD06B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B872858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8494D7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B2382A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0C58DE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55F2A8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F2E83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67EB1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1CAC5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EEFD6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1FB91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0E808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60B80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251AA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AD2FA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1666D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191FD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2DA34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70AFF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BEE2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05AD1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DDF19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48B534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4CD57D0" w14:textId="77777777" w:rsidR="00944C3D" w:rsidRDefault="00944C3D" w:rsidP="00944C3D">
      <w:pPr>
        <w:rPr>
          <w:sz w:val="22"/>
          <w:szCs w:val="22"/>
        </w:rPr>
      </w:pPr>
    </w:p>
    <w:p w14:paraId="04AEC353" w14:textId="77777777" w:rsidR="00944C3D" w:rsidRDefault="00944C3D" w:rsidP="00944C3D">
      <w:pPr>
        <w:rPr>
          <w:sz w:val="22"/>
          <w:szCs w:val="22"/>
        </w:rPr>
      </w:pPr>
    </w:p>
    <w:p w14:paraId="3F87F2B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D7611DE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59859E0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0BCB3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35860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A6383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CAC19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29A50F39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B71D1C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889151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DFBA2E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F860C69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C45C3F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B7CA9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87730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C096B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49708B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1351B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D60A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6B5F71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763CAA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2A61EA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9755E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FF71E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DD4EA7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C34EC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55CB1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2E7CF5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5C2163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1DA3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C67E0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BA20B1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A7CAE4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379E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CB58A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D41636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28F480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DCAAE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88BD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64CF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6C44E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1B02EBA6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89CA9D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D2D497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D69482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B4E77E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A16F81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E38C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3D63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CA3994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C5AB72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F322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20248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1F929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B3C4FF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3D5D8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DE94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BED6B0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848569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A2DE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E2DB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9053D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E2FB2A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6E57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B6A7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775BDA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1EC8F7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B485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0834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769734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AFA2D9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AB436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EA25A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9349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88177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1F8E833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4F0E0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EAA84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0474C3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A42D2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9E3554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1070A119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BE0FD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753A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40CE60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63A27EC" w14:textId="77777777" w:rsidR="00944C3D" w:rsidRPr="003607F0" w:rsidRDefault="00944C3D" w:rsidP="00944C3D"/>
    <w:p w14:paraId="201A438E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54969" w14:textId="77777777" w:rsidR="00D142FD" w:rsidRDefault="00D142FD">
      <w:r>
        <w:separator/>
      </w:r>
    </w:p>
  </w:endnote>
  <w:endnote w:type="continuationSeparator" w:id="0">
    <w:p w14:paraId="523ED037" w14:textId="77777777" w:rsidR="00D142FD" w:rsidRDefault="00D14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DAD62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22113F3A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DBF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6743081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E3DAA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58208C8E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2B7E7" w14:textId="77777777" w:rsidR="00D142FD" w:rsidRDefault="00D142FD">
      <w:r>
        <w:separator/>
      </w:r>
    </w:p>
  </w:footnote>
  <w:footnote w:type="continuationSeparator" w:id="0">
    <w:p w14:paraId="18D1E3EF" w14:textId="77777777" w:rsidR="00D142FD" w:rsidRDefault="00D14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491215">
    <w:abstractNumId w:val="13"/>
  </w:num>
  <w:num w:numId="2" w16cid:durableId="959534894">
    <w:abstractNumId w:val="17"/>
  </w:num>
  <w:num w:numId="3" w16cid:durableId="2137916297">
    <w:abstractNumId w:val="8"/>
  </w:num>
  <w:num w:numId="4" w16cid:durableId="1348874321">
    <w:abstractNumId w:val="7"/>
  </w:num>
  <w:num w:numId="5" w16cid:durableId="130234386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757703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0396063">
    <w:abstractNumId w:val="20"/>
  </w:num>
  <w:num w:numId="8" w16cid:durableId="1781491774">
    <w:abstractNumId w:val="10"/>
  </w:num>
  <w:num w:numId="9" w16cid:durableId="265970041">
    <w:abstractNumId w:val="0"/>
  </w:num>
  <w:num w:numId="10" w16cid:durableId="1363244093">
    <w:abstractNumId w:val="19"/>
  </w:num>
  <w:num w:numId="11" w16cid:durableId="693964788">
    <w:abstractNumId w:val="6"/>
  </w:num>
  <w:num w:numId="12" w16cid:durableId="1871989855">
    <w:abstractNumId w:val="9"/>
  </w:num>
  <w:num w:numId="13" w16cid:durableId="1402830386">
    <w:abstractNumId w:val="12"/>
  </w:num>
  <w:num w:numId="14" w16cid:durableId="1674992299">
    <w:abstractNumId w:val="15"/>
  </w:num>
  <w:num w:numId="15" w16cid:durableId="1955864163">
    <w:abstractNumId w:val="14"/>
  </w:num>
  <w:num w:numId="16" w16cid:durableId="1863278922">
    <w:abstractNumId w:val="2"/>
  </w:num>
  <w:num w:numId="17" w16cid:durableId="598174962">
    <w:abstractNumId w:val="4"/>
  </w:num>
  <w:num w:numId="18" w16cid:durableId="2001234322">
    <w:abstractNumId w:val="11"/>
  </w:num>
  <w:num w:numId="19" w16cid:durableId="1746953292">
    <w:abstractNumId w:val="5"/>
  </w:num>
  <w:num w:numId="20" w16cid:durableId="1681540137">
    <w:abstractNumId w:val="18"/>
  </w:num>
  <w:num w:numId="21" w16cid:durableId="648946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255E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4CC1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69F6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142FD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D03B4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6B2D73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978AA-286C-42DD-A9C1-AF7D97E8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5276</Words>
  <Characters>30077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2023-03-21T13:21:00Z</dcterms:created>
  <dcterms:modified xsi:type="dcterms:W3CDTF">2023-03-21T13:21:00Z</dcterms:modified>
</cp:coreProperties>
</file>