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1"/>
        <w:gridCol w:w="338"/>
        <w:gridCol w:w="338"/>
        <w:gridCol w:w="338"/>
        <w:gridCol w:w="338"/>
        <w:gridCol w:w="338"/>
        <w:gridCol w:w="338"/>
        <w:gridCol w:w="338"/>
        <w:gridCol w:w="338"/>
        <w:gridCol w:w="568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450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450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450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450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450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450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450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450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0616FF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b/>
          <w:bCs/>
          <w:sz w:val="24"/>
        </w:rPr>
        <w:t>Rok 2022</w:t>
      </w:r>
    </w:p>
    <w:p w:rsidR="000616FF" w:rsidRDefault="000616FF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581D13" w:rsidRDefault="00D84FA5" w:rsidP="000616FF">
            <w:pPr>
              <w:spacing w:before="0"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Slovenský Č</w:t>
            </w:r>
            <w:r w:rsidR="00791C5C" w:rsidRPr="00581D13">
              <w:rPr>
                <w:b/>
                <w:sz w:val="24"/>
              </w:rPr>
              <w:t xml:space="preserve">ervený kríž, </w:t>
            </w:r>
            <w:r w:rsidR="000616FF">
              <w:rPr>
                <w:b/>
                <w:sz w:val="24"/>
              </w:rPr>
              <w:t>ú</w:t>
            </w:r>
            <w:r w:rsidR="00791C5C" w:rsidRPr="00581D13">
              <w:rPr>
                <w:b/>
                <w:sz w:val="24"/>
              </w:rPr>
              <w:t>zemný spolok Trebišov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581D13" w:rsidRDefault="006B3F1C" w:rsidP="00C91CBE">
            <w:pPr>
              <w:spacing w:before="0" w:after="0" w:line="240" w:lineRule="auto"/>
              <w:jc w:val="center"/>
              <w:rPr>
                <w:b/>
                <w:sz w:val="24"/>
              </w:rPr>
            </w:pPr>
            <w:r w:rsidRPr="00581D13">
              <w:rPr>
                <w:b/>
                <w:sz w:val="24"/>
              </w:rPr>
              <w:t>1993</w:t>
            </w:r>
          </w:p>
          <w:p w:rsidR="006B3F1C" w:rsidRPr="006C3311" w:rsidRDefault="006B3F1C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F6199" w:rsidRDefault="00D84FA5" w:rsidP="00F2040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Mgr. </w:t>
            </w:r>
            <w:r w:rsidR="00F2040E">
              <w:rPr>
                <w:b/>
                <w:sz w:val="16"/>
                <w:szCs w:val="16"/>
              </w:rPr>
              <w:t xml:space="preserve">Zuzana </w:t>
            </w:r>
            <w:r>
              <w:rPr>
                <w:b/>
                <w:sz w:val="16"/>
                <w:szCs w:val="16"/>
              </w:rPr>
              <w:t>Bocsár Hajduová</w:t>
            </w:r>
            <w:r w:rsidR="00791C5C" w:rsidRPr="004F6199">
              <w:rPr>
                <w:b/>
                <w:sz w:val="16"/>
                <w:szCs w:val="16"/>
              </w:rPr>
              <w:t xml:space="preserve">  - riaditeľ</w:t>
            </w:r>
            <w:r w:rsidR="00AD1E1E">
              <w:rPr>
                <w:b/>
                <w:sz w:val="16"/>
                <w:szCs w:val="16"/>
              </w:rPr>
              <w:t>ka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F6199" w:rsidRDefault="00791C5C" w:rsidP="0049732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F6199">
              <w:rPr>
                <w:b/>
                <w:sz w:val="16"/>
                <w:szCs w:val="16"/>
              </w:rPr>
              <w:t>Ostatná starostlivosť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1C1C97" w:rsidRPr="001C1C97" w:rsidRDefault="00F1733B" w:rsidP="00F1733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318" w:type="pct"/>
            <w:vAlign w:val="center"/>
          </w:tcPr>
          <w:p w:rsidR="004F702F" w:rsidRPr="001C1C97" w:rsidRDefault="00F2040E" w:rsidP="00F2040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1C1C97" w:rsidRDefault="001C1C9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C1C97"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791C5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0B3271" w:rsidRPr="00497323" w:rsidRDefault="000B3271" w:rsidP="000B327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318" w:type="pct"/>
            <w:vAlign w:val="center"/>
          </w:tcPr>
          <w:p w:rsidR="004F702F" w:rsidRPr="00497323" w:rsidRDefault="00F1733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3450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áno 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0F1A75" w:rsidRDefault="001B753C" w:rsidP="000F1A75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0F1A75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0F1A75">
        <w:trPr>
          <w:trHeight w:val="1117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A75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F1A75">
              <w:rPr>
                <w:b/>
                <w:bCs/>
                <w:color w:val="000000"/>
                <w:sz w:val="14"/>
                <w:szCs w:val="14"/>
                <w:lang w:eastAsia="sk-SK"/>
              </w:rPr>
              <w:t> </w:t>
            </w:r>
          </w:p>
          <w:p w:rsidR="000F1A75" w:rsidRDefault="000F1A75" w:rsidP="000F1A75">
            <w:pPr>
              <w:rPr>
                <w:sz w:val="14"/>
                <w:szCs w:val="14"/>
                <w:lang w:eastAsia="sk-SK"/>
              </w:rPr>
            </w:pPr>
          </w:p>
          <w:p w:rsidR="00497323" w:rsidRPr="000F1A75" w:rsidRDefault="00497323" w:rsidP="000F1A75">
            <w:pPr>
              <w:rPr>
                <w:sz w:val="14"/>
                <w:szCs w:val="14"/>
                <w:lang w:eastAsia="sk-SK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0F1A75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F1A75">
              <w:rPr>
                <w:b/>
                <w:bCs/>
                <w:color w:val="000000"/>
                <w:sz w:val="14"/>
                <w:szCs w:val="14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0F1A75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F1A75">
              <w:rPr>
                <w:b/>
                <w:bCs/>
                <w:color w:val="000000"/>
                <w:sz w:val="14"/>
                <w:szCs w:val="14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0F1A75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F1A75">
              <w:rPr>
                <w:b/>
                <w:bCs/>
                <w:color w:val="000000"/>
                <w:sz w:val="14"/>
                <w:szCs w:val="14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0F1A75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F1A75">
              <w:rPr>
                <w:b/>
                <w:bCs/>
                <w:color w:val="000000"/>
                <w:sz w:val="14"/>
                <w:szCs w:val="14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0F1A75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F1A75">
              <w:rPr>
                <w:b/>
                <w:bCs/>
                <w:color w:val="000000"/>
                <w:sz w:val="14"/>
                <w:szCs w:val="14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0F1A75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F1A75">
              <w:rPr>
                <w:b/>
                <w:bCs/>
                <w:color w:val="000000"/>
                <w:sz w:val="14"/>
                <w:szCs w:val="14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0F1A75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F1A75">
              <w:rPr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21686D" w:rsidRDefault="0021686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364042">
        <w:trPr>
          <w:trHeight w:val="102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364042" w:rsidRPr="00497323" w:rsidTr="00364042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497323" w:rsidRDefault="00364042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156A13" w:rsidRDefault="00364042" w:rsidP="0036404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9902,53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497323" w:rsidRDefault="00364042" w:rsidP="0036404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497323" w:rsidRDefault="00120069" w:rsidP="0036404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752827,50</w:t>
            </w:r>
            <w:r w:rsidR="00364042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497323" w:rsidRDefault="00A71ECE" w:rsidP="007F316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</w:t>
            </w:r>
            <w:r w:rsidR="007F316C">
              <w:rPr>
                <w:sz w:val="16"/>
                <w:szCs w:val="16"/>
              </w:rPr>
              <w:t>7877,70</w:t>
            </w:r>
            <w:r w:rsidR="00364042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497323" w:rsidRDefault="00A71ECE" w:rsidP="0036404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57066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497323" w:rsidRDefault="00364042" w:rsidP="0036404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497323" w:rsidRDefault="00364042" w:rsidP="0036404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497323" w:rsidRDefault="008135CE" w:rsidP="0036404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67498,11</w:t>
            </w:r>
            <w:r w:rsidR="00364042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497323" w:rsidRDefault="00364042" w:rsidP="0036404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497323" w:rsidRDefault="00364042" w:rsidP="0036404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497323" w:rsidRDefault="002E52A9" w:rsidP="002A085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887294,14</w:t>
            </w:r>
          </w:p>
        </w:tc>
      </w:tr>
      <w:tr w:rsidR="00B643E5" w:rsidRPr="00497323" w:rsidTr="00364042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F61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316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42" w:rsidRPr="00364042" w:rsidRDefault="00A71ECE" w:rsidP="0036404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643E5" w:rsidRPr="00497323" w:rsidTr="00364042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5273D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316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135CE" w:rsidP="005273D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3117,81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E52A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3117,81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364042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364042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9902,53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20069" w:rsidP="00B85E7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770240,53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2006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161150,76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273DC" w:rsidP="005273D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57066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135CE" w:rsidP="008135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64380,30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E52A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1062740,12</w:t>
            </w:r>
          </w:p>
        </w:tc>
      </w:tr>
      <w:tr w:rsidR="00B643E5" w:rsidRPr="00497323" w:rsidTr="00364042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2006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537235,90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20069" w:rsidP="00120069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114242,44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2006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46350,53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135CE" w:rsidP="00026C9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67498,11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E52A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765326,98</w:t>
            </w:r>
          </w:p>
        </w:tc>
      </w:tr>
      <w:tr w:rsidR="00B643E5" w:rsidRPr="00497323" w:rsidTr="00364042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026C93" w:rsidRDefault="00120069" w:rsidP="00026C9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52378,00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2006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7695,21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5273DC" w:rsidRDefault="008135CE" w:rsidP="005273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7559,98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6C9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E70386" w:rsidRDefault="000F4163" w:rsidP="00E703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67633,19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364042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E517E" w:rsidP="00DE517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135CE" w:rsidP="005273D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3117,81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163" w:rsidP="0021686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3117,81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364042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2006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589613,90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16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121937,65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135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53910,51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135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64380,30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86" w:rsidRPr="009F4EF7" w:rsidRDefault="000F4163" w:rsidP="009F4EF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829842,36</w:t>
            </w:r>
          </w:p>
        </w:tc>
      </w:tr>
      <w:tr w:rsidR="00B643E5" w:rsidRPr="00497323" w:rsidTr="00364042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364042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364042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364042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364042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0F4163" w:rsidRPr="00497323" w:rsidTr="00364042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156A13" w:rsidRDefault="000F4163" w:rsidP="001C1C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9902,53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1C1C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1C1C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752827,50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0B3D6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127877,70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2E068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57066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1C1C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1C1C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1C1C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67498,11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1C1C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1C1C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6A34C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1015171,84</w:t>
            </w:r>
          </w:p>
        </w:tc>
      </w:tr>
      <w:tr w:rsidR="000F4163" w:rsidRPr="00497323" w:rsidTr="00364042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156A13" w:rsidRDefault="000F416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9902,53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9F4EF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770240,53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161150,76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57066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64380,30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163" w:rsidRPr="00497323" w:rsidRDefault="000F416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1062740,12</w:t>
            </w:r>
          </w:p>
        </w:tc>
      </w:tr>
      <w:tr w:rsidR="000F4163" w:rsidRPr="00497323" w:rsidTr="00364042">
        <w:trPr>
          <w:trHeight w:val="288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163" w:rsidRPr="00497323" w:rsidRDefault="000F416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384D1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3"/>
        <w:gridCol w:w="2953"/>
        <w:gridCol w:w="294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3450A1" w:rsidP="00384D1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Budovy, </w:t>
            </w:r>
            <w:r w:rsidR="00384D1C">
              <w:rPr>
                <w:sz w:val="16"/>
                <w:szCs w:val="16"/>
              </w:rPr>
              <w:t xml:space="preserve">dopravné </w:t>
            </w:r>
            <w:r w:rsidR="002E0687">
              <w:rPr>
                <w:sz w:val="16"/>
                <w:szCs w:val="16"/>
              </w:rPr>
              <w:t>prostriedky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3450A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ALIANZ Slov. poisťovňa</w:t>
            </w:r>
            <w:r w:rsidR="00F2040E">
              <w:rPr>
                <w:sz w:val="16"/>
                <w:szCs w:val="16"/>
              </w:rPr>
              <w:t>, WUSTENROT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06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3602,82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2"/>
        <w:gridCol w:w="1349"/>
        <w:gridCol w:w="1349"/>
        <w:gridCol w:w="1345"/>
        <w:gridCol w:w="1351"/>
        <w:gridCol w:w="1350"/>
        <w:gridCol w:w="1868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DC450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C450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C450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C450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6"/>
        <w:gridCol w:w="3459"/>
      </w:tblGrid>
      <w:tr w:rsidR="00B80FC6" w:rsidRPr="00B80FC6" w:rsidTr="0082623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0F4163" w:rsidRPr="00B80FC6" w:rsidTr="0082623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0F4163" w:rsidRPr="00B80FC6" w:rsidRDefault="000F416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6" w:type="dxa"/>
            <w:shd w:val="clear" w:color="auto" w:fill="auto"/>
            <w:vAlign w:val="center"/>
          </w:tcPr>
          <w:p w:rsidR="000F4163" w:rsidRPr="00B80FC6" w:rsidRDefault="000F4163" w:rsidP="006A34C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6077,67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0F4163" w:rsidRPr="00B80FC6" w:rsidRDefault="004F75A1" w:rsidP="00681B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4825,78</w:t>
            </w:r>
          </w:p>
        </w:tc>
      </w:tr>
      <w:tr w:rsidR="000F4163" w:rsidRPr="00B80FC6" w:rsidTr="0082623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0F4163" w:rsidRPr="00B80FC6" w:rsidRDefault="000F416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6" w:type="dxa"/>
            <w:shd w:val="clear" w:color="auto" w:fill="auto"/>
            <w:vAlign w:val="center"/>
          </w:tcPr>
          <w:p w:rsidR="000F4163" w:rsidRPr="00B80FC6" w:rsidRDefault="000F4163" w:rsidP="006A34C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0F4163" w:rsidRPr="00B80FC6" w:rsidRDefault="000F4163" w:rsidP="00681B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F4163" w:rsidRPr="00B80FC6" w:rsidTr="0082623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0F4163" w:rsidRPr="00B80FC6" w:rsidRDefault="000F416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6" w:type="dxa"/>
            <w:shd w:val="clear" w:color="auto" w:fill="auto"/>
            <w:vAlign w:val="center"/>
          </w:tcPr>
          <w:p w:rsidR="000F4163" w:rsidRPr="00B80FC6" w:rsidRDefault="000F4163" w:rsidP="006A34C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20225,92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0F4163" w:rsidRPr="00B80FC6" w:rsidRDefault="000F4163" w:rsidP="00681B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10163,07</w:t>
            </w:r>
          </w:p>
        </w:tc>
      </w:tr>
      <w:tr w:rsidR="000F4163" w:rsidRPr="00B80FC6" w:rsidTr="0082623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0F4163" w:rsidRPr="00B80FC6" w:rsidRDefault="000F416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6" w:type="dxa"/>
            <w:shd w:val="clear" w:color="auto" w:fill="auto"/>
            <w:vAlign w:val="center"/>
          </w:tcPr>
          <w:p w:rsidR="000F4163" w:rsidRPr="00B80FC6" w:rsidRDefault="000F4163" w:rsidP="006A34C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459" w:type="dxa"/>
            <w:shd w:val="clear" w:color="auto" w:fill="auto"/>
            <w:vAlign w:val="center"/>
          </w:tcPr>
          <w:p w:rsidR="000F4163" w:rsidRPr="00B80FC6" w:rsidRDefault="000F4163" w:rsidP="00681B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F4163" w:rsidRPr="00B80FC6" w:rsidTr="0082623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0F4163" w:rsidRPr="00B80FC6" w:rsidRDefault="000F416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6" w:type="dxa"/>
            <w:shd w:val="clear" w:color="auto" w:fill="auto"/>
            <w:vAlign w:val="center"/>
          </w:tcPr>
          <w:p w:rsidR="004F75A1" w:rsidRPr="00B80FC6" w:rsidRDefault="004F75A1" w:rsidP="004F75A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-528,57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0F4163" w:rsidRPr="00B80FC6" w:rsidRDefault="004F75A1" w:rsidP="00681B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-24,46</w:t>
            </w:r>
          </w:p>
        </w:tc>
      </w:tr>
      <w:tr w:rsidR="000F4163" w:rsidRPr="00B80FC6" w:rsidTr="0082623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0F4163" w:rsidRPr="00B80FC6" w:rsidRDefault="000F4163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6" w:type="dxa"/>
            <w:shd w:val="clear" w:color="auto" w:fill="auto"/>
            <w:vAlign w:val="center"/>
          </w:tcPr>
          <w:p w:rsidR="000F4163" w:rsidRPr="008D6513" w:rsidRDefault="004F75A1" w:rsidP="006A34C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25775,02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0F4163" w:rsidRPr="008D6513" w:rsidRDefault="004F75A1" w:rsidP="00681B2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14964,39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p w:rsidR="003450A1" w:rsidRPr="0055543B" w:rsidRDefault="003450A1" w:rsidP="0055543B">
      <w:pPr>
        <w:spacing w:before="0" w:line="240" w:lineRule="auto"/>
        <w:rPr>
          <w:i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7"/>
        <w:gridCol w:w="2288"/>
        <w:gridCol w:w="2319"/>
        <w:gridCol w:w="2302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3450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3450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3450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3450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3450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3450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3450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3450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3450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3450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3450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3450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Default="004819E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  <w:p w:rsidR="004F75A1" w:rsidRDefault="004F75A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  <w:p w:rsidR="001C1C97" w:rsidRPr="00B80FC6" w:rsidRDefault="001C1C9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Default="002E068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PSS za lieky</w:t>
            </w:r>
          </w:p>
          <w:p w:rsidR="004F75A1" w:rsidRDefault="004F75A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Vrátka za plyn</w:t>
            </w:r>
          </w:p>
          <w:p w:rsidR="001C1C97" w:rsidRPr="00B80FC6" w:rsidRDefault="002E0687" w:rsidP="002E068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PSS za pobyt v zariadení</w:t>
            </w:r>
          </w:p>
        </w:tc>
        <w:tc>
          <w:tcPr>
            <w:tcW w:w="1873" w:type="pct"/>
            <w:vAlign w:val="center"/>
          </w:tcPr>
          <w:p w:rsidR="00D77DBF" w:rsidRDefault="004F75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713,50</w:t>
            </w:r>
          </w:p>
          <w:p w:rsidR="004F75A1" w:rsidRDefault="004F75A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5102,64</w:t>
            </w:r>
          </w:p>
          <w:p w:rsidR="001C1C97" w:rsidRPr="00B80FC6" w:rsidRDefault="00B055CD" w:rsidP="004F75A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4F75A1">
              <w:rPr>
                <w:sz w:val="16"/>
                <w:szCs w:val="16"/>
              </w:rPr>
              <w:t>51,71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2E0687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4819E1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819E1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819E1" w:rsidRPr="00461D4F" w:rsidRDefault="004819E1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819E1" w:rsidRPr="00461D4F" w:rsidRDefault="004F75A1" w:rsidP="004819E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1133,0</w:t>
            </w:r>
            <w:r w:rsidR="004819E1"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819E1" w:rsidRPr="00461D4F" w:rsidRDefault="004F75A1" w:rsidP="001C1C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9704,0</w:t>
            </w:r>
            <w:r w:rsidR="00DE43F7">
              <w:rPr>
                <w:sz w:val="16"/>
                <w:szCs w:val="16"/>
              </w:rPr>
              <w:t>0</w:t>
            </w:r>
          </w:p>
        </w:tc>
      </w:tr>
      <w:tr w:rsidR="004819E1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819E1" w:rsidRPr="00461D4F" w:rsidRDefault="004819E1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819E1" w:rsidRPr="00461D4F" w:rsidRDefault="004819E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819E1" w:rsidRPr="00461D4F" w:rsidRDefault="00DE43F7" w:rsidP="001C1C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819E1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819E1" w:rsidRPr="00461D4F" w:rsidRDefault="004819E1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819E1" w:rsidRPr="00C54F78" w:rsidRDefault="004819E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819E1" w:rsidRPr="00C54F78" w:rsidRDefault="00DE43F7" w:rsidP="001C1C9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4819E1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BO – ROP, ÚV, KIAmotors, Kaufland</w:t>
            </w:r>
          </w:p>
        </w:tc>
        <w:tc>
          <w:tcPr>
            <w:tcW w:w="1090" w:type="pct"/>
            <w:vAlign w:val="center"/>
          </w:tcPr>
          <w:p w:rsidR="009B4B0C" w:rsidRPr="00B80FC6" w:rsidRDefault="00DC2C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195162,21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5"/>
        <w:gridCol w:w="1090"/>
        <w:gridCol w:w="1090"/>
        <w:gridCol w:w="1090"/>
        <w:gridCol w:w="1090"/>
        <w:gridCol w:w="1100"/>
      </w:tblGrid>
      <w:tr w:rsidR="00CD3920" w:rsidRPr="00CD3920" w:rsidTr="00DC2C79">
        <w:trPr>
          <w:trHeight w:val="284"/>
        </w:trPr>
        <w:tc>
          <w:tcPr>
            <w:tcW w:w="19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DC2C79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61646,99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61646,99</w:t>
            </w:r>
          </w:p>
        </w:tc>
      </w:tr>
      <w:tr w:rsidR="00194A51" w:rsidRPr="00CD3920" w:rsidTr="00DC2C79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DC2C79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DC2C79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DC2C79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DC2C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7648,93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2C79" w:rsidP="00681B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1728E" w:rsidP="00681B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  <w:r w:rsidR="00681B2B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,</w:t>
            </w:r>
            <w:r w:rsidR="00681B2B">
              <w:rPr>
                <w:sz w:val="16"/>
                <w:szCs w:val="16"/>
              </w:rPr>
              <w:t>93</w:t>
            </w:r>
          </w:p>
        </w:tc>
      </w:tr>
      <w:tr w:rsidR="00194A51" w:rsidRPr="00CD3920" w:rsidTr="00DC2C79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DC2C79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DC2C79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DC2C79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DC2C79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C2C79" w:rsidRPr="00CD3920" w:rsidTr="00DC2C79">
        <w:trPr>
          <w:trHeight w:val="284"/>
        </w:trPr>
        <w:tc>
          <w:tcPr>
            <w:tcW w:w="1999" w:type="pct"/>
            <w:vAlign w:val="center"/>
          </w:tcPr>
          <w:p w:rsidR="00DC2C79" w:rsidRPr="00CD3920" w:rsidRDefault="00DC2C7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DC2C79" w:rsidRPr="00194A51" w:rsidRDefault="00DC2C79" w:rsidP="006A34C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-42336,71</w:t>
            </w:r>
          </w:p>
        </w:tc>
        <w:tc>
          <w:tcPr>
            <w:tcW w:w="599" w:type="pct"/>
            <w:vAlign w:val="center"/>
          </w:tcPr>
          <w:p w:rsidR="00DC2C79" w:rsidRPr="00194A51" w:rsidRDefault="00DC2C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2241,99</w:t>
            </w:r>
          </w:p>
        </w:tc>
        <w:tc>
          <w:tcPr>
            <w:tcW w:w="599" w:type="pct"/>
            <w:vAlign w:val="center"/>
          </w:tcPr>
          <w:p w:rsidR="00DC2C79" w:rsidRPr="00194A51" w:rsidRDefault="00DC2C79" w:rsidP="00681B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DC2C79" w:rsidRPr="00CD3920" w:rsidRDefault="00DC2C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DC2C79" w:rsidRPr="00194A51" w:rsidRDefault="00DC2C79" w:rsidP="00681B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-40094,72</w:t>
            </w:r>
          </w:p>
        </w:tc>
      </w:tr>
      <w:tr w:rsidR="00DC2C79" w:rsidRPr="00CD3920" w:rsidTr="00DC2C79">
        <w:trPr>
          <w:trHeight w:val="284"/>
        </w:trPr>
        <w:tc>
          <w:tcPr>
            <w:tcW w:w="1999" w:type="pct"/>
            <w:vAlign w:val="center"/>
          </w:tcPr>
          <w:p w:rsidR="00DC2C79" w:rsidRPr="00CD3920" w:rsidRDefault="00DC2C7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DC2C79" w:rsidRPr="00194A51" w:rsidRDefault="00DC2C79" w:rsidP="006A34C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2241,99</w:t>
            </w:r>
          </w:p>
        </w:tc>
        <w:tc>
          <w:tcPr>
            <w:tcW w:w="599" w:type="pct"/>
            <w:vAlign w:val="center"/>
          </w:tcPr>
          <w:p w:rsidR="00DC2C79" w:rsidRPr="00194A51" w:rsidRDefault="00DC2C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1226958,84</w:t>
            </w:r>
          </w:p>
        </w:tc>
        <w:tc>
          <w:tcPr>
            <w:tcW w:w="599" w:type="pct"/>
            <w:vAlign w:val="center"/>
          </w:tcPr>
          <w:p w:rsidR="00DC2C79" w:rsidRPr="00194A51" w:rsidRDefault="00DC2C79" w:rsidP="00AF61B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1200925,79</w:t>
            </w:r>
          </w:p>
        </w:tc>
        <w:tc>
          <w:tcPr>
            <w:tcW w:w="599" w:type="pct"/>
            <w:vAlign w:val="center"/>
          </w:tcPr>
          <w:p w:rsidR="00DC2C79" w:rsidRPr="00CD3920" w:rsidRDefault="00DC2C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DC2C79" w:rsidRPr="00194A51" w:rsidRDefault="00DC2C79" w:rsidP="00AF61B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26033,05</w:t>
            </w:r>
          </w:p>
        </w:tc>
      </w:tr>
      <w:tr w:rsidR="00DC2C79" w:rsidRPr="00CD3920" w:rsidTr="00DC2C79">
        <w:trPr>
          <w:trHeight w:val="284"/>
        </w:trPr>
        <w:tc>
          <w:tcPr>
            <w:tcW w:w="1999" w:type="pct"/>
            <w:vAlign w:val="center"/>
          </w:tcPr>
          <w:p w:rsidR="00DC2C79" w:rsidRPr="00CD3920" w:rsidRDefault="00DC2C7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DC2C79" w:rsidRPr="00CD3920" w:rsidRDefault="00E40FD9" w:rsidP="00365DD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29201,20</w:t>
            </w:r>
          </w:p>
        </w:tc>
        <w:tc>
          <w:tcPr>
            <w:tcW w:w="599" w:type="pct"/>
            <w:vAlign w:val="center"/>
          </w:tcPr>
          <w:p w:rsidR="00DC2C79" w:rsidRPr="00365DDE" w:rsidRDefault="00E40FD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1229200,83</w:t>
            </w:r>
          </w:p>
        </w:tc>
        <w:tc>
          <w:tcPr>
            <w:tcW w:w="599" w:type="pct"/>
            <w:vAlign w:val="center"/>
          </w:tcPr>
          <w:p w:rsidR="00DC2C79" w:rsidRPr="00CD3920" w:rsidRDefault="00E40FD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1200925,79</w:t>
            </w:r>
          </w:p>
        </w:tc>
        <w:tc>
          <w:tcPr>
            <w:tcW w:w="599" w:type="pct"/>
            <w:vAlign w:val="center"/>
          </w:tcPr>
          <w:p w:rsidR="00DC2C79" w:rsidRPr="00CD3920" w:rsidRDefault="00DC2C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DC2C79" w:rsidRPr="00CD3920" w:rsidRDefault="00E40FD9" w:rsidP="00E40FD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55234,25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C450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E40FD9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40FD9" w:rsidRPr="007002DC" w:rsidTr="00BF54DF">
        <w:trPr>
          <w:trHeight w:val="284"/>
        </w:trPr>
        <w:tc>
          <w:tcPr>
            <w:tcW w:w="2000" w:type="pct"/>
            <w:vAlign w:val="center"/>
          </w:tcPr>
          <w:p w:rsidR="00E40FD9" w:rsidRPr="00461D4F" w:rsidRDefault="00E40FD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E40FD9" w:rsidRPr="00461D4F" w:rsidRDefault="00E40FD9" w:rsidP="006A34C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10959,62</w:t>
            </w:r>
          </w:p>
        </w:tc>
        <w:tc>
          <w:tcPr>
            <w:tcW w:w="1500" w:type="pct"/>
            <w:vAlign w:val="center"/>
          </w:tcPr>
          <w:p w:rsidR="00E40FD9" w:rsidRPr="00461D4F" w:rsidRDefault="00E40FD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14275,21</w:t>
            </w:r>
          </w:p>
        </w:tc>
      </w:tr>
      <w:tr w:rsidR="00E40FD9" w:rsidRPr="007002DC" w:rsidTr="00BF54DF">
        <w:trPr>
          <w:trHeight w:val="284"/>
        </w:trPr>
        <w:tc>
          <w:tcPr>
            <w:tcW w:w="2000" w:type="pct"/>
            <w:vAlign w:val="center"/>
          </w:tcPr>
          <w:p w:rsidR="00E40FD9" w:rsidRPr="00461D4F" w:rsidRDefault="00E40FD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E40FD9" w:rsidRPr="00461D4F" w:rsidRDefault="00E40FD9" w:rsidP="006A34C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40FD9" w:rsidRPr="00461D4F" w:rsidRDefault="00E40FD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40FD9" w:rsidRPr="007002DC" w:rsidTr="00BF54DF">
        <w:trPr>
          <w:trHeight w:val="284"/>
        </w:trPr>
        <w:tc>
          <w:tcPr>
            <w:tcW w:w="2000" w:type="pct"/>
            <w:vAlign w:val="center"/>
          </w:tcPr>
          <w:p w:rsidR="00E40FD9" w:rsidRPr="00461D4F" w:rsidRDefault="00E40FD9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E40FD9" w:rsidRPr="00365DDE" w:rsidRDefault="00E40FD9" w:rsidP="006A34C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10959,62</w:t>
            </w:r>
          </w:p>
        </w:tc>
        <w:tc>
          <w:tcPr>
            <w:tcW w:w="1500" w:type="pct"/>
            <w:vAlign w:val="center"/>
          </w:tcPr>
          <w:p w:rsidR="00E40FD9" w:rsidRPr="00365DDE" w:rsidRDefault="00E40FD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14275,21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A5358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B433CA" w:rsidRPr="00F35F00" w:rsidTr="00A5358E">
        <w:trPr>
          <w:trHeight w:val="284"/>
        </w:trPr>
        <w:tc>
          <w:tcPr>
            <w:tcW w:w="1869" w:type="pct"/>
            <w:vAlign w:val="center"/>
          </w:tcPr>
          <w:p w:rsidR="00B433CA" w:rsidRPr="00804636" w:rsidRDefault="00B433CA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B433CA" w:rsidRPr="00804636" w:rsidRDefault="00B433C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995,31</w:t>
            </w:r>
          </w:p>
        </w:tc>
        <w:tc>
          <w:tcPr>
            <w:tcW w:w="1554" w:type="pct"/>
            <w:vAlign w:val="center"/>
          </w:tcPr>
          <w:p w:rsidR="00B433CA" w:rsidRPr="00804636" w:rsidRDefault="00B433CA" w:rsidP="006A34C6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2566,83</w:t>
            </w:r>
          </w:p>
        </w:tc>
      </w:tr>
      <w:tr w:rsidR="00B433CA" w:rsidRPr="00F35F00" w:rsidTr="00A5358E">
        <w:trPr>
          <w:trHeight w:val="284"/>
        </w:trPr>
        <w:tc>
          <w:tcPr>
            <w:tcW w:w="1869" w:type="pct"/>
            <w:vAlign w:val="center"/>
          </w:tcPr>
          <w:p w:rsidR="00B433CA" w:rsidRPr="00804636" w:rsidRDefault="00B433CA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B433CA" w:rsidRPr="00804636" w:rsidRDefault="00B433C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B433CA" w:rsidRPr="00804636" w:rsidRDefault="00B433CA" w:rsidP="006A34C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B433CA" w:rsidRPr="00F35F00" w:rsidTr="00A5358E">
        <w:trPr>
          <w:trHeight w:val="284"/>
        </w:trPr>
        <w:tc>
          <w:tcPr>
            <w:tcW w:w="1869" w:type="pct"/>
            <w:vAlign w:val="center"/>
          </w:tcPr>
          <w:p w:rsidR="00B433CA" w:rsidRPr="00804636" w:rsidRDefault="00B433CA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B433CA" w:rsidRPr="007701E2" w:rsidRDefault="00B433C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4956,92</w:t>
            </w:r>
          </w:p>
        </w:tc>
        <w:tc>
          <w:tcPr>
            <w:tcW w:w="1554" w:type="pct"/>
            <w:vAlign w:val="center"/>
          </w:tcPr>
          <w:p w:rsidR="00B433CA" w:rsidRPr="007701E2" w:rsidRDefault="00B433CA" w:rsidP="006A34C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6136,16</w:t>
            </w:r>
          </w:p>
        </w:tc>
      </w:tr>
      <w:tr w:rsidR="00B433CA" w:rsidRPr="00F35F00" w:rsidTr="00A5358E">
        <w:trPr>
          <w:trHeight w:val="284"/>
        </w:trPr>
        <w:tc>
          <w:tcPr>
            <w:tcW w:w="1869" w:type="pct"/>
            <w:vAlign w:val="center"/>
          </w:tcPr>
          <w:p w:rsidR="00B433CA" w:rsidRPr="00804636" w:rsidRDefault="00B433CA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B433CA" w:rsidRPr="003C078A" w:rsidRDefault="00B433C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3423,12</w:t>
            </w:r>
          </w:p>
        </w:tc>
        <w:tc>
          <w:tcPr>
            <w:tcW w:w="1554" w:type="pct"/>
            <w:vAlign w:val="center"/>
          </w:tcPr>
          <w:p w:rsidR="00B433CA" w:rsidRPr="003C078A" w:rsidRDefault="00B433CA" w:rsidP="006A34C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4564,64</w:t>
            </w:r>
          </w:p>
        </w:tc>
      </w:tr>
      <w:tr w:rsidR="00B433CA" w:rsidRPr="00F35F00" w:rsidTr="00A5358E">
        <w:trPr>
          <w:trHeight w:val="284"/>
        </w:trPr>
        <w:tc>
          <w:tcPr>
            <w:tcW w:w="1869" w:type="pct"/>
            <w:vAlign w:val="center"/>
          </w:tcPr>
          <w:p w:rsidR="00B433CA" w:rsidRPr="00804636" w:rsidRDefault="00B433CA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B433CA" w:rsidRPr="00804636" w:rsidRDefault="00B433C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2529,11</w:t>
            </w:r>
          </w:p>
        </w:tc>
        <w:tc>
          <w:tcPr>
            <w:tcW w:w="1554" w:type="pct"/>
            <w:vAlign w:val="center"/>
          </w:tcPr>
          <w:p w:rsidR="00B433CA" w:rsidRPr="00804636" w:rsidRDefault="00B433CA" w:rsidP="006A34C6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995,31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4"/>
        <w:gridCol w:w="611"/>
        <w:gridCol w:w="1343"/>
        <w:gridCol w:w="1344"/>
        <w:gridCol w:w="1344"/>
        <w:gridCol w:w="1344"/>
        <w:gridCol w:w="1344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DC45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DC45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</w:t>
            </w:r>
            <w:r w:rsidR="00A5358E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365DDE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433C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479264,29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C450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581D1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od FO a</w:t>
            </w:r>
            <w:r w:rsidR="00A5358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PO</w:t>
            </w:r>
            <w:r w:rsidR="00A5358E">
              <w:rPr>
                <w:sz w:val="16"/>
                <w:szCs w:val="16"/>
              </w:rPr>
              <w:t>, 2% dane,</w:t>
            </w:r>
            <w:r w:rsidR="00A633EB">
              <w:rPr>
                <w:sz w:val="16"/>
                <w:szCs w:val="16"/>
              </w:rPr>
              <w:t>ČZ z MS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433CA" w:rsidP="00B433C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30426,47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581D1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MPSVaR, VÚC KE, ÚPSVaR</w:t>
            </w:r>
            <w:r w:rsidR="00B433CA">
              <w:rPr>
                <w:sz w:val="16"/>
                <w:szCs w:val="16"/>
              </w:rPr>
              <w:t>, Mesta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433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619308,56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A633E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A633E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581D1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mzdy a odvody pre zamestnancov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B433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747882,20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8B0BF4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  <w:r w:rsidR="00364F18">
              <w:rPr>
                <w:sz w:val="16"/>
                <w:szCs w:val="16"/>
              </w:rPr>
              <w:t xml:space="preserve"> - UČTOAUDIT</w:t>
            </w:r>
          </w:p>
        </w:tc>
        <w:tc>
          <w:tcPr>
            <w:tcW w:w="1620" w:type="pct"/>
            <w:vAlign w:val="center"/>
          </w:tcPr>
          <w:p w:rsidR="00980C8A" w:rsidRPr="00980C8A" w:rsidRDefault="00B433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1100,00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E0509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  <w:r w:rsidR="00E0509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  <w:r w:rsidR="00E05092">
              <w:rPr>
                <w:sz w:val="16"/>
                <w:szCs w:val="16"/>
              </w:rPr>
              <w:t xml:space="preserve"> – správa o vecnom poznatku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581D13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Janského plakety a majetok v operativnej evidencii</w:t>
            </w:r>
          </w:p>
        </w:tc>
        <w:tc>
          <w:tcPr>
            <w:tcW w:w="1620" w:type="pct"/>
            <w:vAlign w:val="center"/>
          </w:tcPr>
          <w:p w:rsidR="00F4760B" w:rsidRPr="00F4760B" w:rsidRDefault="002D042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151371,92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581D13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7A1" w:rsidRDefault="004547A1" w:rsidP="00347C39">
      <w:pPr>
        <w:spacing w:before="0" w:after="0" w:line="240" w:lineRule="auto"/>
      </w:pPr>
      <w:r>
        <w:separator/>
      </w:r>
    </w:p>
  </w:endnote>
  <w:endnote w:type="continuationSeparator" w:id="1">
    <w:p w:rsidR="004547A1" w:rsidRDefault="004547A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33B" w:rsidRDefault="00F1733B">
    <w:pPr>
      <w:pStyle w:val="Pta"/>
      <w:jc w:val="right"/>
    </w:pPr>
    <w:fldSimple w:instr="PAGE   \* MERGEFORMAT">
      <w:r w:rsidR="000616FF">
        <w:rPr>
          <w:noProof/>
        </w:rPr>
        <w:t>11</w:t>
      </w:r>
    </w:fldSimple>
  </w:p>
  <w:p w:rsidR="00F1733B" w:rsidRDefault="00F1733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7A1" w:rsidRDefault="004547A1" w:rsidP="00347C39">
      <w:pPr>
        <w:spacing w:before="0" w:after="0" w:line="240" w:lineRule="auto"/>
      </w:pPr>
      <w:r>
        <w:separator/>
      </w:r>
    </w:p>
  </w:footnote>
  <w:footnote w:type="continuationSeparator" w:id="1">
    <w:p w:rsidR="004547A1" w:rsidRDefault="004547A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8A042B"/>
    <w:rsid w:val="0000240E"/>
    <w:rsid w:val="000109BB"/>
    <w:rsid w:val="0001299B"/>
    <w:rsid w:val="00026C93"/>
    <w:rsid w:val="00032B58"/>
    <w:rsid w:val="0003706B"/>
    <w:rsid w:val="00054FC8"/>
    <w:rsid w:val="00060214"/>
    <w:rsid w:val="000616FF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271"/>
    <w:rsid w:val="000B3567"/>
    <w:rsid w:val="000B3D61"/>
    <w:rsid w:val="000B4DA3"/>
    <w:rsid w:val="000C67C6"/>
    <w:rsid w:val="000D2853"/>
    <w:rsid w:val="000E0E48"/>
    <w:rsid w:val="000E3077"/>
    <w:rsid w:val="000F08FF"/>
    <w:rsid w:val="000F117D"/>
    <w:rsid w:val="000F1A75"/>
    <w:rsid w:val="000F4163"/>
    <w:rsid w:val="00104DB6"/>
    <w:rsid w:val="001058F5"/>
    <w:rsid w:val="00115F7E"/>
    <w:rsid w:val="00120069"/>
    <w:rsid w:val="00124B80"/>
    <w:rsid w:val="00127008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1C97"/>
    <w:rsid w:val="001C3B76"/>
    <w:rsid w:val="001C4CBF"/>
    <w:rsid w:val="001D283D"/>
    <w:rsid w:val="001D6FA9"/>
    <w:rsid w:val="001D7330"/>
    <w:rsid w:val="001F5A8E"/>
    <w:rsid w:val="001F67E7"/>
    <w:rsid w:val="0021686D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085A"/>
    <w:rsid w:val="002A4EDB"/>
    <w:rsid w:val="002B30E0"/>
    <w:rsid w:val="002B58C2"/>
    <w:rsid w:val="002B739D"/>
    <w:rsid w:val="002C6F1A"/>
    <w:rsid w:val="002D042F"/>
    <w:rsid w:val="002D3341"/>
    <w:rsid w:val="002D701F"/>
    <w:rsid w:val="002E0687"/>
    <w:rsid w:val="002E0A97"/>
    <w:rsid w:val="002E52A9"/>
    <w:rsid w:val="003159EB"/>
    <w:rsid w:val="003166FF"/>
    <w:rsid w:val="003177FA"/>
    <w:rsid w:val="00322D87"/>
    <w:rsid w:val="00330341"/>
    <w:rsid w:val="00334E34"/>
    <w:rsid w:val="0034416E"/>
    <w:rsid w:val="003450A1"/>
    <w:rsid w:val="00347C39"/>
    <w:rsid w:val="00347F69"/>
    <w:rsid w:val="00350A9F"/>
    <w:rsid w:val="00361BA8"/>
    <w:rsid w:val="003631BA"/>
    <w:rsid w:val="00364042"/>
    <w:rsid w:val="00364F18"/>
    <w:rsid w:val="00365DDE"/>
    <w:rsid w:val="00374517"/>
    <w:rsid w:val="003764E6"/>
    <w:rsid w:val="00384D1C"/>
    <w:rsid w:val="003912C4"/>
    <w:rsid w:val="003A7E88"/>
    <w:rsid w:val="003B70D3"/>
    <w:rsid w:val="003C078A"/>
    <w:rsid w:val="003C399D"/>
    <w:rsid w:val="003C3DA6"/>
    <w:rsid w:val="003C4612"/>
    <w:rsid w:val="003D135F"/>
    <w:rsid w:val="003D15AA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547A1"/>
    <w:rsid w:val="00461D4F"/>
    <w:rsid w:val="00462F2C"/>
    <w:rsid w:val="00465353"/>
    <w:rsid w:val="00480A0A"/>
    <w:rsid w:val="004819E1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B6F76"/>
    <w:rsid w:val="004C12F0"/>
    <w:rsid w:val="004E0D0D"/>
    <w:rsid w:val="004E2B6C"/>
    <w:rsid w:val="004E2F7F"/>
    <w:rsid w:val="004E5699"/>
    <w:rsid w:val="004F4338"/>
    <w:rsid w:val="004F6199"/>
    <w:rsid w:val="004F702F"/>
    <w:rsid w:val="004F74A8"/>
    <w:rsid w:val="004F75A1"/>
    <w:rsid w:val="00503A66"/>
    <w:rsid w:val="00507837"/>
    <w:rsid w:val="0051276C"/>
    <w:rsid w:val="00516408"/>
    <w:rsid w:val="00516AA8"/>
    <w:rsid w:val="005273DC"/>
    <w:rsid w:val="00532997"/>
    <w:rsid w:val="00537983"/>
    <w:rsid w:val="00537985"/>
    <w:rsid w:val="00547337"/>
    <w:rsid w:val="00550A76"/>
    <w:rsid w:val="0055543B"/>
    <w:rsid w:val="00557E46"/>
    <w:rsid w:val="00567CDB"/>
    <w:rsid w:val="005711EE"/>
    <w:rsid w:val="005724D6"/>
    <w:rsid w:val="0057615D"/>
    <w:rsid w:val="00576E34"/>
    <w:rsid w:val="00581D13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1070E"/>
    <w:rsid w:val="00624714"/>
    <w:rsid w:val="00626B80"/>
    <w:rsid w:val="006335EE"/>
    <w:rsid w:val="00645BCA"/>
    <w:rsid w:val="0066065D"/>
    <w:rsid w:val="00661D7A"/>
    <w:rsid w:val="00663221"/>
    <w:rsid w:val="00673AB2"/>
    <w:rsid w:val="00681B2B"/>
    <w:rsid w:val="00691DCC"/>
    <w:rsid w:val="00695943"/>
    <w:rsid w:val="006A3414"/>
    <w:rsid w:val="006B3F1C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3335E"/>
    <w:rsid w:val="0074467C"/>
    <w:rsid w:val="0075172B"/>
    <w:rsid w:val="007549B4"/>
    <w:rsid w:val="007621A8"/>
    <w:rsid w:val="00765DB4"/>
    <w:rsid w:val="007701E2"/>
    <w:rsid w:val="007705F0"/>
    <w:rsid w:val="007713BE"/>
    <w:rsid w:val="00781B64"/>
    <w:rsid w:val="00783246"/>
    <w:rsid w:val="00787A5C"/>
    <w:rsid w:val="00791C5C"/>
    <w:rsid w:val="0079442F"/>
    <w:rsid w:val="00797856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7F316C"/>
    <w:rsid w:val="00800315"/>
    <w:rsid w:val="00801336"/>
    <w:rsid w:val="00801BFA"/>
    <w:rsid w:val="00804636"/>
    <w:rsid w:val="008135CE"/>
    <w:rsid w:val="0082339E"/>
    <w:rsid w:val="008260E8"/>
    <w:rsid w:val="00826232"/>
    <w:rsid w:val="00831E64"/>
    <w:rsid w:val="00833369"/>
    <w:rsid w:val="00834AF6"/>
    <w:rsid w:val="0084066A"/>
    <w:rsid w:val="0085452C"/>
    <w:rsid w:val="008601BD"/>
    <w:rsid w:val="00863CBA"/>
    <w:rsid w:val="008807A2"/>
    <w:rsid w:val="00886A8B"/>
    <w:rsid w:val="00896744"/>
    <w:rsid w:val="008A019A"/>
    <w:rsid w:val="008A042B"/>
    <w:rsid w:val="008B0BF4"/>
    <w:rsid w:val="008B408B"/>
    <w:rsid w:val="008B5731"/>
    <w:rsid w:val="008B61EE"/>
    <w:rsid w:val="008C171C"/>
    <w:rsid w:val="008C4390"/>
    <w:rsid w:val="008C4648"/>
    <w:rsid w:val="008C7870"/>
    <w:rsid w:val="008D6513"/>
    <w:rsid w:val="008E35A9"/>
    <w:rsid w:val="008E78DE"/>
    <w:rsid w:val="00900740"/>
    <w:rsid w:val="009045A6"/>
    <w:rsid w:val="00913895"/>
    <w:rsid w:val="00915E5F"/>
    <w:rsid w:val="00922A1B"/>
    <w:rsid w:val="00935566"/>
    <w:rsid w:val="00935EE7"/>
    <w:rsid w:val="00945816"/>
    <w:rsid w:val="00953F35"/>
    <w:rsid w:val="00954CF3"/>
    <w:rsid w:val="009605CD"/>
    <w:rsid w:val="00963659"/>
    <w:rsid w:val="00980C8A"/>
    <w:rsid w:val="0099008D"/>
    <w:rsid w:val="00990219"/>
    <w:rsid w:val="00994105"/>
    <w:rsid w:val="009A2781"/>
    <w:rsid w:val="009A3F53"/>
    <w:rsid w:val="009B2B9F"/>
    <w:rsid w:val="009B4B0C"/>
    <w:rsid w:val="009B4F0F"/>
    <w:rsid w:val="009B6E6B"/>
    <w:rsid w:val="009C1A76"/>
    <w:rsid w:val="009D0C9D"/>
    <w:rsid w:val="009D2887"/>
    <w:rsid w:val="009D61DA"/>
    <w:rsid w:val="009D688F"/>
    <w:rsid w:val="009E383F"/>
    <w:rsid w:val="009E7968"/>
    <w:rsid w:val="009F4EF7"/>
    <w:rsid w:val="009F58C3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45801"/>
    <w:rsid w:val="00A52D44"/>
    <w:rsid w:val="00A5358E"/>
    <w:rsid w:val="00A56B88"/>
    <w:rsid w:val="00A56E35"/>
    <w:rsid w:val="00A633EB"/>
    <w:rsid w:val="00A71ECE"/>
    <w:rsid w:val="00A76253"/>
    <w:rsid w:val="00A81E92"/>
    <w:rsid w:val="00A837EE"/>
    <w:rsid w:val="00A96E6D"/>
    <w:rsid w:val="00AA5345"/>
    <w:rsid w:val="00AA53EE"/>
    <w:rsid w:val="00AA694C"/>
    <w:rsid w:val="00AB0E11"/>
    <w:rsid w:val="00AC025C"/>
    <w:rsid w:val="00AC244D"/>
    <w:rsid w:val="00AD1E1E"/>
    <w:rsid w:val="00AD41FA"/>
    <w:rsid w:val="00AD6FB7"/>
    <w:rsid w:val="00AE3F52"/>
    <w:rsid w:val="00AE6CFE"/>
    <w:rsid w:val="00AF1934"/>
    <w:rsid w:val="00AF61BC"/>
    <w:rsid w:val="00B055CD"/>
    <w:rsid w:val="00B164C2"/>
    <w:rsid w:val="00B2594B"/>
    <w:rsid w:val="00B31455"/>
    <w:rsid w:val="00B419DA"/>
    <w:rsid w:val="00B433CA"/>
    <w:rsid w:val="00B449D5"/>
    <w:rsid w:val="00B46E31"/>
    <w:rsid w:val="00B514C1"/>
    <w:rsid w:val="00B643E5"/>
    <w:rsid w:val="00B6568B"/>
    <w:rsid w:val="00B706D7"/>
    <w:rsid w:val="00B712AC"/>
    <w:rsid w:val="00B7198A"/>
    <w:rsid w:val="00B80FC6"/>
    <w:rsid w:val="00B81256"/>
    <w:rsid w:val="00B85E7F"/>
    <w:rsid w:val="00B867C2"/>
    <w:rsid w:val="00B92942"/>
    <w:rsid w:val="00BB1114"/>
    <w:rsid w:val="00BD1B88"/>
    <w:rsid w:val="00BD3B5B"/>
    <w:rsid w:val="00BE4A44"/>
    <w:rsid w:val="00BE4FDD"/>
    <w:rsid w:val="00BE73E5"/>
    <w:rsid w:val="00BF54DF"/>
    <w:rsid w:val="00BF60F1"/>
    <w:rsid w:val="00BF6F6B"/>
    <w:rsid w:val="00C03F65"/>
    <w:rsid w:val="00C047AB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B37C1"/>
    <w:rsid w:val="00CC7A3D"/>
    <w:rsid w:val="00CD30C2"/>
    <w:rsid w:val="00CD361E"/>
    <w:rsid w:val="00CD3920"/>
    <w:rsid w:val="00CF7E2A"/>
    <w:rsid w:val="00D017AA"/>
    <w:rsid w:val="00D061E9"/>
    <w:rsid w:val="00D12140"/>
    <w:rsid w:val="00D1728E"/>
    <w:rsid w:val="00D203E4"/>
    <w:rsid w:val="00D31365"/>
    <w:rsid w:val="00D3293C"/>
    <w:rsid w:val="00D413B9"/>
    <w:rsid w:val="00D419FA"/>
    <w:rsid w:val="00D440D5"/>
    <w:rsid w:val="00D4487A"/>
    <w:rsid w:val="00D44BC7"/>
    <w:rsid w:val="00D47269"/>
    <w:rsid w:val="00D52CBA"/>
    <w:rsid w:val="00D56496"/>
    <w:rsid w:val="00D60028"/>
    <w:rsid w:val="00D71FFB"/>
    <w:rsid w:val="00D75ED9"/>
    <w:rsid w:val="00D77265"/>
    <w:rsid w:val="00D77DBF"/>
    <w:rsid w:val="00D80618"/>
    <w:rsid w:val="00D81221"/>
    <w:rsid w:val="00D84FA5"/>
    <w:rsid w:val="00D8629A"/>
    <w:rsid w:val="00D87E14"/>
    <w:rsid w:val="00D9188A"/>
    <w:rsid w:val="00DA0FB8"/>
    <w:rsid w:val="00DA1B9C"/>
    <w:rsid w:val="00DA56AB"/>
    <w:rsid w:val="00DB1285"/>
    <w:rsid w:val="00DB1DDE"/>
    <w:rsid w:val="00DB3C2D"/>
    <w:rsid w:val="00DB7319"/>
    <w:rsid w:val="00DC2C79"/>
    <w:rsid w:val="00DC4506"/>
    <w:rsid w:val="00DC4CA6"/>
    <w:rsid w:val="00DD529B"/>
    <w:rsid w:val="00DE43F7"/>
    <w:rsid w:val="00DE517E"/>
    <w:rsid w:val="00DE678D"/>
    <w:rsid w:val="00E03790"/>
    <w:rsid w:val="00E05092"/>
    <w:rsid w:val="00E058C0"/>
    <w:rsid w:val="00E12633"/>
    <w:rsid w:val="00E26CD4"/>
    <w:rsid w:val="00E40FD9"/>
    <w:rsid w:val="00E41A72"/>
    <w:rsid w:val="00E45FBF"/>
    <w:rsid w:val="00E615E8"/>
    <w:rsid w:val="00E664B8"/>
    <w:rsid w:val="00E70386"/>
    <w:rsid w:val="00E71E4D"/>
    <w:rsid w:val="00E858A4"/>
    <w:rsid w:val="00E916DB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830"/>
    <w:rsid w:val="00ED293C"/>
    <w:rsid w:val="00EE4EC7"/>
    <w:rsid w:val="00EE59DC"/>
    <w:rsid w:val="00EF7403"/>
    <w:rsid w:val="00F0620E"/>
    <w:rsid w:val="00F101CF"/>
    <w:rsid w:val="00F139AD"/>
    <w:rsid w:val="00F1733B"/>
    <w:rsid w:val="00F2040E"/>
    <w:rsid w:val="00F32C12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52A8"/>
    <w:rsid w:val="00FB606D"/>
    <w:rsid w:val="00FC7196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4733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4733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4733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1697</TotalTime>
  <Pages>11</Pages>
  <Words>3948</Words>
  <Characters>22507</Characters>
  <Application>Microsoft Office Word</Application>
  <DocSecurity>0</DocSecurity>
  <Lines>187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HP</dc:creator>
  <cp:lastModifiedBy>HP</cp:lastModifiedBy>
  <cp:revision>36</cp:revision>
  <cp:lastPrinted>2018-03-13T12:53:00Z</cp:lastPrinted>
  <dcterms:created xsi:type="dcterms:W3CDTF">2018-03-13T12:59:00Z</dcterms:created>
  <dcterms:modified xsi:type="dcterms:W3CDTF">2023-03-16T08:22:00Z</dcterms:modified>
</cp:coreProperties>
</file>