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1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60"/>
        <w:gridCol w:w="132"/>
        <w:gridCol w:w="28"/>
      </w:tblGrid>
      <w:tr w:rsidR="00944C3D" w:rsidRPr="00ED0163" w14:paraId="594B7B73" w14:textId="77777777" w:rsidTr="00086BE1">
        <w:trPr>
          <w:gridAfter w:val="1"/>
          <w:wAfter w:w="28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D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A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3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6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89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7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D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B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A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5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3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E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4C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F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A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B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C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3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D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B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C0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2C7C1D6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BDD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E4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461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F67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7C0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D59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54F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660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C23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1E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46D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1F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118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E7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514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DCC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B05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7E4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211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3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28F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B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0D4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83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FA9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2A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7E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A4D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EEF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7A9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D26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AE8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25A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483F6B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3E4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50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34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48B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A6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84E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523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89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580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918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000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4D7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934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C7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DC3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A8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80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02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9F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64F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E01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E47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3A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520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39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6E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565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B7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4E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8C6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A3D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6E4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631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F2FB79A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5F1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D5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29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FA8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E91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31F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1D4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3C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552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A1D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A5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2E5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9E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38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53C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BCE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9B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FEB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C5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6EE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15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AB5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89D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A3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80B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9C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B13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DEC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67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29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072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FB4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7F0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360CCAC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42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3A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EB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FC9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E9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9E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7F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29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27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B1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9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AB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6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6C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0E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C0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99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27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4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BB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BC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93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15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F2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4D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B6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33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0B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5B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F8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79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AF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8F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26B809D" w14:textId="77777777" w:rsidTr="00086BE1">
        <w:trPr>
          <w:gridAfter w:val="1"/>
          <w:wAfter w:w="28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C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7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25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4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9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E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2D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6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B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4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D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40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2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0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E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8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8E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E50CB8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D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3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E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D9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4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D9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B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9D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03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D3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9CE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8A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56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B4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2D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BDC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53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14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9071D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5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8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B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57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01B76C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D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3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0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7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6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7F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2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2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2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D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F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E3C2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1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5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BB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2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4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6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3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3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5A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0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5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D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5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C8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0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E500C2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A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3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D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3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4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06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4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D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B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B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3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10E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9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A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0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B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3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F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C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F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D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6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8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6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F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0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A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7C5335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AF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F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1B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3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9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8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B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D6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AD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63B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A1613D" w14:textId="0D46429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086BE1">
              <w:rPr>
                <w:rFonts w:ascii="Arial" w:hAnsi="Arial"/>
                <w:lang w:eastAsia="sk-SK"/>
              </w:rPr>
              <w:t>2</w:t>
            </w:r>
            <w:r w:rsidR="00DD11BF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4C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C24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142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002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2D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FF0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2F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C1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D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D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3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B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31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C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2C4C04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B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6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F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A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9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C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13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C5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F3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2DC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99D8BD2" wp14:editId="7C09AF5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C961F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9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23F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13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3B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2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7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7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7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1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A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5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E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8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F92188" w14:textId="77777777" w:rsidTr="00086BE1">
        <w:trPr>
          <w:gridAfter w:val="1"/>
          <w:wAfter w:w="28" w:type="dxa"/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76D0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B25BFC" w14:textId="77777777" w:rsidTr="00086BE1">
        <w:trPr>
          <w:gridAfter w:val="1"/>
          <w:wAfter w:w="28" w:type="dxa"/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2B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A984AFD" wp14:editId="5F81902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34ADF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884ADAC" wp14:editId="6507501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CB935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993DF4" wp14:editId="65EA962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0E7F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39022B2" wp14:editId="7B900B8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E68EA" w14:textId="77777777" w:rsidR="000B647F" w:rsidRDefault="000668CD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167C60" wp14:editId="59AE5C5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4A3553" w14:textId="437AE8CD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86BE1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D11B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167C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D4A3553" w14:textId="437AE8CD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86BE1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D11BF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1198446" wp14:editId="1AF41EE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DD131" w14:textId="4471E8F0" w:rsidR="000B647F" w:rsidRDefault="0099716A" w:rsidP="00944C3D">
                                  <w:r>
                                    <w:t>20</w:t>
                                  </w:r>
                                  <w:r w:rsidR="00086BE1">
                                    <w:t>2</w:t>
                                  </w:r>
                                  <w:r w:rsidR="00DD11BF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9844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93DD131" w14:textId="4471E8F0" w:rsidR="000B647F" w:rsidRDefault="0099716A" w:rsidP="00944C3D">
                            <w:r>
                              <w:t>20</w:t>
                            </w:r>
                            <w:r w:rsidR="00086BE1">
                              <w:t>2</w:t>
                            </w:r>
                            <w:r w:rsidR="00DD11BF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252B44D" wp14:editId="59DBB7C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F5CFF7" w14:textId="77777777" w:rsidR="000B647F" w:rsidRDefault="000668CD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F710A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C477E0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DBAFA2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D2623E9" wp14:editId="1B3C7A9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FB0F9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A379744" wp14:editId="41B3168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FC7F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74C2AB" wp14:editId="305CCA6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5A23D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2CC9DD0" wp14:editId="2ECF25B5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D75F8" w14:textId="0AEEC55D" w:rsidR="000B647F" w:rsidRDefault="0099716A" w:rsidP="00944C3D">
                                  <w:r>
                                    <w:t>20</w:t>
                                  </w:r>
                                  <w:r w:rsidR="00DD11BF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C9DD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BCD75F8" w14:textId="0AEEC55D" w:rsidR="000B647F" w:rsidRDefault="0099716A" w:rsidP="00944C3D">
                            <w:r>
                              <w:t>20</w:t>
                            </w:r>
                            <w:r w:rsidR="00DD11BF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BE64F05" wp14:editId="2D724A7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C9FFF" w14:textId="77777777" w:rsidR="000B647F" w:rsidRDefault="000668CD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4A03E75" wp14:editId="6288C5F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192BBB" w14:textId="4B85E7DA" w:rsidR="000B647F" w:rsidRDefault="0099716A" w:rsidP="00944C3D">
                                  <w:r>
                                    <w:t>20</w:t>
                                  </w:r>
                                  <w:r w:rsidR="00DD11BF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03E7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E192BBB" w14:textId="4B85E7DA" w:rsidR="000B647F" w:rsidRDefault="0099716A" w:rsidP="00944C3D">
                            <w:r>
                              <w:t>20</w:t>
                            </w:r>
                            <w:r w:rsidR="00DD11BF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41EE501" wp14:editId="2044162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52AC27" w14:textId="77777777" w:rsidR="000B647F" w:rsidRDefault="000668CD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1BB70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7499A5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621711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B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0A8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7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5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4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4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16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17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4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0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8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1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3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3C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E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1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5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8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9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4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2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5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8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9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DAC2B6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BD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60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7D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7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9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8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0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8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1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F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4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6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F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C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A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F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7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E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A6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099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9B3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266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6D4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FC4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440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5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0B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A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8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5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C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3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C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2DD0FF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C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E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7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2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D9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B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A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A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6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4A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D7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4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24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D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E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D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9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8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12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0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7EB1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02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A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0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6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E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D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C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1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392343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9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5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A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B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35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B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E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8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9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A0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8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F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9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2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0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94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2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4D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71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A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A9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2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4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0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4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4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C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A311C7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A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8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D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5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E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E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F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1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B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D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E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F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83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2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3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8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8F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1F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DF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2D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65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24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E6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45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E4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F2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5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F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D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E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6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D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4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E0282A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D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4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0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B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E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9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2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6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3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D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1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93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5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8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3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6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2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A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E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C2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A6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38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50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CE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5F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D8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F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37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476598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A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3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F12B83F" wp14:editId="3C33402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BA3B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8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A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A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A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F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1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7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F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0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E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1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84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7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6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5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B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8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4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2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8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A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F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0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3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5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8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D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93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8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0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E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E1576F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6C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880C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65B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6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31B86C" wp14:editId="2F7CB1F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691BCB" w14:textId="77777777" w:rsidR="000B647F" w:rsidRPr="00391121" w:rsidRDefault="009D0BD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31202918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9D0BD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31202918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A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54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1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1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A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F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77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A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9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C358EB" wp14:editId="2A371E9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ABBC9" w14:textId="77777777" w:rsidR="000B647F" w:rsidRPr="00391121" w:rsidRDefault="009D0BD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2021382077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9D0BD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2021382077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1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B6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8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E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2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7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F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5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B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D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8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E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2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4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E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F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33AA81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40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773AD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DED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8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F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21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9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E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1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7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5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0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6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6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4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7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9B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9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89E8B2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EE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743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A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9C696F" wp14:editId="4E85891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6BB4A6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A6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5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3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4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E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B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3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C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4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6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5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4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C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5F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7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E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9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29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4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A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3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2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6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5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0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4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E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3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9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0E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4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FABF18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D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620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3A51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25A8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2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B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5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3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6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9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B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1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A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8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F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A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D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9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6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4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B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5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9A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D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A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4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0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133E0C" w14:textId="77777777" w:rsidTr="00086BE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F1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E9E371" wp14:editId="6EC751F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7504FB" w14:textId="77777777" w:rsidR="000B647F" w:rsidRPr="00391121" w:rsidRDefault="009D0BD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9D0BD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209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E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9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A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B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8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42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E5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0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0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3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6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F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A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A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7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F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9FA054" wp14:editId="59D6BA9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4B992" w14:textId="77777777" w:rsidR="000B647F" w:rsidRDefault="009D0BDD" w:rsidP="00944C3D">
                                  <w:r>
                                    <w:t>3061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9D0BDD" w:rsidP="00944C3D">
                            <w:r>
                              <w:t>3061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8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7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C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C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3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C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893B4A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15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96B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0E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75E4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9C70C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C1FBDE" wp14:editId="35E83D8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F9EE76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8D41A1" wp14:editId="2B1B924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DA748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4394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B34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3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D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040828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5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0BDE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C8ABDA" wp14:editId="3C75AB2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7D1F8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0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59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3A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54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F6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20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AF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48B4B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EE18E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933D2A9" wp14:editId="2425488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2E09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56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E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1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D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3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2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01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1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C2C84F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C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A4E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7A12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A33F4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55D3B0A" wp14:editId="24AEC51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8F18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3D37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91C5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4EE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F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A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5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E4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7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5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1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8C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4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C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B5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B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9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2F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A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7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1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5E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4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B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3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0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C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AF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3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C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F49FF4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B4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076C5E" w14:textId="41CB0A1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D11BF">
              <w:rPr>
                <w:rFonts w:ascii="Arial" w:hAnsi="Arial"/>
                <w:lang w:eastAsia="sk-SK"/>
              </w:rPr>
              <w:t>22.3.2023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D52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69F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115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B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7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1C6E2E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92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48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15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F0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87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184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0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88D450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BC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73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0A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9D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FE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C54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5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B39F0E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45E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D0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2A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66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15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7AA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3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96C032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E9A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5B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10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44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13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DEE7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E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C6F89E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57F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D1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56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01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7C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A40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2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4A0E94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3CC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BD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F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4E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0F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D69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2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497331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1E0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42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C0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7B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6A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EA9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6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9DA91C" w14:textId="77777777" w:rsidTr="00086BE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4D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0C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20B36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78F5D1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1F2669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575E3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1C735C2" w14:textId="594A3C00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FECC384" w14:textId="77777777" w:rsidR="00086BE1" w:rsidRDefault="00086BE1" w:rsidP="00503750">
            <w:pPr>
              <w:rPr>
                <w:rFonts w:ascii="Arial" w:hAnsi="Arial"/>
                <w:lang w:eastAsia="sk-SK"/>
              </w:rPr>
            </w:pPr>
          </w:p>
          <w:p w14:paraId="1266270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3F3D8F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D72FA7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C6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DEDD48" w14:textId="77777777" w:rsidR="00086BE1" w:rsidRDefault="00086BE1" w:rsidP="00503750">
            <w:pPr>
              <w:rPr>
                <w:rFonts w:ascii="Arial" w:hAnsi="Arial"/>
                <w:lang w:eastAsia="sk-SK"/>
              </w:rPr>
            </w:pPr>
          </w:p>
          <w:p w14:paraId="285C789D" w14:textId="77777777" w:rsidR="00086BE1" w:rsidRDefault="00086BE1" w:rsidP="00503750">
            <w:pPr>
              <w:rPr>
                <w:rFonts w:ascii="Arial" w:hAnsi="Arial"/>
                <w:lang w:eastAsia="sk-SK"/>
              </w:rPr>
            </w:pPr>
          </w:p>
          <w:p w14:paraId="59FFE4BF" w14:textId="77777777" w:rsidR="00086BE1" w:rsidRDefault="00086BE1" w:rsidP="00503750">
            <w:pPr>
              <w:rPr>
                <w:rFonts w:ascii="Arial" w:hAnsi="Arial"/>
                <w:lang w:eastAsia="sk-SK"/>
              </w:rPr>
            </w:pPr>
          </w:p>
          <w:p w14:paraId="529F78A3" w14:textId="77777777" w:rsidR="00086BE1" w:rsidRDefault="00086BE1" w:rsidP="00503750">
            <w:pPr>
              <w:rPr>
                <w:rFonts w:ascii="Arial" w:hAnsi="Arial"/>
                <w:lang w:eastAsia="sk-SK"/>
              </w:rPr>
            </w:pPr>
          </w:p>
          <w:p w14:paraId="164C153A" w14:textId="48F74F06" w:rsidR="00086BE1" w:rsidRPr="00ED0163" w:rsidRDefault="00086BE1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71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4BA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77F2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964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2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E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0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E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8A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34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8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E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E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0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B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2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1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D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1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0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6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A8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2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DE52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F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C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16D55F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0A87A074" w14:textId="77777777" w:rsidR="00944C3D" w:rsidRDefault="00944C3D" w:rsidP="00944C3D">
      <w:pPr>
        <w:rPr>
          <w:rFonts w:ascii="Arial" w:hAnsi="Arial"/>
        </w:rPr>
      </w:pPr>
    </w:p>
    <w:p w14:paraId="10232CC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0798F5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27C7CD5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CCDBFC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C42612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995C951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21F12B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25912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25A0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88E0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E2A406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D1E3BEB" w14:textId="77777777" w:rsidR="00944C3D" w:rsidRPr="008D0433" w:rsidRDefault="009D0BD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Ondriška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Juraj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ED71C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31A2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9F4F7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5F475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E4D56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FEDE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E68E9E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5B7D1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7EB57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9486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F9EF3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85B8E3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B6C91E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F26194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A52B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2935A0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F0745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8AAF16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0FB320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AE67C08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FBA8F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311D0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D7349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475632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7310E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FFF9B0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BEB7F0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1C9741C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6696B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547CD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EB04D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609CB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1C2B6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5E5CB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BCA6A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CFFDD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86965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58BF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B109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49FA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2CE79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BD3EE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A22325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CF18C4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9EFF0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AB2A0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878310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5FC9A6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6BC2D3F" w14:textId="255021E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DD11B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0C209CD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A2D742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D7C14D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CCD5D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D9AEB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B4C69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6C53AC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C3717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881DC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8FE17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99696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76C03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5D172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F10FB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1051A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D6C69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31E2D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7C23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19E33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2E838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77D37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4F944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9BCC7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A2E5D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FC2EE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44643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695B3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80A3B0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B8725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AB3B5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B3536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383F4B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85105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74EB4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1739B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B331D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305A8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B1C054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D02D2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43057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F0B891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6356D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AC1A3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1B477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3661A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D42A6C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896E2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F826D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A7D8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733E7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9482A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104FA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6FCBC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8C8EB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EFD18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638D1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26555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9B58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69DF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41A70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500EA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727F5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2F8B9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AE873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29710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49B0FB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24FED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F44C1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BBCEF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A3257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173D4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970AE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989797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A066DC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AE3C1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E432AA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1C8E1C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28B3CB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2A5A1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3D4DC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5DE95E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F65BCAD" w14:textId="77777777" w:rsidTr="00503750">
        <w:tc>
          <w:tcPr>
            <w:tcW w:w="2302" w:type="dxa"/>
            <w:vAlign w:val="center"/>
          </w:tcPr>
          <w:p w14:paraId="47289B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BE251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454A0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DA7DA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B6767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03E2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51DD9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5274A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2FF9CA6" w14:textId="77777777" w:rsidTr="00503750">
        <w:tc>
          <w:tcPr>
            <w:tcW w:w="15593" w:type="dxa"/>
            <w:gridSpan w:val="8"/>
            <w:vAlign w:val="center"/>
          </w:tcPr>
          <w:p w14:paraId="7D0424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5E828C5" w14:textId="77777777" w:rsidTr="00503750">
        <w:tc>
          <w:tcPr>
            <w:tcW w:w="2302" w:type="dxa"/>
            <w:vAlign w:val="center"/>
          </w:tcPr>
          <w:p w14:paraId="43294E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2BF93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8903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4663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531A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3726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CAE1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039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7AD3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0F8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6F6D5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59E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E1E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3B0B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FE4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C9B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F50E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722A9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2CDFA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3162F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1A3F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0FA6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64C1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684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FCE9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5AE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4A8A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D9D4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DC1C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DFDE0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88C0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5F9B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E4DE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49B7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078A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8FDC109" w14:textId="77777777" w:rsidTr="00503750">
        <w:tc>
          <w:tcPr>
            <w:tcW w:w="2302" w:type="dxa"/>
            <w:vAlign w:val="center"/>
          </w:tcPr>
          <w:p w14:paraId="72D784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10907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6D19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DFC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7A7F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7DF6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714D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B997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2BAC1" w14:textId="77777777" w:rsidTr="00503750">
        <w:tc>
          <w:tcPr>
            <w:tcW w:w="15593" w:type="dxa"/>
            <w:gridSpan w:val="8"/>
            <w:vAlign w:val="center"/>
          </w:tcPr>
          <w:p w14:paraId="19E35E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9732D84" w14:textId="77777777" w:rsidTr="00503750">
        <w:tc>
          <w:tcPr>
            <w:tcW w:w="2302" w:type="dxa"/>
            <w:vAlign w:val="center"/>
          </w:tcPr>
          <w:p w14:paraId="5DB35D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51C73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872F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2862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238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F6E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B9EA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7206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41505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2A5DA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FCD66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DD89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F993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982F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723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D734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FC04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992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0B2DA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87C72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47F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DE25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40A1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72C3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B3EB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634C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EA011" w14:textId="77777777" w:rsidTr="00503750">
        <w:tc>
          <w:tcPr>
            <w:tcW w:w="2302" w:type="dxa"/>
            <w:vAlign w:val="center"/>
          </w:tcPr>
          <w:p w14:paraId="31CC0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A798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9561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7F5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4D4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C3B5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2820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63F3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FE6B08" w14:textId="77777777" w:rsidTr="00503750">
        <w:tc>
          <w:tcPr>
            <w:tcW w:w="15593" w:type="dxa"/>
            <w:gridSpan w:val="8"/>
            <w:vAlign w:val="center"/>
          </w:tcPr>
          <w:p w14:paraId="4BFF8E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7119F4D" w14:textId="77777777" w:rsidTr="00503750">
        <w:tc>
          <w:tcPr>
            <w:tcW w:w="2302" w:type="dxa"/>
            <w:vAlign w:val="center"/>
          </w:tcPr>
          <w:p w14:paraId="2C5CD0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FA81F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D807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9873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42F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F0E8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09AE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8944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8F264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A190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C444C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3E49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96F7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0FD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B24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69D8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9761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D145C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2BC25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6F739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5FFE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BBCE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F005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04CA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DB46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147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D783F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F6EFF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3C21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D326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8EF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68E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0663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1C2B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AAC1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2B651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DEDA0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18BB65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BD209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3BA04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38DB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4AAE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0A94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0028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143B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2821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A6FAC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7DE3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1594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E865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90C3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AE03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47E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413A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939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EF0545" w14:textId="77777777" w:rsidR="00944C3D" w:rsidRDefault="00944C3D" w:rsidP="00944C3D">
      <w:pPr>
        <w:rPr>
          <w:rFonts w:ascii="Arial" w:hAnsi="Arial"/>
          <w:b/>
        </w:rPr>
      </w:pPr>
    </w:p>
    <w:p w14:paraId="1DAA20A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134F66A" w14:textId="77777777" w:rsidTr="00503750">
        <w:tc>
          <w:tcPr>
            <w:tcW w:w="1944" w:type="dxa"/>
            <w:vAlign w:val="center"/>
          </w:tcPr>
          <w:p w14:paraId="22B27D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495EB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66CF8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D7D22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49D40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FC057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0DA49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14E10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AE155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19025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20A1A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8A0F0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334A593" w14:textId="77777777" w:rsidTr="00503750">
        <w:tc>
          <w:tcPr>
            <w:tcW w:w="15685" w:type="dxa"/>
            <w:gridSpan w:val="12"/>
            <w:vAlign w:val="center"/>
          </w:tcPr>
          <w:p w14:paraId="17DE38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D61ABA6" w14:textId="77777777" w:rsidTr="00503750">
        <w:tc>
          <w:tcPr>
            <w:tcW w:w="1944" w:type="dxa"/>
            <w:vAlign w:val="center"/>
          </w:tcPr>
          <w:p w14:paraId="55C0C1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EC1E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F438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A0A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77E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BAC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498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BC3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E18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5D7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927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741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A1CD3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702CB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137A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F8D0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FA0C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A83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A11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B11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1D7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7AB8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F7C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2F9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C39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1579C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24B55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F2A8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5D2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DC1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1D9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135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9D9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A86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11D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8DC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743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6F3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4C4DC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7EE6C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0BF0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ADF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2B9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2531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91FE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7710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637C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5663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D465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349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95F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A24163" w14:textId="77777777" w:rsidTr="00503750">
        <w:tc>
          <w:tcPr>
            <w:tcW w:w="1944" w:type="dxa"/>
            <w:vAlign w:val="center"/>
          </w:tcPr>
          <w:p w14:paraId="6C512E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16B0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0DA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9D8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86A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D3C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5B7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FB9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00C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639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C6E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4DA6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FE75E4" w14:textId="77777777" w:rsidTr="00503750">
        <w:tc>
          <w:tcPr>
            <w:tcW w:w="15685" w:type="dxa"/>
            <w:gridSpan w:val="12"/>
            <w:vAlign w:val="center"/>
          </w:tcPr>
          <w:p w14:paraId="43B334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F047019" w14:textId="77777777" w:rsidTr="00503750">
        <w:tc>
          <w:tcPr>
            <w:tcW w:w="1944" w:type="dxa"/>
            <w:vAlign w:val="center"/>
          </w:tcPr>
          <w:p w14:paraId="58FD93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3146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4FA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F1B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D2B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C0E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1AA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DF8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361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977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E3E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2A5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38EBF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84D56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0CD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DC6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EA9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C11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90A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634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3B4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149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D96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303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724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ADD61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DC092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FC06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D6D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32B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CC1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D3D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28F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909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11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935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CA04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C29F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7E6536" w14:textId="77777777" w:rsidTr="00503750">
        <w:tc>
          <w:tcPr>
            <w:tcW w:w="1944" w:type="dxa"/>
            <w:vAlign w:val="center"/>
          </w:tcPr>
          <w:p w14:paraId="27FC22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ECA2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4AC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C36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872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AFC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D9E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225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0EB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983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50D3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7183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3EFB59" w14:textId="77777777" w:rsidTr="00503750">
        <w:tc>
          <w:tcPr>
            <w:tcW w:w="15685" w:type="dxa"/>
            <w:gridSpan w:val="12"/>
            <w:vAlign w:val="center"/>
          </w:tcPr>
          <w:p w14:paraId="69FDC3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22B4B99" w14:textId="77777777" w:rsidTr="00503750">
        <w:tc>
          <w:tcPr>
            <w:tcW w:w="1944" w:type="dxa"/>
            <w:vAlign w:val="center"/>
          </w:tcPr>
          <w:p w14:paraId="563D5B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AEC1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A17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631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707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669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084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577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74C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69C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720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A64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F2B17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2000C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E64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E60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C27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117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0FD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8EB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C26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B0D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69B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BCA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93B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2C2A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A8E17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8241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2C3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395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C67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C0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968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0DD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894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E2F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4D5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2C29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47E0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062A7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3D33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454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308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F06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477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51B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B2A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1E8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46A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A20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00E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D73D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7E433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B1705C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B71D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23A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4DDF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5C4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575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55C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BF1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1A6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E09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C57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605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6BC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377CD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D45D6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B40B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00F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A6A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92F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D94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909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3E1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B32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BEB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315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4DF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BE2C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C439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E7181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216821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09418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8840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B4E6E9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48888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E333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D8724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AF47B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036B5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B5FEB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A4B7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2D16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BB4342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5F8DA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DB36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0FF0B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F91E5E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30CBD9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B2ED2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E54E9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9FE4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A389994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AD216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8AACC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B7889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2B72D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868A2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32AD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3C08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3EE4F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FE1D3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585AD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4B4F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E2D9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C7BA6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C42881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54678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B786F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66BA6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AD8B1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61751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79438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9B6A260" w14:textId="77777777" w:rsidTr="00503750">
        <w:trPr>
          <w:trHeight w:val="1073"/>
        </w:trPr>
        <w:tc>
          <w:tcPr>
            <w:tcW w:w="3614" w:type="dxa"/>
            <w:vMerge/>
          </w:tcPr>
          <w:p w14:paraId="5F6BF1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2789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6D3F4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C4E57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47612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0BD54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A5B40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37BA7F5" w14:textId="77777777" w:rsidTr="00503750">
        <w:trPr>
          <w:trHeight w:val="283"/>
        </w:trPr>
        <w:tc>
          <w:tcPr>
            <w:tcW w:w="3614" w:type="dxa"/>
          </w:tcPr>
          <w:p w14:paraId="3E8005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61F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B7C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9FDE6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C89D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8786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52CC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EA6CE9D" w14:textId="77777777" w:rsidTr="00503750">
        <w:trPr>
          <w:trHeight w:val="283"/>
        </w:trPr>
        <w:tc>
          <w:tcPr>
            <w:tcW w:w="3614" w:type="dxa"/>
          </w:tcPr>
          <w:p w14:paraId="19E745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73AD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DAD8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EB872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01A4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1E44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30B5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AF69CB5" w14:textId="77777777" w:rsidTr="00503750">
        <w:trPr>
          <w:trHeight w:val="283"/>
        </w:trPr>
        <w:tc>
          <w:tcPr>
            <w:tcW w:w="3614" w:type="dxa"/>
          </w:tcPr>
          <w:p w14:paraId="10513F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0BF1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4085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4E50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A6780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A876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CD7B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E6ABF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95FDEE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305AA2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DF6F1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5ABD8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CA92A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0C319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7C081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F2A15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C8175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D9254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1B90B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36AA3F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B5DAA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E4D307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2210A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EE4C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32F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0E5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F7C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30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904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F2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276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28C6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48F7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45D4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085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1B5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CFC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C4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CB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84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559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C120D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4802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E88F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4E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2D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67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D8F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EC6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DE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804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2B7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1697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CBCF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4DA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B53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3F22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F47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EC4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9AA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6633C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7F78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56E1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F1D9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6C7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BA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066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F27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037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786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399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6151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73A83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388F1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239D0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D4BB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271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6EB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16C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A60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98F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312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44E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D17E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AD7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40EE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29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1BA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C7C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646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51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FA9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A78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8D6A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9B49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0604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B0D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3D7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9BD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77C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72F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BAF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D9C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08351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4BF53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50B2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90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AD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B7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396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28A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BB6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A9D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B903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5E9C0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79554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29AA3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574A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6FF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E44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10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E93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A47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2C5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9E9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D9E8D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6E438B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C5FE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439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68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464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C4A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874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CC6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5FF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C60AF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9FB2E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69EDD2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795D7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7D64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7F7A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914E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6D47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5566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5212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A67C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F329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7E19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93F2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D645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2DF9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CF9B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9E34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4A7B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63F5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D73AB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0F3426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F47932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7E442C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AD01FD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AE305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4914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9294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684B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205E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9E7D9E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D62A5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70CE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EB907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B5AD7F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1CE0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B2F01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EA05C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100A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7C206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F43B3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910D2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6302DC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5B117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E7A9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3554AC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2198A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EAA7B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8B8261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1583A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0B5F9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03650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CD8F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09741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8EFC2E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B9B45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D2DC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6DE8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5827D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0ABC8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59CBA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11466B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B461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100E34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A1BCBC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66230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3E6D442" w14:textId="77777777" w:rsidR="00944C3D" w:rsidRDefault="00944C3D" w:rsidP="00944C3D">
      <w:pPr>
        <w:rPr>
          <w:rFonts w:ascii="Arial" w:hAnsi="Arial"/>
          <w:b/>
        </w:rPr>
      </w:pPr>
    </w:p>
    <w:p w14:paraId="6969B4D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52FEB0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74BF6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84E77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55A19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C9516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E8CA8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2F3802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A5796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D40FF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19D7B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19597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3BEE5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2880C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84A89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8CD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B4FDF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9F3C5A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03400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5F13C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2AE8B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23F5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3865BA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2DB10B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91C92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8225D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96860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3561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F2B12D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6654187" w14:textId="77777777" w:rsidTr="00503750">
        <w:tc>
          <w:tcPr>
            <w:tcW w:w="2835" w:type="dxa"/>
            <w:vAlign w:val="center"/>
          </w:tcPr>
          <w:p w14:paraId="427F85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14287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05CE8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758BC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25780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1F887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655579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58F9C8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174D8A2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A7A6C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B5F7A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EAE04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AB652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4C6F5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30D6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572D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D15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08E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622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1E4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80F1F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35778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DB98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5B4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37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6CC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43C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1B968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6D027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A8F6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870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92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967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1C7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8651E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469A3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3A07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1EA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11D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8A3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D55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89C01C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E00C1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DFC7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3C7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EFE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D85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C4D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ECA79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19BE1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41BDC2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DA01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7318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8F91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C4E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EE742D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FD432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704DB7E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0656BCF" w14:textId="77777777" w:rsidR="00944C3D" w:rsidRDefault="00944C3D" w:rsidP="00944C3D">
      <w:pPr>
        <w:rPr>
          <w:rFonts w:ascii="Arial" w:hAnsi="Arial"/>
          <w:b/>
        </w:rPr>
      </w:pPr>
    </w:p>
    <w:p w14:paraId="1DE5A19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7292B85" w14:textId="77777777" w:rsidTr="00503750">
        <w:tc>
          <w:tcPr>
            <w:tcW w:w="2835" w:type="dxa"/>
            <w:vAlign w:val="center"/>
          </w:tcPr>
          <w:p w14:paraId="0D7408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774F6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D18B4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7DACA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F9CEB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20F7C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A9A017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1777D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012F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45E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9A8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EA7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7B8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CF26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3756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2EC0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DE9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DC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7EC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AF6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21A15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F0E68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6C8B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BF8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F6B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397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444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E07F2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93728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40A2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BA6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659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1F4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8B6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ACE0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7B98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9904E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1C5E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4890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19DE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81A7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A8D9F5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627393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BE7490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9CB57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8F1B6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A000137" w14:textId="77777777" w:rsidTr="00503750">
        <w:trPr>
          <w:trHeight w:val="699"/>
        </w:trPr>
        <w:tc>
          <w:tcPr>
            <w:tcW w:w="3502" w:type="dxa"/>
            <w:vMerge/>
          </w:tcPr>
          <w:p w14:paraId="22EA2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B68A2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823A1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7EFA96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D3B47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6381BF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194E3B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5F41FF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43E0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70DBAD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4C573B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297072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17A6E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0E126A3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8940B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6F956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79553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473FBB8" w14:textId="77777777" w:rsidTr="00503750">
        <w:trPr>
          <w:trHeight w:val="593"/>
        </w:trPr>
        <w:tc>
          <w:tcPr>
            <w:tcW w:w="3497" w:type="dxa"/>
          </w:tcPr>
          <w:p w14:paraId="57C695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86C4C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DD020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A058FD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8CA2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E3A4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F06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6D24B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6CDA0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F59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197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DD7A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27279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27E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735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BBB5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BC2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271E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A72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145E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2C670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A1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CFC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1CBC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846B4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139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6B2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19F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7382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0735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D52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CA1D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EE2F9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A41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A61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CD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D0C93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C4E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5F3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DB202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4B37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FABF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87B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19A8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6E047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AEF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0B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3F2F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969E12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EF4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91A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101D6C" w14:textId="77777777" w:rsidR="00944C3D" w:rsidRDefault="00944C3D" w:rsidP="00944C3D">
      <w:pPr>
        <w:rPr>
          <w:rFonts w:ascii="Arial" w:hAnsi="Arial"/>
          <w:b/>
        </w:rPr>
      </w:pPr>
    </w:p>
    <w:p w14:paraId="13459E84" w14:textId="77777777" w:rsidR="00944C3D" w:rsidRDefault="00944C3D" w:rsidP="00944C3D">
      <w:pPr>
        <w:rPr>
          <w:rFonts w:ascii="Arial" w:hAnsi="Arial"/>
          <w:b/>
        </w:rPr>
      </w:pPr>
    </w:p>
    <w:p w14:paraId="70DEDF1A" w14:textId="77777777" w:rsidR="00944C3D" w:rsidRDefault="00944C3D" w:rsidP="00944C3D">
      <w:pPr>
        <w:rPr>
          <w:rFonts w:ascii="Arial" w:hAnsi="Arial"/>
          <w:b/>
        </w:rPr>
      </w:pPr>
    </w:p>
    <w:p w14:paraId="3121EEA5" w14:textId="77777777" w:rsidR="00944C3D" w:rsidRDefault="00944C3D" w:rsidP="00944C3D">
      <w:pPr>
        <w:rPr>
          <w:rFonts w:ascii="Arial" w:hAnsi="Arial"/>
          <w:b/>
        </w:rPr>
      </w:pPr>
    </w:p>
    <w:p w14:paraId="7DCCEFB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C18363C" w14:textId="77777777" w:rsidTr="00503750">
        <w:tc>
          <w:tcPr>
            <w:tcW w:w="2622" w:type="dxa"/>
            <w:vAlign w:val="center"/>
          </w:tcPr>
          <w:p w14:paraId="3A14BC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889F1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EF365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A90D2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0E290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EC2D5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38A91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5F41A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09917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63869E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7E563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3BBC0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43DE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FC76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DAE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463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551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5E5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AE9ADC9" w14:textId="77777777" w:rsidTr="00503750">
        <w:tc>
          <w:tcPr>
            <w:tcW w:w="2622" w:type="dxa"/>
            <w:vAlign w:val="center"/>
          </w:tcPr>
          <w:p w14:paraId="74E037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8AF27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2921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9A7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CAB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265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607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4E6F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BCF0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85AC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D78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75B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165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317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F0A000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2861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2378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770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A0B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033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7D3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B2BAA1F" w14:textId="77777777" w:rsidTr="00503750">
        <w:tc>
          <w:tcPr>
            <w:tcW w:w="2622" w:type="dxa"/>
            <w:vAlign w:val="center"/>
          </w:tcPr>
          <w:p w14:paraId="7DB0B8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FB363DD" w14:textId="42D04BC1" w:rsidR="00944C3D" w:rsidRPr="008C56AB" w:rsidRDefault="00DD11BF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6603</w:t>
            </w:r>
          </w:p>
        </w:tc>
        <w:tc>
          <w:tcPr>
            <w:tcW w:w="1275" w:type="dxa"/>
            <w:vAlign w:val="center"/>
          </w:tcPr>
          <w:p w14:paraId="200B1A9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507A55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15FB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C106B7" w14:textId="3623B66D" w:rsidR="00944C3D" w:rsidRPr="008C56AB" w:rsidRDefault="00DD11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7692</w:t>
            </w:r>
          </w:p>
        </w:tc>
      </w:tr>
      <w:tr w:rsidR="0099716A" w:rsidRPr="00050529" w14:paraId="1CBE154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52A22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C814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CBE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439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323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0D9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842D96" w14:textId="77777777" w:rsidTr="00503750">
        <w:tc>
          <w:tcPr>
            <w:tcW w:w="2622" w:type="dxa"/>
            <w:vAlign w:val="center"/>
          </w:tcPr>
          <w:p w14:paraId="434323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1A77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840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D43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660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CB3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C5EC4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9D5BD2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9CAE6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05AC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7B92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358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86F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C96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602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1DCD5E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EEF7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5996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1DA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660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F62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C5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4AD46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067C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3D85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492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661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725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685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54F6442" w14:textId="77777777" w:rsidTr="00503750">
        <w:tc>
          <w:tcPr>
            <w:tcW w:w="2622" w:type="dxa"/>
            <w:vAlign w:val="center"/>
          </w:tcPr>
          <w:p w14:paraId="3DC49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A862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A3E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ABF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026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8C1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CAE7B91" w14:textId="77777777" w:rsidTr="00503750">
        <w:tc>
          <w:tcPr>
            <w:tcW w:w="2622" w:type="dxa"/>
            <w:vAlign w:val="center"/>
          </w:tcPr>
          <w:p w14:paraId="01C62D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AB9C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01A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CB6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400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115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A3E56E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C733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1176BEA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93BCA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B97244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561707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25912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4992F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BAF34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11727F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612D0B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ADED17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DEF42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64DEC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8C2A2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ED9C2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ED7A5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54CA4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8C06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DD37C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23E3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5723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20508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F30C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DF61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9A60A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6DD9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3BD2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5FBC2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C554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39A8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20C66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D1D5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376E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29F28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5B07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0700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EB9F0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85CE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4C5A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D25AD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9B3D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490A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61B8A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5950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8070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172A6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1AC1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69DB4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70D4B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F1007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1848B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DD256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AAA6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9BF5F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D587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46EA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09FE3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4293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B322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53131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8EE3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26E1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2A128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6EB7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A90C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756BB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BFA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7268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72ABD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91C8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A570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ECA07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EB959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ABD7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76117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A894AF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0B37F14" w14:textId="77777777" w:rsidTr="00503750">
        <w:tc>
          <w:tcPr>
            <w:tcW w:w="2835" w:type="dxa"/>
            <w:vAlign w:val="center"/>
          </w:tcPr>
          <w:p w14:paraId="300DB0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844CF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2CD44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7B851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51BB7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3500A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E2571B0" w14:textId="77777777" w:rsidTr="00503750">
        <w:tc>
          <w:tcPr>
            <w:tcW w:w="2835" w:type="dxa"/>
            <w:vAlign w:val="center"/>
          </w:tcPr>
          <w:p w14:paraId="711EE0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898B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A7A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BED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83F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B79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E133C" w14:textId="77777777" w:rsidTr="00503750">
        <w:tc>
          <w:tcPr>
            <w:tcW w:w="2835" w:type="dxa"/>
            <w:vAlign w:val="center"/>
          </w:tcPr>
          <w:p w14:paraId="0D874F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AFAC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203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1DC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F1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5E6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5BB76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2A4AF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2F63EA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D41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5AF4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601C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2C23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03DF709" w14:textId="77777777" w:rsidTr="00503750">
        <w:tc>
          <w:tcPr>
            <w:tcW w:w="2835" w:type="dxa"/>
            <w:vAlign w:val="center"/>
          </w:tcPr>
          <w:p w14:paraId="0B98B2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BF48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253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080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33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03F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8C770A" w14:textId="77777777" w:rsidTr="00503750">
        <w:tc>
          <w:tcPr>
            <w:tcW w:w="2835" w:type="dxa"/>
            <w:vAlign w:val="center"/>
          </w:tcPr>
          <w:p w14:paraId="043AC6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DD71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BA8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236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1F3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22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7F6F4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ABF8B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153E74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DC681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2C16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136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AC853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1836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0DC46D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D967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74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D09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A71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CDC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3A6D0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A751CA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11E0D8C9" w14:textId="77777777" w:rsidTr="00503750">
        <w:tc>
          <w:tcPr>
            <w:tcW w:w="2552" w:type="dxa"/>
            <w:shd w:val="clear" w:color="auto" w:fill="auto"/>
            <w:vAlign w:val="center"/>
          </w:tcPr>
          <w:p w14:paraId="59D80E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0B9BE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0DE5D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DACEB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DCE64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BB9728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9E941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4912AA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01F3C3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956C0A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028E3D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E144D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46C04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EEC0FA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1212B9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09158F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30F5FF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01B029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73E1DF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55CE0C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51043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BF79D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29F63CF" w14:textId="77777777" w:rsidTr="00503750">
        <w:tc>
          <w:tcPr>
            <w:tcW w:w="4395" w:type="dxa"/>
            <w:vMerge/>
          </w:tcPr>
          <w:p w14:paraId="77285D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29239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EC18F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996E0F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7C4A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F101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76144B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3E6739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C409F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632A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13E93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D1704A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AEE34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F59B894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00AE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9F1B405" w14:textId="77777777" w:rsidTr="00503750">
        <w:tc>
          <w:tcPr>
            <w:tcW w:w="4395" w:type="dxa"/>
            <w:vAlign w:val="center"/>
          </w:tcPr>
          <w:p w14:paraId="4719A3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DAEC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4F86C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66311C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893DA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B412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03D08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8F167D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1AEA1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37BE4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0B05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4810DD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02A88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AD26A1F" w14:textId="392175FE" w:rsidR="00944C3D" w:rsidRPr="008C56AB" w:rsidRDefault="00DD11BF" w:rsidP="00DD11BF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11785</w:t>
            </w:r>
          </w:p>
        </w:tc>
        <w:tc>
          <w:tcPr>
            <w:tcW w:w="2835" w:type="dxa"/>
            <w:vAlign w:val="center"/>
          </w:tcPr>
          <w:p w14:paraId="353DF2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5FD4C0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15B38C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82DDED8" w14:textId="77777777" w:rsidTr="00503750">
        <w:tc>
          <w:tcPr>
            <w:tcW w:w="4395" w:type="dxa"/>
            <w:vAlign w:val="center"/>
          </w:tcPr>
          <w:p w14:paraId="039D408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2C00FB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D26E50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B4C53F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2CAC40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7CE5B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A33C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330B2E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A3E4B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2EA0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DA7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08BA36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E4B29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4736E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B5E6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F5EE48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808B2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0B03F2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72B38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D2DF66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672647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D8402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61560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51A4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277EF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3E250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4ED8A15" w14:textId="77777777" w:rsidTr="00503750">
        <w:tc>
          <w:tcPr>
            <w:tcW w:w="1843" w:type="dxa"/>
            <w:vAlign w:val="center"/>
          </w:tcPr>
          <w:p w14:paraId="7B1EE42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B23232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E0956F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75AA8B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C080E1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C10468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76E137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6B3B8BD" w14:textId="77777777" w:rsidTr="00503750">
        <w:tc>
          <w:tcPr>
            <w:tcW w:w="1843" w:type="dxa"/>
            <w:vAlign w:val="center"/>
          </w:tcPr>
          <w:p w14:paraId="77D716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1967C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3319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6956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1DB4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A387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91CE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7D3DB0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7C313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1C99A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3E5B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4CC4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0D5E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F096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BFC4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48DE48F" w14:textId="77777777" w:rsidTr="00503750">
        <w:tc>
          <w:tcPr>
            <w:tcW w:w="1843" w:type="dxa"/>
            <w:vAlign w:val="center"/>
          </w:tcPr>
          <w:p w14:paraId="7586D9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146E1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44D3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718D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5782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27BF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F4C0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DCAE05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2860B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B66C2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4AAC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D209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C480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8FC1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02F0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75FA9E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B0D66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C1CC1D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446C6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009B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5346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CCE7F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EB06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C06AC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2428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075D6B3" w14:textId="77777777" w:rsidTr="00503750">
        <w:trPr>
          <w:trHeight w:val="664"/>
        </w:trPr>
        <w:tc>
          <w:tcPr>
            <w:tcW w:w="3372" w:type="dxa"/>
          </w:tcPr>
          <w:p w14:paraId="21412F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CC66EA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390AE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70D301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BA64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0A5A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85F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BA419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FAE30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6E39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6B7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4CF1C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73DAA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984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2ED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F1CE7F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0E32B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5F8F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46C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9BEC5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8BA39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20FE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110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84AFD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CC6436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D15C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C8F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5A3FA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548586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E7D2339" w14:textId="77777777" w:rsidTr="00503750">
        <w:tc>
          <w:tcPr>
            <w:tcW w:w="2835" w:type="dxa"/>
            <w:vAlign w:val="center"/>
          </w:tcPr>
          <w:p w14:paraId="33757CB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D3DF2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C80EB6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8D307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2D4F3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BAFD1AB" w14:textId="77777777" w:rsidTr="00503750">
        <w:tc>
          <w:tcPr>
            <w:tcW w:w="2835" w:type="dxa"/>
          </w:tcPr>
          <w:p w14:paraId="41BD11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D66A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E49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A00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E17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C68A21" w14:textId="77777777" w:rsidTr="00503750">
        <w:tc>
          <w:tcPr>
            <w:tcW w:w="2835" w:type="dxa"/>
          </w:tcPr>
          <w:p w14:paraId="130B45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2639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BCA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8E8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333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FEFED9" w14:textId="77777777" w:rsidTr="00503750">
        <w:tc>
          <w:tcPr>
            <w:tcW w:w="2835" w:type="dxa"/>
          </w:tcPr>
          <w:p w14:paraId="05ADF0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CEB6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7FD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3F2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E33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A98E7F" w14:textId="77777777" w:rsidTr="00503750">
        <w:tc>
          <w:tcPr>
            <w:tcW w:w="2835" w:type="dxa"/>
            <w:vAlign w:val="center"/>
          </w:tcPr>
          <w:p w14:paraId="5483C1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D9B3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29D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098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905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A67B7B" w14:textId="77777777" w:rsidTr="00503750">
        <w:tc>
          <w:tcPr>
            <w:tcW w:w="2835" w:type="dxa"/>
            <w:vAlign w:val="center"/>
          </w:tcPr>
          <w:p w14:paraId="28CC98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BF1C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315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AF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AFE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C7CC6F" w14:textId="77777777" w:rsidTr="00503750">
        <w:tc>
          <w:tcPr>
            <w:tcW w:w="2835" w:type="dxa"/>
          </w:tcPr>
          <w:p w14:paraId="1CDC01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F37A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63A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8A0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11D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961074" w14:textId="77777777" w:rsidTr="00503750">
        <w:tc>
          <w:tcPr>
            <w:tcW w:w="2835" w:type="dxa"/>
          </w:tcPr>
          <w:p w14:paraId="7EFA694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7A4E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141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F4E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14C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82CE2E" w14:textId="77777777" w:rsidTr="00503750">
        <w:tc>
          <w:tcPr>
            <w:tcW w:w="2835" w:type="dxa"/>
          </w:tcPr>
          <w:p w14:paraId="3B0223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C1EC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7AD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EDF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883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2C977A" w14:textId="77777777" w:rsidR="00944C3D" w:rsidRDefault="00944C3D" w:rsidP="00944C3D">
      <w:pPr>
        <w:rPr>
          <w:rFonts w:ascii="Arial" w:hAnsi="Arial"/>
          <w:b/>
        </w:rPr>
      </w:pPr>
    </w:p>
    <w:p w14:paraId="25BBD1D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2E00BC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16E6A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3F182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31F20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C23390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E501FC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39DBD92" w14:textId="77777777" w:rsidTr="00503750">
        <w:trPr>
          <w:trHeight w:val="443"/>
        </w:trPr>
        <w:tc>
          <w:tcPr>
            <w:tcW w:w="2560" w:type="dxa"/>
          </w:tcPr>
          <w:p w14:paraId="282FCB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CA36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4452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E9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DFD2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654EE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57E51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A189F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DA9C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9A8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1164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7B9C9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C90F6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053D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2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D69D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1A0A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5A9CC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D3374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A052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2984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73EE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470E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3D481A" w14:textId="77777777" w:rsidR="00944C3D" w:rsidRDefault="00944C3D" w:rsidP="00944C3D">
      <w:pPr>
        <w:rPr>
          <w:rFonts w:ascii="Arial" w:hAnsi="Arial"/>
          <w:b/>
        </w:rPr>
      </w:pPr>
    </w:p>
    <w:p w14:paraId="6003BDC6" w14:textId="77777777" w:rsidR="00944C3D" w:rsidRDefault="00944C3D" w:rsidP="00944C3D">
      <w:pPr>
        <w:rPr>
          <w:rFonts w:ascii="Arial" w:hAnsi="Arial"/>
          <w:b/>
        </w:rPr>
      </w:pPr>
    </w:p>
    <w:p w14:paraId="0A9434D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2BBE2C3" w14:textId="77777777" w:rsidR="00944C3D" w:rsidRDefault="00944C3D" w:rsidP="00944C3D">
      <w:pPr>
        <w:rPr>
          <w:rFonts w:ascii="Arial" w:hAnsi="Arial"/>
          <w:b/>
        </w:rPr>
      </w:pPr>
    </w:p>
    <w:p w14:paraId="2CF737B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ACE166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3206E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E29A5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EB1EC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125FBF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F3E34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060A1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2A55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5724D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940B9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318AC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495FE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696A9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F2DDD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DA0A9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78DA7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2ABD4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DAD37B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A4813C5" w14:textId="77777777" w:rsidTr="00503750">
        <w:trPr>
          <w:trHeight w:val="677"/>
        </w:trPr>
        <w:tc>
          <w:tcPr>
            <w:tcW w:w="3358" w:type="dxa"/>
          </w:tcPr>
          <w:p w14:paraId="29407D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A1C16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2A2CA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DC41EC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A2B2A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4F76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22D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020A1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7DDC8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26B7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90E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D9152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4996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D1DBD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F31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CE288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00CBE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3F22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A2F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39200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F69C9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FE30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DF5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7F147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68F9F9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EEA2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56C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40146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75ACB9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922B1B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1405C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D3AF0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D4B246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30976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D1C99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93C4F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6C103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5B3DF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96F76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FF820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CF1A6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39E1AB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7482D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7CCB5E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36ADDB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29589C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5C8B9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078C6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45241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4E8821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DD26D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CB73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D9F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1DCBC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6D2C5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EFA4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F67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8C9B0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31EE0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2899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BC7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34323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D235EF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0FDF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95F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2292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F768F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2715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A9A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5BF5D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BF25CA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7074B8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BD8FA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E04B6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5E96C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323E48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DE857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5784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BEF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4C1E3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01F4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D00F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C9C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F156A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32FE8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FF03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A42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E29F7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E9651F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D3F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2CA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4B8DE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A0B7B5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5873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850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8F5D9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E0623B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9A6F675" w14:textId="77777777" w:rsidTr="00503750">
        <w:tc>
          <w:tcPr>
            <w:tcW w:w="3686" w:type="dxa"/>
            <w:vAlign w:val="center"/>
          </w:tcPr>
          <w:p w14:paraId="2C946C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5157E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49BD7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D0DFB7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549BF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94DC2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7323A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A73B2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C73D7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31A2F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EA1FE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008DD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5942D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A4DF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0220A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E42B9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14EB97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42DD8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69E8E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178DB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C90FA5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1A5D7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2420C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F4CE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2146D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0E102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322E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7A9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3048D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8A877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1F7C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957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59CA5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B680D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1E21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83A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5484F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AB4740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7D4E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C78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3E33E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77D264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7328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7F5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5AF7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D0BD0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6F13E6A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70672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4462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934BB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11411A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5709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F1B3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165E1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F51A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B128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223C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244E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5E57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CDFDD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6B66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6373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FA5E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F8F85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0057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1349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F6DEA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FC7B26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DE5227A" w14:textId="77777777" w:rsidR="00944C3D" w:rsidRDefault="00944C3D" w:rsidP="00944C3D">
      <w:pPr>
        <w:rPr>
          <w:sz w:val="22"/>
          <w:szCs w:val="22"/>
        </w:rPr>
      </w:pPr>
    </w:p>
    <w:p w14:paraId="4A687E42" w14:textId="77777777" w:rsidR="00944C3D" w:rsidRDefault="00944C3D" w:rsidP="00944C3D">
      <w:pPr>
        <w:rPr>
          <w:sz w:val="22"/>
          <w:szCs w:val="22"/>
        </w:rPr>
      </w:pPr>
    </w:p>
    <w:p w14:paraId="25C07EF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4D2E30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95B7615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4CDB9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52545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87A7C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09ED9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CC7252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DED94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E68AA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04EDED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8D3C56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EE96D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C2B5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452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1925C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F48FA5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DB83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21A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1A654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C9FE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830C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8D8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40FE7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5AC2C4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92CB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C9F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90EE0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06F7A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FBBF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2DF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4FABD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6083E5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54C4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7151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23E47F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A80D80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BECA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8A0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01B3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41CE6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A53171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69848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B1B31C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D517DC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D3F1D0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0A947A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92EF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155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61158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4A490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1E13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DDF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C98E2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849AB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B302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12A5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F4824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5F535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E0C5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D40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38B2F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035EF0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0208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EA0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B56FC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636579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DCC1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A10E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B2C2D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C8D2E9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41D4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B92D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E965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E5170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9B27C14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F4EFF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A0617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7C8500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AB2D3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6FFB2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1802D685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FEC6D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31C8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EF5440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48007AD" w14:textId="77777777" w:rsidR="00944C3D" w:rsidRPr="003607F0" w:rsidRDefault="00944C3D" w:rsidP="00944C3D"/>
    <w:p w14:paraId="0EB324F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1DD22" w14:textId="77777777" w:rsidR="002D76D0" w:rsidRDefault="002D76D0">
      <w:r>
        <w:separator/>
      </w:r>
    </w:p>
  </w:endnote>
  <w:endnote w:type="continuationSeparator" w:id="0">
    <w:p w14:paraId="6398580B" w14:textId="77777777" w:rsidR="002D76D0" w:rsidRDefault="002D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CA0E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0AD4E06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C3B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15C223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436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8B42A2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A75" w14:textId="77777777" w:rsidR="002D76D0" w:rsidRDefault="002D76D0">
      <w:r>
        <w:separator/>
      </w:r>
    </w:p>
  </w:footnote>
  <w:footnote w:type="continuationSeparator" w:id="0">
    <w:p w14:paraId="37C11178" w14:textId="77777777" w:rsidR="002D76D0" w:rsidRDefault="002D7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88068">
    <w:abstractNumId w:val="13"/>
  </w:num>
  <w:num w:numId="2" w16cid:durableId="1886985248">
    <w:abstractNumId w:val="17"/>
  </w:num>
  <w:num w:numId="3" w16cid:durableId="99301900">
    <w:abstractNumId w:val="8"/>
  </w:num>
  <w:num w:numId="4" w16cid:durableId="189489499">
    <w:abstractNumId w:val="7"/>
  </w:num>
  <w:num w:numId="5" w16cid:durableId="186220836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345575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8426954">
    <w:abstractNumId w:val="20"/>
  </w:num>
  <w:num w:numId="8" w16cid:durableId="628703261">
    <w:abstractNumId w:val="10"/>
  </w:num>
  <w:num w:numId="9" w16cid:durableId="2000425399">
    <w:abstractNumId w:val="0"/>
  </w:num>
  <w:num w:numId="10" w16cid:durableId="1594633313">
    <w:abstractNumId w:val="19"/>
  </w:num>
  <w:num w:numId="11" w16cid:durableId="80834793">
    <w:abstractNumId w:val="6"/>
  </w:num>
  <w:num w:numId="12" w16cid:durableId="1572735963">
    <w:abstractNumId w:val="9"/>
  </w:num>
  <w:num w:numId="13" w16cid:durableId="501047118">
    <w:abstractNumId w:val="12"/>
  </w:num>
  <w:num w:numId="14" w16cid:durableId="85616625">
    <w:abstractNumId w:val="15"/>
  </w:num>
  <w:num w:numId="15" w16cid:durableId="488909459">
    <w:abstractNumId w:val="14"/>
  </w:num>
  <w:num w:numId="16" w16cid:durableId="1445612436">
    <w:abstractNumId w:val="2"/>
  </w:num>
  <w:num w:numId="17" w16cid:durableId="998115911">
    <w:abstractNumId w:val="4"/>
  </w:num>
  <w:num w:numId="18" w16cid:durableId="192768416">
    <w:abstractNumId w:val="11"/>
  </w:num>
  <w:num w:numId="19" w16cid:durableId="152185846">
    <w:abstractNumId w:val="5"/>
  </w:num>
  <w:num w:numId="20" w16cid:durableId="777021379">
    <w:abstractNumId w:val="18"/>
  </w:num>
  <w:num w:numId="21" w16cid:durableId="791948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56824"/>
    <w:rsid w:val="000668CD"/>
    <w:rsid w:val="00070A5B"/>
    <w:rsid w:val="000722C5"/>
    <w:rsid w:val="000772A5"/>
    <w:rsid w:val="00085147"/>
    <w:rsid w:val="00086BE1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D76D0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D11BF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B068E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230F5-B3D9-44F0-94BA-67923585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5277</Words>
  <Characters>30082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2023-03-22T09:35:00Z</dcterms:created>
  <dcterms:modified xsi:type="dcterms:W3CDTF">2023-03-22T09:35:00Z</dcterms:modified>
</cp:coreProperties>
</file>