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81" w:type="dxa"/>
        <w:tblInd w:w="5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60"/>
        <w:gridCol w:w="132"/>
        <w:gridCol w:w="28"/>
      </w:tblGrid>
      <w:tr w:rsidR="00944C3D" w:rsidRPr="00ED0163" w14:paraId="594B7B73" w14:textId="77777777" w:rsidTr="00086BE1">
        <w:trPr>
          <w:gridAfter w:val="1"/>
          <w:wAfter w:w="28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7D8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4A7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738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B66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898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079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9D3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FBA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DA4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35F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D38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1E6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4CC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DFC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FA3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EB5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DC6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134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BD5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BB4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CC07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12C7C1D6" w14:textId="77777777" w:rsidTr="00086BE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CBDD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0E47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D461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BF67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7C0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D59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F54F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660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AC23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D91E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746D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A1F5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5118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1E74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5514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EDCC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CB05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7E4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3211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D435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128F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24B4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20D4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9832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DFA9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2AE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67ED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A4D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1EEF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D7A9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D26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AE8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825A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E483F6B" w14:textId="77777777" w:rsidTr="00086BE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3E4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350C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3344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48B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3A66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684E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523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8894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A580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3918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000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F4D7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934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C7F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CDC3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CA89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F808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6020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B9F5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64F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2E01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0E47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E3AD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9520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0394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56EE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1565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B7B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4EB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08C6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A3D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C6E4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631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F2FB79A" w14:textId="77777777" w:rsidTr="00086BE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B5F1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D5D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F296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8FA8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3E91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731F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81D4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B3CA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7552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EA1D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8A5C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12E5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9E7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138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753C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ABCE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9B8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9FEB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C58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46EE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15A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4AB5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89D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3A36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480B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F9CD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5B13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FDEC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6675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C296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072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DFB4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7F0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360CCAC" w14:textId="77777777" w:rsidTr="00086BE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342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93A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7EB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FC9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EE9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E9E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77F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F29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327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BB1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E90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0AB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366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26C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20E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0C0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899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827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340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EBB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4BC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193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015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7F2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14D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5B6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B33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50B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25B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4F8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079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2AF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58F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226B809D" w14:textId="77777777" w:rsidTr="00086BE1">
        <w:trPr>
          <w:gridAfter w:val="1"/>
          <w:wAfter w:w="28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8C9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777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25D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04E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194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4E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2DA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56E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DB5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A45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8D0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40B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72F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D0B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DEF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B8A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698E3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7E50CB8" w14:textId="77777777" w:rsidTr="00086BE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1D8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231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1EB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D98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646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D96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5B7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19DD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603F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7D36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9CE2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A8A8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6560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3B42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82D1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BDCB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2533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4148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19071DF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D51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B8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DB1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573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01B76C" w14:textId="77777777" w:rsidTr="00086BE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5D5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C3D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20C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971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B6A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7F4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92B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026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621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FDA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CF7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70E3C2C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717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75B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BBE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821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24D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460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533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137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5AC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40B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E50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9DE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05F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C84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F06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E500C2" w14:textId="77777777" w:rsidTr="00086BE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6A9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A3E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4DA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03C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24F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063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E42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FD9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DBE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0BF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231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D910E5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F93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4AB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D03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EBB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53D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EF2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7CF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1F4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6D3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B68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D82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169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3FC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E0C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2A3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7C5335" w14:textId="77777777" w:rsidTr="00086BE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AFB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5F6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1B1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53A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994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886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BB3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6D64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7AD2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A63B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A1613D" w14:textId="0D464298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086BE1">
              <w:rPr>
                <w:rFonts w:ascii="Arial" w:hAnsi="Arial"/>
                <w:lang w:eastAsia="sk-SK"/>
              </w:rPr>
              <w:t>2</w:t>
            </w:r>
            <w:r w:rsidR="00DD11BF">
              <w:rPr>
                <w:rFonts w:ascii="Arial" w:hAnsi="Arial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C4C9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3C24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1142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0024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32D6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1FF0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12F8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9C15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AD1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3D7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B32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4BF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319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AC9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D2C4C04" w14:textId="77777777" w:rsidTr="00086BE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0BF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76C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9FE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5A4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E9E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6C0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4135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AC56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8F3C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012DC7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099D8BD2" wp14:editId="7C09AF55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C961FA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19D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23F5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8138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73BE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327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075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C79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E72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117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EA6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857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DE6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F86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F92188" w14:textId="77777777" w:rsidTr="00086BE1">
        <w:trPr>
          <w:gridAfter w:val="1"/>
          <w:wAfter w:w="28" w:type="dxa"/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176D0F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B25BFC" w14:textId="77777777" w:rsidTr="00086BE1">
        <w:trPr>
          <w:gridAfter w:val="1"/>
          <w:wAfter w:w="28" w:type="dxa"/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82B6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1A984AFD" wp14:editId="5F81902B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34ADF6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0884ADAC" wp14:editId="6507501C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CB9355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4993DF4" wp14:editId="65EA962D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90E7F5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739022B2" wp14:editId="7B900B82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33E68EA" w14:textId="77777777" w:rsidR="000B647F" w:rsidRDefault="000668CD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60167C60" wp14:editId="59AE5C58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4A3553" w14:textId="437AE8CD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086BE1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DD11BF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0167C60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6D4A3553" w14:textId="437AE8CD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086BE1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DD11BF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11198446" wp14:editId="1AF41EEA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3DD131" w14:textId="4471E8F0" w:rsidR="000B647F" w:rsidRDefault="0099716A" w:rsidP="00944C3D">
                                  <w:r>
                                    <w:t>20</w:t>
                                  </w:r>
                                  <w:r w:rsidR="00086BE1">
                                    <w:t>2</w:t>
                                  </w:r>
                                  <w:r w:rsidR="00DD11BF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1198446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593DD131" w14:textId="4471E8F0" w:rsidR="000B647F" w:rsidRDefault="0099716A" w:rsidP="00944C3D">
                            <w:r>
                              <w:t>20</w:t>
                            </w:r>
                            <w:r w:rsidR="00086BE1">
                              <w:t>2</w:t>
                            </w:r>
                            <w:r w:rsidR="00DD11BF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2252B44D" wp14:editId="59DBB7C7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F5CFF7" w14:textId="77777777" w:rsidR="000B647F" w:rsidRDefault="000668CD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7F710A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C477E09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DBAFA2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5D2623E9" wp14:editId="1B3C7A96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FB0F96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A379744" wp14:editId="41B3168C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1FC7F6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E74C2AB" wp14:editId="305CCA60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5A23D6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72CC9DD0" wp14:editId="2ECF25B5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CD75F8" w14:textId="0AEEC55D" w:rsidR="000B647F" w:rsidRDefault="0099716A" w:rsidP="00944C3D">
                                  <w:r>
                                    <w:t>20</w:t>
                                  </w:r>
                                  <w:r w:rsidR="00DD11BF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CC9DD0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7BCD75F8" w14:textId="0AEEC55D" w:rsidR="000B647F" w:rsidRDefault="0099716A" w:rsidP="00944C3D">
                            <w:r>
                              <w:t>20</w:t>
                            </w:r>
                            <w:r w:rsidR="00DD11BF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5BE64F05" wp14:editId="2D724A7C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3C9FFF" w14:textId="77777777" w:rsidR="000B647F" w:rsidRDefault="000668CD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14A03E75" wp14:editId="6288C5F3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192BBB" w14:textId="4B85E7DA" w:rsidR="000B647F" w:rsidRDefault="0099716A" w:rsidP="00944C3D">
                                  <w:r>
                                    <w:t>20</w:t>
                                  </w:r>
                                  <w:r w:rsidR="00DD11BF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4A03E75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1E192BBB" w14:textId="4B85E7DA" w:rsidR="000B647F" w:rsidRDefault="0099716A" w:rsidP="00944C3D">
                            <w:r>
                              <w:t>20</w:t>
                            </w:r>
                            <w:r w:rsidR="00DD11BF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341EE501" wp14:editId="2044162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52AC27" w14:textId="77777777" w:rsidR="000B647F" w:rsidRDefault="000668CD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91BB709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7499A53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621711" w14:textId="77777777" w:rsidTr="00086BE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FB9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50A8C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771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A56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34E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84B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169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174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64A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D0E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58D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413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733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4F6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3C4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3E3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E11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551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8DC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880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29B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A4B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62F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05A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985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198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DAC2B6" w14:textId="77777777" w:rsidTr="00086BE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BD6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F603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F7DB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B7D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29E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E8B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E01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083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C11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6F5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742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367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4FF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3C4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1A4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EF5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F7E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DE1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1A6C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7099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89B3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8266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66D4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AFC4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C440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B52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0B5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1A8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782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F56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3C7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C37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4C4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2DD0FF" w14:textId="77777777" w:rsidTr="00086BE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CC8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2EE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C71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425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D97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BB2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AAF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9A5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A6E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4AA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D7B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443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24C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6D5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3EF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DD3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A9C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481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9123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20F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07EB18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020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6A5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A0A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360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8EB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AD7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8C5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610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392343" w14:textId="77777777" w:rsidTr="00086BE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79D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E5F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AA9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AB5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354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CB6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4E5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98E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B93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A0D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B8F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9F9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39B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204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808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94D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720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4D0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3713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FA9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0A91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D2C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D4B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F1D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705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843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246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BC8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A311C7" w14:textId="77777777" w:rsidTr="00086BE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AAD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A85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1DD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854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8EF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8E8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9F5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61E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7B7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8D1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7EE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7FE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831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52E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03E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381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8FB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1F5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F1DF8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C2D9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1653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9240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CE68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945B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7E4C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F22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D53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6FD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BD7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3EC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360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CD8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54E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0E0282A" w14:textId="77777777" w:rsidTr="00086BE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DD4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C47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C02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5BB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8EC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B95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C22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B63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03B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8D9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F12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937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A57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E8B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130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264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D2D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2A2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5EB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5C24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FA6F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938F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E50A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DCED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85F3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DD89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DF5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37E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476598" w14:textId="77777777" w:rsidTr="00086BE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1A1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43E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6F12B83F" wp14:editId="3C33402C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9BA3B7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28F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2A5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5A2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EAF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BF7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514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071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8F9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601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8EB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41D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841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97B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96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05B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DB0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B8B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A42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526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48E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4A1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2F0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40A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133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B5C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781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FDF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938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88C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30A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6EF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E1576F" w14:textId="77777777" w:rsidTr="00086BE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16CC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A880CF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065B8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866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531B86C" wp14:editId="2F7CB1F2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691BCB" w14:textId="77777777" w:rsidR="000B647F" w:rsidRPr="00391121" w:rsidRDefault="009D0BD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31202918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4A332D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9D0BD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31202918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8AC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54C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31A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A1A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BA4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6FA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77D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BA0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C93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DC358EB" wp14:editId="2A371E91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1ABBC9" w14:textId="77777777" w:rsidR="000B647F" w:rsidRPr="00391121" w:rsidRDefault="009D0BD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2021382077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9D0BD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2021382077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51D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B65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E80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FE0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72C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579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2F2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F58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9BD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8DA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C85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4E0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021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740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1E4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BF2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C33AA81" w14:textId="77777777" w:rsidTr="00086BE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40A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6773ADC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BDED7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78D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EF0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213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A91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2E1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F12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577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E50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30C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06A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16F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748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77A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9B5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B92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89E8B2" w14:textId="77777777" w:rsidTr="00086BE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0EEC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B743E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BAD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F9C696F" wp14:editId="4E85891C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6BB4A6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5E41ED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 w:rsidR="009D0BDD">
                                    <w:rPr>
                                      <w:rFonts w:ascii="Arial" w:hAnsi="Arial" w:cs="Arial"/>
                                    </w:rPr>
                                    <w:t xml:space="preserve">Karpatská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5E41ED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9D0BDD">
                              <w:rPr>
                                <w:rFonts w:ascii="Arial" w:hAnsi="Arial" w:cs="Arial"/>
                              </w:rPr>
                              <w:t xml:space="preserve">Karpatská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A69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B5E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430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545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3E8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EBA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134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3C4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C43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A60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E52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F40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6C3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5F6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170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EE7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199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291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147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8A7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E3F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427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462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D5F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D06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E4E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3E9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33E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49F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0E5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844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FABF18" w14:textId="77777777" w:rsidTr="00086BE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0DE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B5620F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23A51A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25A81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326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CBA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65F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B37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E6F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C9B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BB4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C11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0AC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D80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AFF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BA6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7D3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990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560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94E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CB1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C5D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9AA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0DD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7A6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A4A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208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133E0C" w14:textId="77777777" w:rsidTr="00086BE1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1F1A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73E9E371" wp14:editId="6EC751F2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D7504FB" w14:textId="77777777" w:rsidR="000B647F" w:rsidRPr="00391121" w:rsidRDefault="009D0BD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Karpatská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9D0BD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Karpatská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12090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5EA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49B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BA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1B0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58D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421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E59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E09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A00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D3B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36D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4FB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6AD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0A8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87E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2F0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6F9FA054" wp14:editId="59D6BA9D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A4B992" w14:textId="77777777" w:rsidR="000B647F" w:rsidRDefault="009D0BDD" w:rsidP="00944C3D">
                                  <w:r>
                                    <w:t>3061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9D0BDD" w:rsidP="00944C3D">
                            <w:r>
                              <w:t>3061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A8D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374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DC2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BCD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331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BC9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9893B4A" w14:textId="77777777" w:rsidTr="00086BE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015F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196B8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50E6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475E46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9C70CD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DC1FBDE" wp14:editId="35E83D87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F9EE76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9D0BDD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9D0BDD">
                              <w:rPr>
                                <w:rFonts w:ascii="Arial" w:hAnsi="Arial" w:cs="Arial"/>
                              </w:rPr>
                              <w:t>1</w:t>
                            </w:r>
                            <w:bookmarkStart w:id="1" w:name="_GoBack"/>
                            <w:bookmarkEnd w:id="1"/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298D41A1" wp14:editId="2B1B924F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DDA7486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5OcELAIAAFkEAAAOAAAAZHJzL2Uyb0RvYy54bWysVNtu2zAMfR+wfxD0vjhxkyw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44394E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FB345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43C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6D5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040828" w14:textId="77777777" w:rsidTr="00086BE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45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70BDE5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5BC8ABDA" wp14:editId="3C75AB27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7D1F8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D1MwmG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702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B59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63A6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F548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DF6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4205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EAF3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048B4BA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6EE18E8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0933D2A9" wp14:editId="2425488E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F2E09F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FrQC9Y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E256A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5E1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C10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7DC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B30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428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015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012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C2C84F" w14:textId="77777777" w:rsidTr="00086BE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9C0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60A4EB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47A12E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7A33F4A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55D3B0A" wp14:editId="24AEC51A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58F18E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63D37C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591C56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44EE0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1FC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CA1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050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E49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A75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A54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519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8CB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F46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8CB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B57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9B9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090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2FE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4A7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374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71D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5E5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741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7BE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93A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503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0CD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AF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C35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1C2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F49FF4" w14:textId="77777777" w:rsidTr="00086BE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D8B4C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4076C5E" w14:textId="41CB0A1F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DD11BF">
              <w:rPr>
                <w:rFonts w:ascii="Arial" w:hAnsi="Arial"/>
                <w:lang w:eastAsia="sk-SK"/>
              </w:rPr>
              <w:t>22.3.2023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BD52E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C69F6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81159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AB6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D75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1C6E2E" w14:textId="77777777" w:rsidTr="00086BE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1A929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A480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E151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FF07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C874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3184D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A0F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88D450" w14:textId="77777777" w:rsidTr="00086BE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5BBC4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773B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20A0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C9DF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9FE2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9C542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755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B39F0E" w14:textId="77777777" w:rsidTr="00086BE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945EA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4D06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F2A8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2665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0150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47AA9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339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96C032" w14:textId="77777777" w:rsidTr="00086BE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3E9A4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65B4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C10E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4442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C133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DEE77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DE7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C6F89E" w14:textId="77777777" w:rsidTr="00086BE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B57FC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8D1E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E566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9012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17C3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0A40D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B2C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4A0E94" w14:textId="77777777" w:rsidTr="00086BE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93CC1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CBDE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19FD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14EB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A0F4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4D691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92B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D497331" w14:textId="77777777" w:rsidTr="00086BE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F1E04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9420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BC01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97B2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B6A5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4EA98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E68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9DA91C" w14:textId="77777777" w:rsidTr="00086BE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4DD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00C3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E20B367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78F5D12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1F2669C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B575E3D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1C735C2" w14:textId="594A3C00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FECC384" w14:textId="77777777" w:rsidR="00086BE1" w:rsidRDefault="00086BE1" w:rsidP="00503750">
            <w:pPr>
              <w:rPr>
                <w:rFonts w:ascii="Arial" w:hAnsi="Arial"/>
                <w:lang w:eastAsia="sk-SK"/>
              </w:rPr>
            </w:pPr>
          </w:p>
          <w:p w14:paraId="12662706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3F3D8F5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CD72FA7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8C63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ADEDD48" w14:textId="77777777" w:rsidR="00086BE1" w:rsidRDefault="00086BE1" w:rsidP="00503750">
            <w:pPr>
              <w:rPr>
                <w:rFonts w:ascii="Arial" w:hAnsi="Arial"/>
                <w:lang w:eastAsia="sk-SK"/>
              </w:rPr>
            </w:pPr>
          </w:p>
          <w:p w14:paraId="285C789D" w14:textId="77777777" w:rsidR="00086BE1" w:rsidRDefault="00086BE1" w:rsidP="00503750">
            <w:pPr>
              <w:rPr>
                <w:rFonts w:ascii="Arial" w:hAnsi="Arial"/>
                <w:lang w:eastAsia="sk-SK"/>
              </w:rPr>
            </w:pPr>
          </w:p>
          <w:p w14:paraId="59FFE4BF" w14:textId="77777777" w:rsidR="00086BE1" w:rsidRDefault="00086BE1" w:rsidP="00503750">
            <w:pPr>
              <w:rPr>
                <w:rFonts w:ascii="Arial" w:hAnsi="Arial"/>
                <w:lang w:eastAsia="sk-SK"/>
              </w:rPr>
            </w:pPr>
          </w:p>
          <w:p w14:paraId="529F78A3" w14:textId="77777777" w:rsidR="00086BE1" w:rsidRDefault="00086BE1" w:rsidP="00503750">
            <w:pPr>
              <w:rPr>
                <w:rFonts w:ascii="Arial" w:hAnsi="Arial"/>
                <w:lang w:eastAsia="sk-SK"/>
              </w:rPr>
            </w:pPr>
          </w:p>
          <w:p w14:paraId="164C153A" w14:textId="48F74F06" w:rsidR="00086BE1" w:rsidRPr="00ED0163" w:rsidRDefault="00086BE1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719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4BA9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277F24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E964E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12F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7E2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50C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FE2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8A2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341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C87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CEE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0E7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D07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BB6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E2A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31A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ADA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718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A05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A66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A8E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B21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DE52F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DF1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0C2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716D55F6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0A87A074" w14:textId="77777777" w:rsidR="00944C3D" w:rsidRDefault="00944C3D" w:rsidP="00944C3D">
      <w:pPr>
        <w:rPr>
          <w:rFonts w:ascii="Arial" w:hAnsi="Arial"/>
        </w:rPr>
      </w:pPr>
    </w:p>
    <w:p w14:paraId="10232CC7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30798F55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427C7CD5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3CCDBFC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3C426126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5995C951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221F12BA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259127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E25A07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488E0A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3E2A4060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D1E3BEB" w14:textId="77777777" w:rsidR="00944C3D" w:rsidRPr="008D0433" w:rsidRDefault="009D0BDD" w:rsidP="00503750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Ondriška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 Juraj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2BED71C0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F31A2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79F4F73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75F475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3E4D56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7FEDE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EE68E9E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45B7D1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37EB57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A9486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DF9EF3B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385B8E3D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2B6C91E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7F26194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3A52BE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22935A0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9F0745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68AAF162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0FB3205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1AE67C08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3FBA8F2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7311D05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0D7349E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34756326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7310E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FFF9B09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1BEB7F0A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1C9741C4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6696B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547CD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EB04D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F609CBA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1C2B6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5E5CB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BCA6A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BCFFDD8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486965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E58BF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DB109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549FAF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22CE79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FBD3EE2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2A223254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7CF18C4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99EFF0B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3AB2A07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18783100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55FC9A66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56BC2D3F" w14:textId="255021ED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DD11BF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0C209CD6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5A2D7424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0D7C14D0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1CCD5DF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0D9AEB9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0B4C699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56C53AC2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C3717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881DC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8FE17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9996961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76C03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5D172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F10FB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11051AB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D6C69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31E2D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7C238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A19E33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E2E838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977D37D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4F9444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9BCC71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3A2E5D6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1FC2EE8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1446436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695B33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180A3B0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5B87256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6AB3B50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0B3536C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1383F4B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4851058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674EB49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1739BF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5B331DA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5305A87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1B1C054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D02D21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0430577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6F0B8915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76356DC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7AC1A3C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71B477D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33661A4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6D42A6C6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896E2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F826D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9A7D8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733E7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E9482A9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104FA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6FCBC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8C8EB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EFD18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5638D14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26555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49B58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69DF0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41A70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8500EAE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727F5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2F8B9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AE873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29710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849B0FB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524FED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F44C1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BBCEF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A3257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E173D4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C970AE3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3989797C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6A066DC6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3AE3C12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E432AA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11C8E1CD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28B3CBA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12A5A1C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73D4DCC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05DE95E1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7F65BCAD" w14:textId="77777777" w:rsidTr="00503750">
        <w:tc>
          <w:tcPr>
            <w:tcW w:w="2302" w:type="dxa"/>
            <w:vAlign w:val="center"/>
          </w:tcPr>
          <w:p w14:paraId="47289B8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7BE251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3454A0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2DA7DA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1B6767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903E2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551DD9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5274A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2FF9CA6" w14:textId="77777777" w:rsidTr="00503750">
        <w:tc>
          <w:tcPr>
            <w:tcW w:w="15593" w:type="dxa"/>
            <w:gridSpan w:val="8"/>
            <w:vAlign w:val="center"/>
          </w:tcPr>
          <w:p w14:paraId="7D0424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5E828C5" w14:textId="77777777" w:rsidTr="00503750">
        <w:tc>
          <w:tcPr>
            <w:tcW w:w="2302" w:type="dxa"/>
            <w:vAlign w:val="center"/>
          </w:tcPr>
          <w:p w14:paraId="43294E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2BF937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A89030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46630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531A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3726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CAE1A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40396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47AD3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670F8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6F6D51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659EA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8E1EA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3B0B5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2FE40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4C9B7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F50E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722A9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2CDFA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3162F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51A3FD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0FA6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64C1B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6843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FCE90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85AE0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54A8A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6D9D4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7DC1C7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0DFDE0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F88C0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C5F9BB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AE4DEF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49B7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078A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8FDC109" w14:textId="77777777" w:rsidTr="00503750">
        <w:tc>
          <w:tcPr>
            <w:tcW w:w="2302" w:type="dxa"/>
            <w:vAlign w:val="center"/>
          </w:tcPr>
          <w:p w14:paraId="72D784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10907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26D19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6DFC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7A7F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7DF6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714D9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B997B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B2BAC1" w14:textId="77777777" w:rsidTr="00503750">
        <w:tc>
          <w:tcPr>
            <w:tcW w:w="15593" w:type="dxa"/>
            <w:gridSpan w:val="8"/>
            <w:vAlign w:val="center"/>
          </w:tcPr>
          <w:p w14:paraId="19E35E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9732D84" w14:textId="77777777" w:rsidTr="00503750">
        <w:tc>
          <w:tcPr>
            <w:tcW w:w="2302" w:type="dxa"/>
            <w:vAlign w:val="center"/>
          </w:tcPr>
          <w:p w14:paraId="5DB35DA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51C737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F872F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2862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6238F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2F6EC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5B9EAD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87206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41505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2A5DA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FCD66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5DD89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F993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982F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6723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D734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1FC046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8992A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0B2DA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87C72A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947F7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DE250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40A12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72C3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4B3EBA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5634C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6EA011" w14:textId="77777777" w:rsidTr="00503750">
        <w:tc>
          <w:tcPr>
            <w:tcW w:w="2302" w:type="dxa"/>
            <w:vAlign w:val="center"/>
          </w:tcPr>
          <w:p w14:paraId="31CC09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BA798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79561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B7F5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4D47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C3B5F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62820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C63F3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FE6B08" w14:textId="77777777" w:rsidTr="00503750">
        <w:tc>
          <w:tcPr>
            <w:tcW w:w="15593" w:type="dxa"/>
            <w:gridSpan w:val="8"/>
            <w:vAlign w:val="center"/>
          </w:tcPr>
          <w:p w14:paraId="4BFF8E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7119F4D" w14:textId="77777777" w:rsidTr="00503750">
        <w:tc>
          <w:tcPr>
            <w:tcW w:w="2302" w:type="dxa"/>
            <w:vAlign w:val="center"/>
          </w:tcPr>
          <w:p w14:paraId="2C5CD0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FA81F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FD807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9873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942F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F0E83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09AEF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89446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8F2647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1A1900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C444CA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3E49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96F71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90FDF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6B24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69D8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9761C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D145C9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2BC25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6F739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55FFE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BBCE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F005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04CA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DB46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2147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D783F2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F6EFF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03C21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DD326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78EF7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868E1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0663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1C2B0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AAC1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2B6517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1DEDA04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18BB652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BD209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3BA04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238DB8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4AAE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0A94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00283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143B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2821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A6FAC5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7DE3E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41594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AE865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90C3A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AE03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C47EC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413AC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7939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5EF0545" w14:textId="77777777" w:rsidR="00944C3D" w:rsidRDefault="00944C3D" w:rsidP="00944C3D">
      <w:pPr>
        <w:rPr>
          <w:rFonts w:ascii="Arial" w:hAnsi="Arial"/>
          <w:b/>
        </w:rPr>
      </w:pPr>
    </w:p>
    <w:p w14:paraId="1DAA20A1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7134F66A" w14:textId="77777777" w:rsidTr="00503750">
        <w:tc>
          <w:tcPr>
            <w:tcW w:w="1944" w:type="dxa"/>
            <w:vAlign w:val="center"/>
          </w:tcPr>
          <w:p w14:paraId="22B27DE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3495EB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766CF8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4D7D22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549D40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2FC057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0DA49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514E10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3AE155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719025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420A1A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18A0F0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334A593" w14:textId="77777777" w:rsidTr="00503750">
        <w:tc>
          <w:tcPr>
            <w:tcW w:w="15685" w:type="dxa"/>
            <w:gridSpan w:val="12"/>
            <w:vAlign w:val="center"/>
          </w:tcPr>
          <w:p w14:paraId="17DE38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D61ABA6" w14:textId="77777777" w:rsidTr="00503750">
        <w:tc>
          <w:tcPr>
            <w:tcW w:w="1944" w:type="dxa"/>
            <w:vAlign w:val="center"/>
          </w:tcPr>
          <w:p w14:paraId="55C0C1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EC1E3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F4380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BA0A8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77EC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CBACC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498D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1BC38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CE189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35D7D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49273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17415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A1CD3D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3702CB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137AA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F8D02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FA0CB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6A832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A115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7B119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01D70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47AB8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F7CA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72F90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6C397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1579CD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24B55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5F2A85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D5D28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9DC14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B1D9C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A135B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39D96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FA86A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B11D7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68DC2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77430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6F3A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4C4DCB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7EE6C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0BF08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ADF2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B2B97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32531A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391FE3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177107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6637CA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056636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D465B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F3490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E95F7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8A24163" w14:textId="77777777" w:rsidTr="00503750">
        <w:tc>
          <w:tcPr>
            <w:tcW w:w="1944" w:type="dxa"/>
            <w:vAlign w:val="center"/>
          </w:tcPr>
          <w:p w14:paraId="6C512E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16B0E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30DAC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E9D88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C86A7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D3CC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C5B70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AFB97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100C3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6391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7C6E8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4DA60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FE75E4" w14:textId="77777777" w:rsidTr="00503750">
        <w:tc>
          <w:tcPr>
            <w:tcW w:w="15685" w:type="dxa"/>
            <w:gridSpan w:val="12"/>
            <w:vAlign w:val="center"/>
          </w:tcPr>
          <w:p w14:paraId="43B334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F047019" w14:textId="77777777" w:rsidTr="00503750">
        <w:tc>
          <w:tcPr>
            <w:tcW w:w="1944" w:type="dxa"/>
            <w:vAlign w:val="center"/>
          </w:tcPr>
          <w:p w14:paraId="58FD939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3146A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14FAE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8F1B5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BD2B6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DC0E4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C1AA2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4DF8D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F3613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89771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4E3ED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72A5B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38EBF2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484D56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A0CDF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ADC63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3EA9E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AC11D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D90A6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16344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83B4D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6149D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FD96C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3303B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C7247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ADD61F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5DC092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FC064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2D6D1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632B8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2CC18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AD3D1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B28F6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D909C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C110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935E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CA049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C29F5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7E6536" w14:textId="77777777" w:rsidTr="00503750">
        <w:tc>
          <w:tcPr>
            <w:tcW w:w="1944" w:type="dxa"/>
            <w:vAlign w:val="center"/>
          </w:tcPr>
          <w:p w14:paraId="27FC22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ECA2D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D4AC0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7C361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D872B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5AFC3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2D9EB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D225B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A0EBD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2983A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50D37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71833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3EFB59" w14:textId="77777777" w:rsidTr="00503750">
        <w:tc>
          <w:tcPr>
            <w:tcW w:w="15685" w:type="dxa"/>
            <w:gridSpan w:val="12"/>
            <w:vAlign w:val="center"/>
          </w:tcPr>
          <w:p w14:paraId="69FDC3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22B4B99" w14:textId="77777777" w:rsidTr="00503750">
        <w:tc>
          <w:tcPr>
            <w:tcW w:w="1944" w:type="dxa"/>
            <w:vAlign w:val="center"/>
          </w:tcPr>
          <w:p w14:paraId="563D5B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AEC12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DA17D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7631D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0707C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66692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8084B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15776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374C3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69C9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2720E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CA648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F2B170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2000C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6E644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AE601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4C27B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41177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D0FDC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48EB5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1C265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9B0D8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069B1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1BCA8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93B0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32C2AA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A8E17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8241A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C2C36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73956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DC677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DC0A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19688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0DDA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98949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2E2F1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74D57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D2C29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847E0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062A7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3D339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94549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23081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9F064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64774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51B5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FB2A2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31E87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546A7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2A200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C00EC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9D73D7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07E433A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B1705C9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B71DC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A23A7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4DDFD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35C41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55754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255CD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BF1F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1A66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E095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CC57D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F6053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D6BC9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377CDE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D45D6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B40B8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D00F4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8A6AE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D92F5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9D94D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09098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63E1B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7B325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EBEB4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53153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04DF1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0BE2CA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AC439B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4E71817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32168211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09418C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C88404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3B4E6E91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48888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4E333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DD87245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AF47B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036B5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9B5FEB3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3A4B7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12D16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2BB4342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15F8DA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6DB36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50FF0B4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F91E5E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430CBD97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B2ED2A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3E54E9F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A9FE47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3A389994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5AD216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8AACC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B7889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A2B72D9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868A2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132AD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03C08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83EE4F9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FE1D3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585AD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44B4F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FE2D9B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C7BA64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3C428819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454678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3B786F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166BA6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3AD8B1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261751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679438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09B6A260" w14:textId="77777777" w:rsidTr="00503750">
        <w:trPr>
          <w:trHeight w:val="1073"/>
        </w:trPr>
        <w:tc>
          <w:tcPr>
            <w:tcW w:w="3614" w:type="dxa"/>
            <w:vMerge/>
          </w:tcPr>
          <w:p w14:paraId="5F6BF1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B2789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46D3F4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4C4E57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747612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0BD54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2A5B40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637BA7F5" w14:textId="77777777" w:rsidTr="00503750">
        <w:trPr>
          <w:trHeight w:val="283"/>
        </w:trPr>
        <w:tc>
          <w:tcPr>
            <w:tcW w:w="3614" w:type="dxa"/>
          </w:tcPr>
          <w:p w14:paraId="3E8005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061F9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9B7C4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9FDE6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C89D3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E8786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052CC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EA6CE9D" w14:textId="77777777" w:rsidTr="00503750">
        <w:trPr>
          <w:trHeight w:val="283"/>
        </w:trPr>
        <w:tc>
          <w:tcPr>
            <w:tcW w:w="3614" w:type="dxa"/>
          </w:tcPr>
          <w:p w14:paraId="19E745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873AD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8DAD8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EB872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501A4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B1E44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330B5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AF69CB5" w14:textId="77777777" w:rsidTr="00503750">
        <w:trPr>
          <w:trHeight w:val="283"/>
        </w:trPr>
        <w:tc>
          <w:tcPr>
            <w:tcW w:w="3614" w:type="dxa"/>
          </w:tcPr>
          <w:p w14:paraId="10513F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80BF1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D4085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F4E50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A6780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FA876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CD7B9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1E6ABF7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95FDEE6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2305AA29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5DF6F1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65ABD8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0CA92A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50C319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67C081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5F2A15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6C8175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3D9254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1B90B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436AA3FE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B5DAAB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E4D307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D2210A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4EE4C3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32F5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0E5C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F7C0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B309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9040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0F2C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C2764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28C63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248F7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45D4A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0851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1B5D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CFC3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9C43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CCB4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284E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B559B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C120D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4802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E88FB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14E9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52DA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867F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D8F9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EC62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8DEB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88044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02B7E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B1697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6CBCF6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84DA4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5B536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3F22E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CF472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8EC48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9AA2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36633C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A7F786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B56E1B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F1D91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6C76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0BA0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0668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F27F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0373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7861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3991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C61515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73A832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388F1B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C239D0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D4BB3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271C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6EB4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16C5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A608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98FD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3124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944E8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4D17E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7AD72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740EE9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2297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1BA6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C7C1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646E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F51D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7FA9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FA782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8D6AE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09B49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06041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B0DD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3D7A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9BDC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77C9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72F2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BAF8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BD9C5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08351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84BF53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50B27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E909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1AD4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5B72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3960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28A1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BB61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5A9D9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8B903F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5E9C08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79554D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C29AA3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574A8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6FFA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E44B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2105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E935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A47B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2C5A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D9E93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D9E8D4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66E438B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C5FE7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439C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E689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4644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C4A8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874E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CC65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75FF8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C60AF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19FB2E6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069EDD2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1795D79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A7D645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7F7AA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0914E1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16D475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85566B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F5212C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AA67C1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F3292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7E190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693F2C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4D6455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B2DF9A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CF9BF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9E345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4A7B2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463F5B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D73AB1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20F3426A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F479322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67E442C9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7AD01FD8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3AE3052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249140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89294E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A684B5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E205E5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9E7D9EE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1D62A5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C70CEC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EB9075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B5AD7F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71CE0C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2B2F015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EA05C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9100AD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77C206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FF43B3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7910D2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6302DC2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45B117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5E7A94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3554AC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A2198A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5EAA7B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8B8261E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1583A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0B5F9A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03650F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ECD8F9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F09741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8EFC2E4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4B9B45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ED2DCD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A6DE8A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5827D3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A0ABC8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459CBA9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11466B0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6B4612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100E34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A1BCBC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766230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23E6D442" w14:textId="77777777" w:rsidR="00944C3D" w:rsidRDefault="00944C3D" w:rsidP="00944C3D">
      <w:pPr>
        <w:rPr>
          <w:rFonts w:ascii="Arial" w:hAnsi="Arial"/>
          <w:b/>
        </w:rPr>
      </w:pPr>
    </w:p>
    <w:p w14:paraId="6969B4DA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752FEB02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174BF6F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584E77E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555A199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7C95167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7E8CA8A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12F38027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4A5796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1D40FF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19D7B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19597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23BEE5C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22880C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584A89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E8CD1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B4FDF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79F3C5A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503400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75F13C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2AE8B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D23F5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43865BA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22DB10B4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491C92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8225D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96860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2A3561C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4F2B12DD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6654187" w14:textId="77777777" w:rsidTr="00503750">
        <w:tc>
          <w:tcPr>
            <w:tcW w:w="2835" w:type="dxa"/>
            <w:vAlign w:val="center"/>
          </w:tcPr>
          <w:p w14:paraId="427F85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314287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05CE8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6758BC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25780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01F887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26555793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658F9C87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5174D8A2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A7A6C8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B5F7A8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BEAE04A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CAB652E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4C6F52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330D6F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2572DE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D150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08E5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76224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B1E4B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80F1F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635778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2DB98C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5B4F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037A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6CCE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43CF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1B9681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36D027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6A8F6E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8707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3920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89675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F1C7E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8651E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469A3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33A077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1EAE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11D0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8A33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8D550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89C01C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7E00C1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7DFC75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3C7F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EFE2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DD85F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0C4D7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ECA79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19BE13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041BDC2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DA015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7318E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8F917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CC4E8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EE742DE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8FD4320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7704DB7E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10656BCF" w14:textId="77777777" w:rsidR="00944C3D" w:rsidRDefault="00944C3D" w:rsidP="00944C3D">
      <w:pPr>
        <w:rPr>
          <w:rFonts w:ascii="Arial" w:hAnsi="Arial"/>
          <w:b/>
        </w:rPr>
      </w:pPr>
    </w:p>
    <w:p w14:paraId="1DE5A191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7292B85" w14:textId="77777777" w:rsidTr="00503750">
        <w:tc>
          <w:tcPr>
            <w:tcW w:w="2835" w:type="dxa"/>
            <w:vAlign w:val="center"/>
          </w:tcPr>
          <w:p w14:paraId="0D7408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3774F6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D18B4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57DACA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7F9CEB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420F7C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A9A0179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31777D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5012F4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45EC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9A8B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EA7A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C7B8B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CF26C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13756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12EC00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DE93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BDC0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7EC0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2AF65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21A15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F0E68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6C8B4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BF88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F6B9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6397B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64445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E07F2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93728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240A28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BA62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6595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D1F44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38B6C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0ACE0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D7B985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29904E6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1C5E2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54890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519DEB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C81A7A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A8D9F5A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627393C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6BE7490B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29CB57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78F1B6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1A000137" w14:textId="77777777" w:rsidTr="00503750">
        <w:trPr>
          <w:trHeight w:val="699"/>
        </w:trPr>
        <w:tc>
          <w:tcPr>
            <w:tcW w:w="3502" w:type="dxa"/>
            <w:vMerge/>
          </w:tcPr>
          <w:p w14:paraId="22EA23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0B68A2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4823A1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7EFA96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D3B47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36381BF2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194E3B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5F41FF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043E0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770DBAD5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4C573B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297072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17A6E2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50E126A3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8940B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6F9568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795534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6473FBB8" w14:textId="77777777" w:rsidTr="00503750">
        <w:trPr>
          <w:trHeight w:val="593"/>
        </w:trPr>
        <w:tc>
          <w:tcPr>
            <w:tcW w:w="3497" w:type="dxa"/>
          </w:tcPr>
          <w:p w14:paraId="57C695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86C4C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DD020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A058FD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08CA2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3E3A4E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DF062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6D24B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26CDA0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4F599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D197A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DD7AC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727279F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427EB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A735D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BBB57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BC28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271E6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A721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145EC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2C670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27A1D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1CFCD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1CBC6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846B42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7139C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66B2F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219F6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E7382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307350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2D526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CA1D3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2EE2F9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6A41A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0A61D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3CD1D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7D0C93C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FC4EA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05F33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DB202C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B4B37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FABF9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387BF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19A8B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66E047C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5AEF4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E0B2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3F2F8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6969E12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EF4E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091AA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6101D6C" w14:textId="77777777" w:rsidR="00944C3D" w:rsidRDefault="00944C3D" w:rsidP="00944C3D">
      <w:pPr>
        <w:rPr>
          <w:rFonts w:ascii="Arial" w:hAnsi="Arial"/>
          <w:b/>
        </w:rPr>
      </w:pPr>
    </w:p>
    <w:p w14:paraId="13459E84" w14:textId="77777777" w:rsidR="00944C3D" w:rsidRDefault="00944C3D" w:rsidP="00944C3D">
      <w:pPr>
        <w:rPr>
          <w:rFonts w:ascii="Arial" w:hAnsi="Arial"/>
          <w:b/>
        </w:rPr>
      </w:pPr>
    </w:p>
    <w:p w14:paraId="70DEDF1A" w14:textId="77777777" w:rsidR="00944C3D" w:rsidRDefault="00944C3D" w:rsidP="00944C3D">
      <w:pPr>
        <w:rPr>
          <w:rFonts w:ascii="Arial" w:hAnsi="Arial"/>
          <w:b/>
        </w:rPr>
      </w:pPr>
    </w:p>
    <w:p w14:paraId="3121EEA5" w14:textId="77777777" w:rsidR="00944C3D" w:rsidRDefault="00944C3D" w:rsidP="00944C3D">
      <w:pPr>
        <w:rPr>
          <w:rFonts w:ascii="Arial" w:hAnsi="Arial"/>
          <w:b/>
        </w:rPr>
      </w:pPr>
    </w:p>
    <w:p w14:paraId="7DCCEFB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0C18363C" w14:textId="77777777" w:rsidTr="00503750">
        <w:tc>
          <w:tcPr>
            <w:tcW w:w="2622" w:type="dxa"/>
            <w:vAlign w:val="center"/>
          </w:tcPr>
          <w:p w14:paraId="3A14BC5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4889F1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6EF365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0A90D2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70E290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3EC2D5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538A91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05F41A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009917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63869E8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7E563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23BBC0C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D43DE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3FC76E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0DAE9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9463B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65516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95E5A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AE9ADC9" w14:textId="77777777" w:rsidTr="00503750">
        <w:tc>
          <w:tcPr>
            <w:tcW w:w="2622" w:type="dxa"/>
            <w:vAlign w:val="center"/>
          </w:tcPr>
          <w:p w14:paraId="74E037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58AF27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529217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99A7D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6CAB8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A265A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6071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E4E6FE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1BCF0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785AC2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CD78E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475B1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1651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D317B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F0A000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22861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123781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67708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FA0B9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4033E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B7D3F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B2BAA1F" w14:textId="77777777" w:rsidTr="00503750">
        <w:tc>
          <w:tcPr>
            <w:tcW w:w="2622" w:type="dxa"/>
            <w:vAlign w:val="center"/>
          </w:tcPr>
          <w:p w14:paraId="7DB0B8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7FB363DD" w14:textId="42D04BC1" w:rsidR="00944C3D" w:rsidRPr="008C56AB" w:rsidRDefault="00DD11BF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6603</w:t>
            </w:r>
          </w:p>
        </w:tc>
        <w:tc>
          <w:tcPr>
            <w:tcW w:w="1275" w:type="dxa"/>
            <w:vAlign w:val="center"/>
          </w:tcPr>
          <w:p w14:paraId="200B1A96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6507A55C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715FB5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FC106B7" w14:textId="3623B66D" w:rsidR="00944C3D" w:rsidRPr="008C56AB" w:rsidRDefault="00DD11B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7692</w:t>
            </w:r>
          </w:p>
        </w:tc>
      </w:tr>
      <w:tr w:rsidR="0099716A" w:rsidRPr="00050529" w14:paraId="1CBE154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52A22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7C8148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6CBEC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8439E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5323A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0D9F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0842D96" w14:textId="77777777" w:rsidTr="00503750">
        <w:tc>
          <w:tcPr>
            <w:tcW w:w="2622" w:type="dxa"/>
            <w:vAlign w:val="center"/>
          </w:tcPr>
          <w:p w14:paraId="434323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01A776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08405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3D430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E6604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ACB33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C5EC44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29D5BD25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29CAE63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F05AC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27B921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43586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486FD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9C966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E6027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1DCD5E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7EEF7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55996D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A1DA5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E6605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AF62D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13C50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C4AD46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0067C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03D85B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E4920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6661C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67256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B6853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54F6442" w14:textId="77777777" w:rsidTr="00503750">
        <w:tc>
          <w:tcPr>
            <w:tcW w:w="2622" w:type="dxa"/>
            <w:vAlign w:val="center"/>
          </w:tcPr>
          <w:p w14:paraId="3DC49B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3A862E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8A3EC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3ABF5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70262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18C10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CAE7B91" w14:textId="77777777" w:rsidTr="00503750">
        <w:tc>
          <w:tcPr>
            <w:tcW w:w="2622" w:type="dxa"/>
            <w:vAlign w:val="center"/>
          </w:tcPr>
          <w:p w14:paraId="01C62D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2AB9CD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501A9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BCB60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4400B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81159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0A3E56E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CC733B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31176BEA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A93BCA8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0B97244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2561707F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6259127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14992F5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3BAF34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311727F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4612D0BE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5ADED17A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7DEF428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064DEC2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18C2A2E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1ED9C26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ED7A54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054CA4B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38C061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0DD37C1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623E3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85723C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205087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1F30CB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9DF615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39A60AA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66DD96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3BD23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15FBC2D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0C5541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F39A8C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120C668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ED1D5E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D376EB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429F281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E5B07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0700E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3EB9F0E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985CE5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54C5A0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D25ADB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99B3D0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D490A4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61B8A7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659504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38070C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172A60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41AC1A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B69DB42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70D4B9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4F10070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1848BB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6DD2565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AAA66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9BF5FF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0D5874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946EA8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09FE30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B4293A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AB3222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531317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B8EE30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426E16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12A1282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56EB71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3A90CA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756BBC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DBFAE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37268C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72ABDC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791C82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DA5701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ECA079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2EB9598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7ABD77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676117A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6A894AF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30B37F14" w14:textId="77777777" w:rsidTr="00503750">
        <w:tc>
          <w:tcPr>
            <w:tcW w:w="2835" w:type="dxa"/>
            <w:vAlign w:val="center"/>
          </w:tcPr>
          <w:p w14:paraId="300DB0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844CF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2CD44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7B851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351BB7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3500A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E2571B0" w14:textId="77777777" w:rsidTr="00503750">
        <w:tc>
          <w:tcPr>
            <w:tcW w:w="2835" w:type="dxa"/>
            <w:vAlign w:val="center"/>
          </w:tcPr>
          <w:p w14:paraId="711EE0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4898B0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A7AD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BED1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83FE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B796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2E133C" w14:textId="77777777" w:rsidTr="00503750">
        <w:tc>
          <w:tcPr>
            <w:tcW w:w="2835" w:type="dxa"/>
            <w:vAlign w:val="center"/>
          </w:tcPr>
          <w:p w14:paraId="0D874F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AFAC3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2031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1DCC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3F10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5E6A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5BB76D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52A4AFB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12F63EA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CD419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5AF46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601C5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2C238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203DF709" w14:textId="77777777" w:rsidTr="00503750">
        <w:tc>
          <w:tcPr>
            <w:tcW w:w="2835" w:type="dxa"/>
            <w:vAlign w:val="center"/>
          </w:tcPr>
          <w:p w14:paraId="0B98B2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7BF48F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253F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0804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A333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603F0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8C770A" w14:textId="77777777" w:rsidTr="00503750">
        <w:tc>
          <w:tcPr>
            <w:tcW w:w="2835" w:type="dxa"/>
            <w:vAlign w:val="center"/>
          </w:tcPr>
          <w:p w14:paraId="043AC6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5DD71E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BA88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2366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1F3E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B22D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7F6F43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3ABF8B6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153E747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DC681B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92C16E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1368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CAC8537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A18363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70DC46D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4D9676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4749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D099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A71B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FCDC2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63A6D05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A751CA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11E0D8C9" w14:textId="77777777" w:rsidTr="00503750">
        <w:tc>
          <w:tcPr>
            <w:tcW w:w="2552" w:type="dxa"/>
            <w:shd w:val="clear" w:color="auto" w:fill="auto"/>
            <w:vAlign w:val="center"/>
          </w:tcPr>
          <w:p w14:paraId="59D80EB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50B9BEE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0DE5D4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DACEB5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DCE640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BB9728A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79E941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04912AA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01F3C3D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956C0A2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028E3D6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FE144D9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446C04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7EEC0FA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1212B92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09158F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30F5FF6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501B0290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73E1DF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255CE0CA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51043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3BF79D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029F63CF" w14:textId="77777777" w:rsidTr="00503750">
        <w:tc>
          <w:tcPr>
            <w:tcW w:w="4395" w:type="dxa"/>
            <w:vMerge/>
          </w:tcPr>
          <w:p w14:paraId="77285D5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29239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1EC18F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6996E0F2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7C4AC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0F1017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776144B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3E6739E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C409F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632AC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113E93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D1704A3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3AEE345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5F59B894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100AE5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9F1B405" w14:textId="77777777" w:rsidTr="00503750">
        <w:tc>
          <w:tcPr>
            <w:tcW w:w="4395" w:type="dxa"/>
            <w:vAlign w:val="center"/>
          </w:tcPr>
          <w:p w14:paraId="4719A3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3DAEC1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44F86C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66311CD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3893DA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B4123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D03D08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8F167D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1AEA1A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437BE4F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30B05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4810DDB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02A88E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3AD26A1F" w14:textId="392175FE" w:rsidR="00944C3D" w:rsidRPr="008C56AB" w:rsidRDefault="00DD11BF" w:rsidP="00DD11BF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11785</w:t>
            </w:r>
          </w:p>
        </w:tc>
        <w:tc>
          <w:tcPr>
            <w:tcW w:w="2835" w:type="dxa"/>
            <w:vAlign w:val="center"/>
          </w:tcPr>
          <w:p w14:paraId="353DF2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5FD4C0D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615B38C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382DDED8" w14:textId="77777777" w:rsidTr="00503750">
        <w:tc>
          <w:tcPr>
            <w:tcW w:w="4395" w:type="dxa"/>
            <w:vAlign w:val="center"/>
          </w:tcPr>
          <w:p w14:paraId="039D408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42C00FB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D26E50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5B4C53F9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2CAC40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7CE5BC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2A33C4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2330B2E1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1A3E4BA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62EA0B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7DA77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08BA369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1E4B291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44736E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B5E6D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F5EE48B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808B26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60B03F21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472B38C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0D2DF661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1672647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3D84028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C61560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751A4A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2277EF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03E250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14ED8A15" w14:textId="77777777" w:rsidTr="00503750">
        <w:tc>
          <w:tcPr>
            <w:tcW w:w="1843" w:type="dxa"/>
            <w:vAlign w:val="center"/>
          </w:tcPr>
          <w:p w14:paraId="7B1EE42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6B23232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E0956F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075AA8B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3C080E1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1C10468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76E137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76B3B8BD" w14:textId="77777777" w:rsidTr="00503750">
        <w:tc>
          <w:tcPr>
            <w:tcW w:w="1843" w:type="dxa"/>
            <w:vAlign w:val="center"/>
          </w:tcPr>
          <w:p w14:paraId="77D716E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11967C8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533199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469563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81DB48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6A3877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A91CEB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7D3DB09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67C3135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41C99AA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E3E5B9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94CC42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10D5E8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8F0963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0BFC42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48DE48F" w14:textId="77777777" w:rsidTr="00503750">
        <w:tc>
          <w:tcPr>
            <w:tcW w:w="1843" w:type="dxa"/>
            <w:vAlign w:val="center"/>
          </w:tcPr>
          <w:p w14:paraId="7586D92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5146E17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744D37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6718DB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D57822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127BFC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CF4C09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DCAE058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12860B2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3B66C2C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4AACB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BD2098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3C480D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48FC19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A02F05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75FA9ED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B0D665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5C1CC1D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6446C6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A009B5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45346B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CCE7F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4EB065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C06ACE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72428E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2075D6B3" w14:textId="77777777" w:rsidTr="00503750">
        <w:trPr>
          <w:trHeight w:val="664"/>
        </w:trPr>
        <w:tc>
          <w:tcPr>
            <w:tcW w:w="3372" w:type="dxa"/>
          </w:tcPr>
          <w:p w14:paraId="21412F7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5CC66EA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390AE2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470D301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3BA644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00A5A3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D85F4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ABA419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FFAE301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6E398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46B7D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64CF1C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673DAA9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59848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2ED9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7F1CE7F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20E32B1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45F8F1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A46C4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49BEC5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28BA398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20FE6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110F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384AFD4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2CC6436F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D15C8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C8F5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45A3FA5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548586F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1E7D2339" w14:textId="77777777" w:rsidTr="00503750">
        <w:tc>
          <w:tcPr>
            <w:tcW w:w="2835" w:type="dxa"/>
            <w:vAlign w:val="center"/>
          </w:tcPr>
          <w:p w14:paraId="33757CB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3D3DF23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C80EB6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48D3078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2D4F30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BAFD1AB" w14:textId="77777777" w:rsidTr="00503750">
        <w:tc>
          <w:tcPr>
            <w:tcW w:w="2835" w:type="dxa"/>
          </w:tcPr>
          <w:p w14:paraId="41BD11F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0D66AC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6E497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AA00B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8E170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2C68A21" w14:textId="77777777" w:rsidTr="00503750">
        <w:tc>
          <w:tcPr>
            <w:tcW w:w="2835" w:type="dxa"/>
          </w:tcPr>
          <w:p w14:paraId="130B450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326397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1BCA1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C8E82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2333D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FFEFED9" w14:textId="77777777" w:rsidTr="00503750">
        <w:tc>
          <w:tcPr>
            <w:tcW w:w="2835" w:type="dxa"/>
          </w:tcPr>
          <w:p w14:paraId="05ADF06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7CEB6B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E7FDC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A3F27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3E33F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9A98E7F" w14:textId="77777777" w:rsidTr="00503750">
        <w:tc>
          <w:tcPr>
            <w:tcW w:w="2835" w:type="dxa"/>
            <w:vAlign w:val="center"/>
          </w:tcPr>
          <w:p w14:paraId="5483C14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5D9B3A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29D6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B0980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69052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BA67B7B" w14:textId="77777777" w:rsidTr="00503750">
        <w:tc>
          <w:tcPr>
            <w:tcW w:w="2835" w:type="dxa"/>
            <w:vAlign w:val="center"/>
          </w:tcPr>
          <w:p w14:paraId="28CC980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4BF1CC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6315B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8AFA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4AFE9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FC7CC6F" w14:textId="77777777" w:rsidTr="00503750">
        <w:tc>
          <w:tcPr>
            <w:tcW w:w="2835" w:type="dxa"/>
          </w:tcPr>
          <w:p w14:paraId="1CDC01A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3F37AF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663AA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88A0C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311DF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F961074" w14:textId="77777777" w:rsidTr="00503750">
        <w:tc>
          <w:tcPr>
            <w:tcW w:w="2835" w:type="dxa"/>
          </w:tcPr>
          <w:p w14:paraId="7EFA694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67A4E5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C1418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F4E5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314C9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382CE2E" w14:textId="77777777" w:rsidTr="00503750">
        <w:tc>
          <w:tcPr>
            <w:tcW w:w="2835" w:type="dxa"/>
          </w:tcPr>
          <w:p w14:paraId="3B0223A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5C1EC5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37AD9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AEDF9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883C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C2C977A" w14:textId="77777777" w:rsidR="00944C3D" w:rsidRDefault="00944C3D" w:rsidP="00944C3D">
      <w:pPr>
        <w:rPr>
          <w:rFonts w:ascii="Arial" w:hAnsi="Arial"/>
          <w:b/>
        </w:rPr>
      </w:pPr>
    </w:p>
    <w:p w14:paraId="25BBD1DA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42E00BC1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16E6A5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73F1824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131F203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2C23390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5E501FC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39DBD92" w14:textId="77777777" w:rsidTr="00503750">
        <w:trPr>
          <w:trHeight w:val="443"/>
        </w:trPr>
        <w:tc>
          <w:tcPr>
            <w:tcW w:w="2560" w:type="dxa"/>
          </w:tcPr>
          <w:p w14:paraId="282FCB9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4CA36A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44524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B9E96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DFD25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F654EE9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757E51E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0A189F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DA9CF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69A86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1164B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C7B9C99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C90F6A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053D6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B5A2C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D69DF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1A0AF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B5A9CC6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0D33746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0A0526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29849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73EEF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470ED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E3D481A" w14:textId="77777777" w:rsidR="00944C3D" w:rsidRDefault="00944C3D" w:rsidP="00944C3D">
      <w:pPr>
        <w:rPr>
          <w:rFonts w:ascii="Arial" w:hAnsi="Arial"/>
          <w:b/>
        </w:rPr>
      </w:pPr>
    </w:p>
    <w:p w14:paraId="6003BDC6" w14:textId="77777777" w:rsidR="00944C3D" w:rsidRDefault="00944C3D" w:rsidP="00944C3D">
      <w:pPr>
        <w:rPr>
          <w:rFonts w:ascii="Arial" w:hAnsi="Arial"/>
          <w:b/>
        </w:rPr>
      </w:pPr>
    </w:p>
    <w:p w14:paraId="0A9434D7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72BBE2C3" w14:textId="77777777" w:rsidR="00944C3D" w:rsidRDefault="00944C3D" w:rsidP="00944C3D">
      <w:pPr>
        <w:rPr>
          <w:rFonts w:ascii="Arial" w:hAnsi="Arial"/>
          <w:b/>
        </w:rPr>
      </w:pPr>
    </w:p>
    <w:p w14:paraId="2CF737B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5ACE1666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23206E0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2E29A52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0EB1EC9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125FBF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F3E341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060A1C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62A55B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95724D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940B97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318AC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495FEA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0696A96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F2DDDB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DA0A95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78DA7C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72ABD4E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DAD37B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0A4813C5" w14:textId="77777777" w:rsidTr="00503750">
        <w:trPr>
          <w:trHeight w:val="677"/>
        </w:trPr>
        <w:tc>
          <w:tcPr>
            <w:tcW w:w="3358" w:type="dxa"/>
          </w:tcPr>
          <w:p w14:paraId="29407D8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2A1C16C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2A2CAB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DC41EC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A2B2A0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34F766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222D7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6020A1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7DDC8C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226B75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F90ED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1D9152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749967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3D1DBD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F31E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5CE288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00CBE6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3F225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BA2F6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C39200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0F69C9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FE302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2DF51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47F1471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768F9F9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EEA29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856C9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A401463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75ACB9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4922B1B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1405CF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D3AF05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3D4B246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30976B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D1C99F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093C4F7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06C1039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5B3DF8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D96F767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4FF8200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CF1A6B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39E1AB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37482D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7CCB5E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36ADDB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129589C1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5C8B94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078C60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452410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4E8821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DD26D4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5CB737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BD9FD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51DCBC3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16D2C5C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2EFA4A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2F67C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08C9B02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31EE02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28998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3BC79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A34323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D235EF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0FDF4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95FD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422928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F768FA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2715A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1A9A4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D5BF5D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BF25CA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47074B80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3BD8FA3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0E04B6E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5E96CF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323E48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DE857A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55784A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2BEF7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04C1E3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301F42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3D00F5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8C9C9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DF156A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32FE85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7FF038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DA42A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DE29F7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E9651F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7D3FA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A2CA5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E4B8DE5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7A0B7B5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58738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F850C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38F5D95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E0623B3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59A6F675" w14:textId="77777777" w:rsidTr="00503750">
        <w:tc>
          <w:tcPr>
            <w:tcW w:w="3686" w:type="dxa"/>
            <w:vAlign w:val="center"/>
          </w:tcPr>
          <w:p w14:paraId="2C946C8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55157E5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49BD77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4D0DFB7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549BFB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94DC2A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7323AF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7A73B21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C73D75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31A2FA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EA1FE5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5008DD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5942D9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0A4DF9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0220AA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DE42B9D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014EB97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42DD8D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569E8E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B178DBF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2C90FA59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1A5D75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52420CE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AF4CE0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52146DE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0E1025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6322E3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C7A91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43048DD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8A8775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31F7CD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A957E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759CA59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B680DB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1E21D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83A4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A5484F2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AB4740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7D4E7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DC785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73E33EE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777D264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73287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87F50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85AF75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4D0BD0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6F13E6A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3706722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F4462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3934BB6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311411A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D5709A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F1B30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1165E1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9F51AD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7B1288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F223C2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2244E8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65E577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ECDFDD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F6B660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663733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BFA5E0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F8F859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700572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B13490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F6DEA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0FC7B26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DE5227A" w14:textId="77777777" w:rsidR="00944C3D" w:rsidRDefault="00944C3D" w:rsidP="00944C3D">
      <w:pPr>
        <w:rPr>
          <w:sz w:val="22"/>
          <w:szCs w:val="22"/>
        </w:rPr>
      </w:pPr>
    </w:p>
    <w:p w14:paraId="4A687E42" w14:textId="77777777" w:rsidR="00944C3D" w:rsidRDefault="00944C3D" w:rsidP="00944C3D">
      <w:pPr>
        <w:rPr>
          <w:sz w:val="22"/>
          <w:szCs w:val="22"/>
        </w:rPr>
      </w:pPr>
    </w:p>
    <w:p w14:paraId="25C07EF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64D2E300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095B7615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14CDB98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52545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787A7C9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09ED9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4CC72529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2DED948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E68AA0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604EDED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8D3C569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EE96DF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C2B54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54526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D1925C0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F48FA5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7DB830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E21AD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E1A654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8C9FE6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1830C1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18D8B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840FE7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5AC2C4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192CB2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2C9F1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F90EE05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06F7A8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7FBBFE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A2DF1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B4FABD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6083E55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54C41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97151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B23E47F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5A80D809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BECA5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8A0D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B01B32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41CE6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0A531715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1698485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6B1B31C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0D517DC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0D3F1D0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0A947A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692EFF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B155A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661158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94A490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41E13C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8DDF7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FC98E2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5849AB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4B3025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12A53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5F4824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25F535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6E0C52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9D405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C38B2F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035EF0D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0208D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BEA07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5B56FC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636579F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DCC10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8A10E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AB2C2D6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7C8D2E9A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F41D4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B92D2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E9656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E5170E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59B27C14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2F4EFF2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4A0617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17C8500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7AB2D3B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6FFB27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1802D685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3FEC6D8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31C8C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CEF5440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148007AD" w14:textId="77777777" w:rsidR="00944C3D" w:rsidRPr="003607F0" w:rsidRDefault="00944C3D" w:rsidP="00944C3D"/>
    <w:p w14:paraId="0EB324F5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C1DD22" w14:textId="77777777" w:rsidR="002D76D0" w:rsidRDefault="002D76D0">
      <w:r>
        <w:separator/>
      </w:r>
    </w:p>
  </w:endnote>
  <w:endnote w:type="continuationSeparator" w:id="0">
    <w:p w14:paraId="6398580B" w14:textId="77777777" w:rsidR="002D76D0" w:rsidRDefault="002D76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9CA0E2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0AD4E069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42C3BD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15C2239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F1436B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28B42A20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13DA75" w14:textId="77777777" w:rsidR="002D76D0" w:rsidRDefault="002D76D0">
      <w:r>
        <w:separator/>
      </w:r>
    </w:p>
  </w:footnote>
  <w:footnote w:type="continuationSeparator" w:id="0">
    <w:p w14:paraId="37C11178" w14:textId="77777777" w:rsidR="002D76D0" w:rsidRDefault="002D76D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3088068">
    <w:abstractNumId w:val="13"/>
  </w:num>
  <w:num w:numId="2" w16cid:durableId="1886985248">
    <w:abstractNumId w:val="17"/>
  </w:num>
  <w:num w:numId="3" w16cid:durableId="99301900">
    <w:abstractNumId w:val="8"/>
  </w:num>
  <w:num w:numId="4" w16cid:durableId="189489499">
    <w:abstractNumId w:val="7"/>
  </w:num>
  <w:num w:numId="5" w16cid:durableId="1862208365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033455754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128426954">
    <w:abstractNumId w:val="20"/>
  </w:num>
  <w:num w:numId="8" w16cid:durableId="628703261">
    <w:abstractNumId w:val="10"/>
  </w:num>
  <w:num w:numId="9" w16cid:durableId="2000425399">
    <w:abstractNumId w:val="0"/>
  </w:num>
  <w:num w:numId="10" w16cid:durableId="1594633313">
    <w:abstractNumId w:val="19"/>
  </w:num>
  <w:num w:numId="11" w16cid:durableId="80834793">
    <w:abstractNumId w:val="6"/>
  </w:num>
  <w:num w:numId="12" w16cid:durableId="1572735963">
    <w:abstractNumId w:val="9"/>
  </w:num>
  <w:num w:numId="13" w16cid:durableId="501047118">
    <w:abstractNumId w:val="12"/>
  </w:num>
  <w:num w:numId="14" w16cid:durableId="85616625">
    <w:abstractNumId w:val="15"/>
  </w:num>
  <w:num w:numId="15" w16cid:durableId="488909459">
    <w:abstractNumId w:val="14"/>
  </w:num>
  <w:num w:numId="16" w16cid:durableId="1445612436">
    <w:abstractNumId w:val="2"/>
  </w:num>
  <w:num w:numId="17" w16cid:durableId="998115911">
    <w:abstractNumId w:val="4"/>
  </w:num>
  <w:num w:numId="18" w16cid:durableId="192768416">
    <w:abstractNumId w:val="11"/>
  </w:num>
  <w:num w:numId="19" w16cid:durableId="152185846">
    <w:abstractNumId w:val="5"/>
  </w:num>
  <w:num w:numId="20" w16cid:durableId="777021379">
    <w:abstractNumId w:val="18"/>
  </w:num>
  <w:num w:numId="21" w16cid:durableId="79194857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56824"/>
    <w:rsid w:val="000668CD"/>
    <w:rsid w:val="00070A5B"/>
    <w:rsid w:val="000722C5"/>
    <w:rsid w:val="000772A5"/>
    <w:rsid w:val="00085147"/>
    <w:rsid w:val="00086BE1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D76D0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1ED"/>
    <w:rsid w:val="005E5613"/>
    <w:rsid w:val="0060758C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D0BDD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D11BF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CFB068E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7230F5-B3D9-44F0-94BA-6792358516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3</TotalTime>
  <Pages>16</Pages>
  <Words>5277</Words>
  <Characters>30082</Characters>
  <Application>Microsoft Office Word</Application>
  <DocSecurity>0</DocSecurity>
  <Lines>250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HROMNIKOVA Jana</dc:creator>
  <cp:lastModifiedBy>KOSTELNA Marcela</cp:lastModifiedBy>
  <cp:revision>2</cp:revision>
  <cp:lastPrinted>2009-07-30T10:15:00Z</cp:lastPrinted>
  <dcterms:created xsi:type="dcterms:W3CDTF">2023-03-22T09:35:00Z</dcterms:created>
  <dcterms:modified xsi:type="dcterms:W3CDTF">2023-03-22T09:35:00Z</dcterms:modified>
</cp:coreProperties>
</file>