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4874C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8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62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71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C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DF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5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8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1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E6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C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8A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7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C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4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C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7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EF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8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1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4D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B02B0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FA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A8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14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44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88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82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DC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E4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17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586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DB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3A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BC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F8B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7D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55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74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8F5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D2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3C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EC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F0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6B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94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3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F1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8F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22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72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4F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B9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D7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5C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DF16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4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8A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6B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5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D5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33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80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37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A2A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F3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A5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6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057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0A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AF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C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83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BC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B42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6C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39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6D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89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97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8D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2F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FA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F1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7B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C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27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914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02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4E1D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97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A4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78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B7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0A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90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65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E2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2E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51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7A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49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73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33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31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A6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A6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61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90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70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7E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B1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D7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E2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FC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55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8D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0E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56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94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0CE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D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CF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900E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8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ED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0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6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BD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6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43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1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4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D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E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9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8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12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6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5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74E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1A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9A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4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0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EA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2E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8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9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6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4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3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8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E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1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F80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7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A54F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6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16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6B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5A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4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4F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D8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09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7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5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E2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F7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D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3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02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97F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BC57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C6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0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4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6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A9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8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6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0D1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5F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0E0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06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37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DE3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EBB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A06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189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73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2DB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6DE90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14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0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FA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F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EB4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7B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DA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9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F6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2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F8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A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21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7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0BA30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93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F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4F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A8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F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9B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6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F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3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E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A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C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10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A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77A3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C3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98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1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27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C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6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D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E8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E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EC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BE1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C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B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1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A3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F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5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2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E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D7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39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5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1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C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928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5D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7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20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9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0E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D5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8A1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947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37CAE" w14:textId="5CFD695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F7196">
              <w:rPr>
                <w:rFonts w:ascii="Arial" w:hAnsi="Arial"/>
                <w:lang w:eastAsia="sk-SK"/>
              </w:rPr>
              <w:t>2</w:t>
            </w:r>
            <w:r w:rsidR="00AA7752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2DB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CC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64E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580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8E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ED5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46D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9CD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C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2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07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EC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3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30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CAD5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D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89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5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7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F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6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73C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97D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F2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85CD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1596746" wp14:editId="3DDBD8E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4746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6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BD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831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15F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9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8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AE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5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F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2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7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3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96EF0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56C9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D8B17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6B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61CBBAF" wp14:editId="0758F10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51303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A238C2E" wp14:editId="40C5BD7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DE4C0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0268B3" wp14:editId="60779F8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6466A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82ED0BB" wp14:editId="670A90F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CFDBE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B683750" wp14:editId="081EBAE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13AA2" w14:textId="7F1F5B7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F719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A775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68375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9013AA2" w14:textId="7F1F5B7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F7196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A775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DF4E44C" wp14:editId="56E6E9C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0A0387" w14:textId="5AE60DC6" w:rsidR="000B647F" w:rsidRDefault="0099716A" w:rsidP="00944C3D">
                                  <w:r>
                                    <w:t>20</w:t>
                                  </w:r>
                                  <w:r w:rsidR="004F7196">
                                    <w:t>2</w:t>
                                  </w:r>
                                  <w:r w:rsidR="00AA7752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F4E44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A0A0387" w14:textId="5AE60DC6" w:rsidR="000B647F" w:rsidRDefault="0099716A" w:rsidP="00944C3D">
                            <w:r>
                              <w:t>20</w:t>
                            </w:r>
                            <w:r w:rsidR="004F7196">
                              <w:t>2</w:t>
                            </w:r>
                            <w:r w:rsidR="00AA7752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3A49EDC" wp14:editId="0D6F570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16BE9F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E8C34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4976D4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472BE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369AF96" wp14:editId="0881C86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EBBF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F14EF6" wp14:editId="456F1AC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BD9D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62C484" wp14:editId="3219EAB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4976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74D9A56" wp14:editId="6726AFC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286A21" w14:textId="1CCC236A" w:rsidR="000B647F" w:rsidRDefault="0099716A" w:rsidP="00944C3D">
                                  <w:r>
                                    <w:t>20</w:t>
                                  </w:r>
                                  <w:r w:rsidR="00AA7752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4D9A5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286A21" w14:textId="1CCC236A" w:rsidR="000B647F" w:rsidRDefault="0099716A" w:rsidP="00944C3D">
                            <w:r>
                              <w:t>20</w:t>
                            </w:r>
                            <w:r w:rsidR="00AA7752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2316923" wp14:editId="4C9B3E6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BAC9A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AB4E0D5" wp14:editId="0822442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9805E6" w14:textId="7A039499" w:rsidR="000B647F" w:rsidRDefault="0099716A" w:rsidP="00944C3D">
                                  <w:r>
                                    <w:t>20</w:t>
                                  </w:r>
                                  <w:r w:rsidR="00AA7752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B4E0D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89805E6" w14:textId="7A039499" w:rsidR="000B647F" w:rsidRDefault="0099716A" w:rsidP="00944C3D">
                            <w:r>
                              <w:t>20</w:t>
                            </w:r>
                            <w:r w:rsidR="00AA7752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59DD19B" wp14:editId="327EF2B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BA9C4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6B4BB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4400A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BA40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3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9530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F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E7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26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02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4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B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7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41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F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5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D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B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F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5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3C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1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D6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7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A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D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3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A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EE96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F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E1E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5E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4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B9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2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B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D9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C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3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7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2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5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8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3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F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7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55C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55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283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0B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EB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A31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51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A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5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32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5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2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8B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66F9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0B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3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D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C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7C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0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3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5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3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D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27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4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B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7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59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C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86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5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A6D9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A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80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24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3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15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8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20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84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8FA5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A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5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EA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0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4C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A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9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A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6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B2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6D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4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9F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2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D0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B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45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43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F2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30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33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C8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5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7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0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3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FE1A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A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B0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C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1F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2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4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6B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C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9D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E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53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8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90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1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8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3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524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422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503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8AA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8C5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6A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E5C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F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1A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F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5E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6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6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D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D4F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6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5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6C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E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3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84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C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C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2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A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B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1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1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D1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6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2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9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F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5E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BFD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233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E4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D1C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B8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971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C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F0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F3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961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2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7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B311970" wp14:editId="35A9ACD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1A80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4E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CB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BF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4D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7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5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F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32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E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B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52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54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AD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A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8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B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59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A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1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2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5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0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E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E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5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8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C7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42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D1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6DB3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82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8272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6A5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B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9577A35" wp14:editId="3BF82A8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6987C7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35628502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35628502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4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61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3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5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E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5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D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44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B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A837C3E" wp14:editId="6142272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8043EA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2021257898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2021257898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84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E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D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41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4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D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9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A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0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88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A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A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9E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6D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15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6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E099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D1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C7E35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D5D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30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AB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F6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1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DF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2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A2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B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38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8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4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1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54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7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5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C2F6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1F3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BF8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1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1E4A15D" wp14:editId="7B0F4E5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B9340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32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b.j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>.</w:t>
                                  </w:r>
                                  <w:r w:rsidR="0099716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Bazovského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32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b.j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  <w:r w:rsidR="0099716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Bazovského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B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B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6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8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B9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6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F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87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9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D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E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A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34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44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8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D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4C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F4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9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6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F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1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D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42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43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D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52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47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9D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A4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AEB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0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F918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3873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DADC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F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2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2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13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B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D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AD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C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4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9B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3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C3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7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FA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C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9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6F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6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A0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0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A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0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08ED7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19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53D4C7B" wp14:editId="6BABBB4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E9C96B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Bazovského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Bazovského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EC3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B1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E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3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9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B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8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5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E9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7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B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40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5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2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EB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1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63DC17B" wp14:editId="7A34683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2274E0" w14:textId="77777777" w:rsidR="000B647F" w:rsidRDefault="00056AC5" w:rsidP="00944C3D">
                                  <w:r>
                                    <w:t>2748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56AC5" w:rsidP="00944C3D">
                            <w:r>
                              <w:t>2748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E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6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B4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A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5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78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D3E1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ACF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4C7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6B3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22D8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DB9B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78F12B2" wp14:editId="56CD15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6D2A2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4B6EE43" wp14:editId="48DF382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EE84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E59F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11A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0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F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D7D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E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F8A1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67A6319" wp14:editId="103886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A1250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81F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3CB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92A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3BB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132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E4B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6C0E9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1C0EB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391B271" wp14:editId="67777EB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2157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0A2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D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F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F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0D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9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4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7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43D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A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A61C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A513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BEAB6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E459210" wp14:editId="7E01709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FAA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6DD6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C1F8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66F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5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4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F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F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8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8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6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D5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B7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5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A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3C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8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B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3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B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DF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A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7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4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C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1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95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F5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864C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E9C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16F105" w14:textId="3DB5D41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A7752">
              <w:rPr>
                <w:rFonts w:ascii="Arial" w:hAnsi="Arial"/>
                <w:lang w:eastAsia="sk-SK"/>
              </w:rPr>
              <w:t>22.3.2023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293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8B6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CC3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2F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1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AE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323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1D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B9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48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C1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D17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B5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8AA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EF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14A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885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A2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4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0E1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6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1F5A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6B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0CA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9E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8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E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3A7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9E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3694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D1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9B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BC7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5D7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A9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5C7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82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7970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E2C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F26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C5B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D49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23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585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D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E452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EC3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64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FC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08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BE5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455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FA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F89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3D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161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400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4A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A3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014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6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75F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9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5A2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8330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E931E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22D92E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6AD75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2D493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2D6BB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8AA0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647B756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1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2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34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B36F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24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2B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2B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8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6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6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4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C1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B9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D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F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3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6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6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13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AA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8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E7A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AF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A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C84A79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81F34B6" w14:textId="77777777" w:rsidR="00944C3D" w:rsidRDefault="00944C3D" w:rsidP="00944C3D">
      <w:pPr>
        <w:rPr>
          <w:rFonts w:ascii="Arial" w:hAnsi="Arial"/>
        </w:rPr>
      </w:pPr>
    </w:p>
    <w:p w14:paraId="2035FB9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200AE2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F26357B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7DEA0A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2C6E36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30E456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01961D6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58849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DE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2EC0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018C57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6F3CB8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056AC5"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 w:rsidR="00056AC5">
              <w:rPr>
                <w:rFonts w:ascii="Arial" w:hAnsi="Arial" w:cs="Arial"/>
                <w:sz w:val="16"/>
                <w:szCs w:val="16"/>
              </w:rPr>
              <w:t>Boncová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01D4716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0E9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E7AE9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5BA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513A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29D5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B8FB6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B223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9CED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1452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92821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29602E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FF926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44C1E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2F52F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D8F59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75CA0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4D4F26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63E3D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55242B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B2845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30AF1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5DE1E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149B38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D68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4CB2C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A72CDA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E620E2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3790C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EAD8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D8FBD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C99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2C4EF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265C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2A512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6CB92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B66ED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AAA1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AF52A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081E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73EA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F7033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E42437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F2336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E21F2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D328D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CD18C2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DF99C4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BED95AE" w14:textId="0397181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A7752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494030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D454D6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BDC17C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6B760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3F09C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09F57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4D97F2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89A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BEB0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32F9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F7AA7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6EF4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4DA9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FE9D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8391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540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3313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C77D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72754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0AFE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CA255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30746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9372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338E5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8DBF0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8B3C2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32BF5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86EB8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AB4A0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E74F3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7B2E6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55361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AC303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6714D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3BED9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BA1EE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E4B6F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EF4D41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17A09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DC3F6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0FCBE4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97894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1F257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90128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C81F7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F1E1AD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1C6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FC2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B1A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955E4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29C0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0F945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E5B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9D567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F77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B8F8E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3D06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3BD9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151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64C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28F4C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6307B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0FD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260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0D6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0E744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0447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E2B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DF86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2F9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9001B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9DAFB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F6B56E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3F197B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55F92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445DC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8CE8AD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6B2058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68A92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30F01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97696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C892887" w14:textId="77777777" w:rsidTr="00503750">
        <w:tc>
          <w:tcPr>
            <w:tcW w:w="2302" w:type="dxa"/>
            <w:vAlign w:val="center"/>
          </w:tcPr>
          <w:p w14:paraId="757CE8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3E09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A5FCB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809F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2804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E5140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E16D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D2A5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670E1A7" w14:textId="77777777" w:rsidTr="00503750">
        <w:tc>
          <w:tcPr>
            <w:tcW w:w="15593" w:type="dxa"/>
            <w:gridSpan w:val="8"/>
            <w:vAlign w:val="center"/>
          </w:tcPr>
          <w:p w14:paraId="34E4B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B52AED" w14:textId="77777777" w:rsidTr="00503750">
        <w:tc>
          <w:tcPr>
            <w:tcW w:w="2302" w:type="dxa"/>
            <w:vAlign w:val="center"/>
          </w:tcPr>
          <w:p w14:paraId="738D96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E641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5E35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87D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E6C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9D1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BE9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BB5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900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3C9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754F1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BE8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E62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844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309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E560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250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9CE5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A06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3CA61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0807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685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124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574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47B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93F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86D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4E6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D27D8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C9DE4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5AE4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F9A4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25D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767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118B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9B4DA8" w14:textId="77777777" w:rsidTr="00503750">
        <w:tc>
          <w:tcPr>
            <w:tcW w:w="2302" w:type="dxa"/>
            <w:vAlign w:val="center"/>
          </w:tcPr>
          <w:p w14:paraId="1FF3F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709A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E342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80A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A17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E8A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F6C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C8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56BCC" w14:textId="77777777" w:rsidTr="00503750">
        <w:tc>
          <w:tcPr>
            <w:tcW w:w="15593" w:type="dxa"/>
            <w:gridSpan w:val="8"/>
            <w:vAlign w:val="center"/>
          </w:tcPr>
          <w:p w14:paraId="3EFF1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51AFC18" w14:textId="77777777" w:rsidTr="00503750">
        <w:tc>
          <w:tcPr>
            <w:tcW w:w="2302" w:type="dxa"/>
            <w:vAlign w:val="center"/>
          </w:tcPr>
          <w:p w14:paraId="7FE545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A747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6A9A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E8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44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A08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11D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5403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2132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45F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A2B8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8804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E7E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AB9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78A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1C87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772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C01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74B4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33DE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E15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04D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D95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B0A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796B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286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4BE09" w14:textId="77777777" w:rsidTr="00503750">
        <w:tc>
          <w:tcPr>
            <w:tcW w:w="2302" w:type="dxa"/>
            <w:vAlign w:val="center"/>
          </w:tcPr>
          <w:p w14:paraId="2F19F6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043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605D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6DE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45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1EE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B30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298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05961" w14:textId="77777777" w:rsidTr="00503750">
        <w:tc>
          <w:tcPr>
            <w:tcW w:w="15593" w:type="dxa"/>
            <w:gridSpan w:val="8"/>
            <w:vAlign w:val="center"/>
          </w:tcPr>
          <w:p w14:paraId="10DB1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78D7C4" w14:textId="77777777" w:rsidTr="00503750">
        <w:tc>
          <w:tcPr>
            <w:tcW w:w="2302" w:type="dxa"/>
            <w:vAlign w:val="center"/>
          </w:tcPr>
          <w:p w14:paraId="1FC1B3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52020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7B73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2DB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6C9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E2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F78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215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F195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1FA4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9941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6C2A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5D5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602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1EE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A713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9EF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5DB1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6BAB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EBC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E3D3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B2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EA0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2C8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6D9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CBA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6EED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7D25A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F99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E6D6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488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AF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C6D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CC7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BD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630B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AD64A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D8B0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B82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2D9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437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C144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5D40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D3B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2A4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0B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6595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E67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3A6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A8E3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10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CA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6DF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AB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945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9F7CE2" w14:textId="77777777" w:rsidR="00944C3D" w:rsidRDefault="00944C3D" w:rsidP="00944C3D">
      <w:pPr>
        <w:rPr>
          <w:rFonts w:ascii="Arial" w:hAnsi="Arial"/>
          <w:b/>
        </w:rPr>
      </w:pPr>
    </w:p>
    <w:p w14:paraId="3D86CF2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5F4868B" w14:textId="77777777" w:rsidTr="00503750">
        <w:tc>
          <w:tcPr>
            <w:tcW w:w="1944" w:type="dxa"/>
            <w:vAlign w:val="center"/>
          </w:tcPr>
          <w:p w14:paraId="77C6F2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6613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B83B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5ABF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5E6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BF99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0C685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AFF4A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EC95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E044E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64F47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A71AC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7A1368" w14:textId="77777777" w:rsidTr="00503750">
        <w:tc>
          <w:tcPr>
            <w:tcW w:w="15685" w:type="dxa"/>
            <w:gridSpan w:val="12"/>
            <w:vAlign w:val="center"/>
          </w:tcPr>
          <w:p w14:paraId="30DA5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EB3C7B" w14:textId="77777777" w:rsidTr="00503750">
        <w:tc>
          <w:tcPr>
            <w:tcW w:w="1944" w:type="dxa"/>
            <w:vAlign w:val="center"/>
          </w:tcPr>
          <w:p w14:paraId="60476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D56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A7F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A73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429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999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8F7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479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DAE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8D4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82B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587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ACC8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27C36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2566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EAB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7AD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F24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C26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EB7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6BB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4B7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3B8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B36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C34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38B9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D464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167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83C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2BA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F75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10D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490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57B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346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328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C9C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0E9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B83F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2F1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E586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E87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796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07CE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266C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CDC4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91FE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7A62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BFFB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E40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238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80E733" w14:textId="77777777" w:rsidTr="00503750">
        <w:tc>
          <w:tcPr>
            <w:tcW w:w="1944" w:type="dxa"/>
            <w:vAlign w:val="center"/>
          </w:tcPr>
          <w:p w14:paraId="258205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0C8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B14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4CB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3D6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DCB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3E0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B83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B1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1DA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362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E0C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EE9A5" w14:textId="77777777" w:rsidTr="00503750">
        <w:tc>
          <w:tcPr>
            <w:tcW w:w="15685" w:type="dxa"/>
            <w:gridSpan w:val="12"/>
            <w:vAlign w:val="center"/>
          </w:tcPr>
          <w:p w14:paraId="7C327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869DC7" w14:textId="77777777" w:rsidTr="00503750">
        <w:tc>
          <w:tcPr>
            <w:tcW w:w="1944" w:type="dxa"/>
            <w:vAlign w:val="center"/>
          </w:tcPr>
          <w:p w14:paraId="2F2630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0FB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12C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8C3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7F8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0B1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320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7E3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6D1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7E2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B4F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9BF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97CA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B5FA8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DD4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F60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B6B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1AB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2D6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F7E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14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88A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AC5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DB8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205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26A9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9307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34B5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CEC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52C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B09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724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2A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847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358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113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4E3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A44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01323" w14:textId="77777777" w:rsidTr="00503750">
        <w:tc>
          <w:tcPr>
            <w:tcW w:w="1944" w:type="dxa"/>
            <w:vAlign w:val="center"/>
          </w:tcPr>
          <w:p w14:paraId="07FFC6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76F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03C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29B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381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AF2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35F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77D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9A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729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287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96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9E49C" w14:textId="77777777" w:rsidTr="00503750">
        <w:tc>
          <w:tcPr>
            <w:tcW w:w="15685" w:type="dxa"/>
            <w:gridSpan w:val="12"/>
            <w:vAlign w:val="center"/>
          </w:tcPr>
          <w:p w14:paraId="033AE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87A262" w14:textId="77777777" w:rsidTr="00503750">
        <w:tc>
          <w:tcPr>
            <w:tcW w:w="1944" w:type="dxa"/>
            <w:vAlign w:val="center"/>
          </w:tcPr>
          <w:p w14:paraId="78F3FB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038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7CB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334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BBD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ACD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320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BA9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BE8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7EC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9F0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56A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3348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D6D5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5DAD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6DC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984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7B0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974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E6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6CD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7C0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CA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A86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B36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6EC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192E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C46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E10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B7C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964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B54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045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BA5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556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562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46C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F32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DF9EC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EF1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C14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29B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B49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52C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07E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B42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0D7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8DB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9C9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DF7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635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A00F4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6DACA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6EB327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176B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8E9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F80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E9A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5E2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DE3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31A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301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DE6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4AD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23E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589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CCC2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7FBBC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8D6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1D2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BB0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F10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E9F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70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E3C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D5C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BD4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343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809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04D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2472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47902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A64465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72E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DACF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A1F982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EC67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3D34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E6A6D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1DF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E47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39DBD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9A5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4D5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3FA0A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3B4E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7D6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01E86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3E705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4B7B4D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967C1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C7CB8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7B34D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BF6414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6A0C7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112C3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7E8E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8034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1337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DFF6F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72C5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953A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77268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B1729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8FFA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FACA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7CE5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F1C6C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EF4D0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0F47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E046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9C4A8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8768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5AD0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4BFD52C" w14:textId="77777777" w:rsidTr="00503750">
        <w:trPr>
          <w:trHeight w:val="1073"/>
        </w:trPr>
        <w:tc>
          <w:tcPr>
            <w:tcW w:w="3614" w:type="dxa"/>
            <w:vMerge/>
          </w:tcPr>
          <w:p w14:paraId="2E642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394E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2188A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286D1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9315B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A253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F6DDC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11CB7FB" w14:textId="77777777" w:rsidTr="00503750">
        <w:trPr>
          <w:trHeight w:val="283"/>
        </w:trPr>
        <w:tc>
          <w:tcPr>
            <w:tcW w:w="3614" w:type="dxa"/>
          </w:tcPr>
          <w:p w14:paraId="4E61B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D9F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7C8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27D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6B6C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340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5FAC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B8CD97" w14:textId="77777777" w:rsidTr="00503750">
        <w:trPr>
          <w:trHeight w:val="283"/>
        </w:trPr>
        <w:tc>
          <w:tcPr>
            <w:tcW w:w="3614" w:type="dxa"/>
          </w:tcPr>
          <w:p w14:paraId="55CAF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599C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6DB4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57BD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7CB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761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ACC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7CD09A0" w14:textId="77777777" w:rsidTr="00503750">
        <w:trPr>
          <w:trHeight w:val="283"/>
        </w:trPr>
        <w:tc>
          <w:tcPr>
            <w:tcW w:w="3614" w:type="dxa"/>
          </w:tcPr>
          <w:p w14:paraId="21B3F6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F1E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5E2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07C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04F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4962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63B9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F70B1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371C55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068A09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EABF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6F0BA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C3F6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86F1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9914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6157B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13ECF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1A14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38214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C940BE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E462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984E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98CB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EB72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1A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7B1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C1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FB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EA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8A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443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326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08C2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26B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E8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02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67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1A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07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99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C64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A7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3FC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DEBB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0C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B7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B8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E6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94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E2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E77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D76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D28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4192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2AF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A8E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6F4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1C6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CC5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AC1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0A25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D74B0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4D33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C10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03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0A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B6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03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6A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49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170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477E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AD3A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976F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69895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9C71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0C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878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69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ED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62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B30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206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AE8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970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D25D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28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8A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EF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F3A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30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8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B7E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CD1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109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0864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35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BD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B2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6B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6F0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49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DC1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3A3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2693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9ECB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C7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93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A3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F5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FB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52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834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5C20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BFAE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F67B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4197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96A8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9A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1E8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9F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F8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D6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19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61A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890C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8F4647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BFC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C7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B1E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9AF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5A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62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B4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E36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4620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57713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29ED6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28FE5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6402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BAAF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E031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D55D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727E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583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3B0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09C4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BE9F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F777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AADE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3760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B3F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0FBC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84A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747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A2EE2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5982A3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9828B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5FD3A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24D97B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0482E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27D8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97D6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00F8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4968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EB757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5C30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2635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D6D6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F115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C9C7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C5142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3057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B2C8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BA77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771C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9E52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F2D8C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0A3B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A8BB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20A6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ADD1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43CB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4D1F5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E722A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D70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1333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B8CC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9294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116AE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B7C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F7DE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315DD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DB42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9729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BD3CD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F3F9F5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D0FB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4702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3A0C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FE81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6D3E18B" w14:textId="77777777" w:rsidR="00944C3D" w:rsidRDefault="00944C3D" w:rsidP="00944C3D">
      <w:pPr>
        <w:rPr>
          <w:rFonts w:ascii="Arial" w:hAnsi="Arial"/>
          <w:b/>
        </w:rPr>
      </w:pPr>
    </w:p>
    <w:p w14:paraId="0980586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8BF7C9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BCB54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27AAB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7014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626B1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5765C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F1FBB8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51A9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975BA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486B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F82FC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19BB9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F696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9C5F4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A306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C59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63E0C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C3FA3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0814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419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22EB8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8684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3B37BC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7A045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907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457D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54931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9B3DB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9FFE74" w14:textId="77777777" w:rsidTr="00503750">
        <w:tc>
          <w:tcPr>
            <w:tcW w:w="2835" w:type="dxa"/>
            <w:vAlign w:val="center"/>
          </w:tcPr>
          <w:p w14:paraId="6C9B21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66594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018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0A675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D022E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7CD86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FFF31B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EF166C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E00DAC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6C3A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1C23E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9A06A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FEBF5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7BAB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2218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3227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5E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BA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17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C95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DC14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502A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B72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37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48D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7F9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8C6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E5A7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66BC5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F7A7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78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48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1C9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302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E31A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FD0C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852E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8A4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8D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739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FD5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7128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2034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2775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55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CDD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0B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2C9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B0A6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EE65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AC3B8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82F5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162B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8FE4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319D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7ADCF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7B0D5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ABBFCA7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8D86D09" w14:textId="77777777" w:rsidR="00944C3D" w:rsidRDefault="00944C3D" w:rsidP="00944C3D">
      <w:pPr>
        <w:rPr>
          <w:rFonts w:ascii="Arial" w:hAnsi="Arial"/>
          <w:b/>
        </w:rPr>
      </w:pPr>
    </w:p>
    <w:p w14:paraId="11DBA7F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70FAC4" w14:textId="77777777" w:rsidTr="00503750">
        <w:tc>
          <w:tcPr>
            <w:tcW w:w="2835" w:type="dxa"/>
            <w:vAlign w:val="center"/>
          </w:tcPr>
          <w:p w14:paraId="32C89E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5691B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C531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A8FB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63A82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D9AE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2DF62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8511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9FEA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7B0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00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1E4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8F0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0045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497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ACA4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39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3F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01A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663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2FC7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B2BE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326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38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322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84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AD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6E0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ED0E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54FE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61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B63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9A0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8B2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AD9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481C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76B1E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0E9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609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A895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83FF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65FB5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67880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700E13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EDB3F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C313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57884B1" w14:textId="77777777" w:rsidTr="00503750">
        <w:trPr>
          <w:trHeight w:val="699"/>
        </w:trPr>
        <w:tc>
          <w:tcPr>
            <w:tcW w:w="3502" w:type="dxa"/>
            <w:vMerge/>
          </w:tcPr>
          <w:p w14:paraId="17CBC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3C58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1DEF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08556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876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4B0585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3A38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EBB54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64D24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86F395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DF7790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31208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29618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32B010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D2E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3B9AB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E484B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869055C" w14:textId="77777777" w:rsidTr="00503750">
        <w:trPr>
          <w:trHeight w:val="593"/>
        </w:trPr>
        <w:tc>
          <w:tcPr>
            <w:tcW w:w="3497" w:type="dxa"/>
          </w:tcPr>
          <w:p w14:paraId="6DC43C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C5749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A9B3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35477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FF6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444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1D7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A9C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7F35E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42E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BFB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C09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96139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7A4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F4D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B4B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CB6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342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5CD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BB5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9004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F73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6E1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66A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E4151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08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9F6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4DA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F93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56C0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35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402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0B05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F01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A1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3FA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7BBB4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CB6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F59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E67E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8B8CB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46C8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A16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AFA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04D73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C15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761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3768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10ECE2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068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258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67167A" w14:textId="77777777" w:rsidR="00944C3D" w:rsidRDefault="00944C3D" w:rsidP="00944C3D">
      <w:pPr>
        <w:rPr>
          <w:rFonts w:ascii="Arial" w:hAnsi="Arial"/>
          <w:b/>
        </w:rPr>
      </w:pPr>
    </w:p>
    <w:p w14:paraId="46D5FC58" w14:textId="77777777" w:rsidR="00944C3D" w:rsidRDefault="00944C3D" w:rsidP="00944C3D">
      <w:pPr>
        <w:rPr>
          <w:rFonts w:ascii="Arial" w:hAnsi="Arial"/>
          <w:b/>
        </w:rPr>
      </w:pPr>
    </w:p>
    <w:p w14:paraId="1A3E9463" w14:textId="77777777" w:rsidR="00944C3D" w:rsidRDefault="00944C3D" w:rsidP="00944C3D">
      <w:pPr>
        <w:rPr>
          <w:rFonts w:ascii="Arial" w:hAnsi="Arial"/>
          <w:b/>
        </w:rPr>
      </w:pPr>
    </w:p>
    <w:p w14:paraId="6DCF5A53" w14:textId="77777777" w:rsidR="00944C3D" w:rsidRDefault="00944C3D" w:rsidP="00944C3D">
      <w:pPr>
        <w:rPr>
          <w:rFonts w:ascii="Arial" w:hAnsi="Arial"/>
          <w:b/>
        </w:rPr>
      </w:pPr>
    </w:p>
    <w:p w14:paraId="46C9237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7809334" w14:textId="77777777" w:rsidTr="00503750">
        <w:tc>
          <w:tcPr>
            <w:tcW w:w="2622" w:type="dxa"/>
            <w:vAlign w:val="center"/>
          </w:tcPr>
          <w:p w14:paraId="2D62EC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728A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DF886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24136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E53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5AC1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69EB6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1B9F8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67DE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0554CC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9C1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C1934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6F4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E321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9EE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846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B6A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E85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4D65ED" w14:textId="77777777" w:rsidTr="00503750">
        <w:tc>
          <w:tcPr>
            <w:tcW w:w="2622" w:type="dxa"/>
            <w:vAlign w:val="center"/>
          </w:tcPr>
          <w:p w14:paraId="5E05F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5830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FBCF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0A7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154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6B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B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F725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4C2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E9A4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E2C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F2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F8D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04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DF4C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789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C71C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543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FA7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35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F09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C183AF" w14:textId="77777777" w:rsidTr="00503750">
        <w:tc>
          <w:tcPr>
            <w:tcW w:w="2622" w:type="dxa"/>
            <w:vAlign w:val="center"/>
          </w:tcPr>
          <w:p w14:paraId="127569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D672BFE" w14:textId="777EF077" w:rsidR="00944C3D" w:rsidRPr="008C56AB" w:rsidRDefault="00AA7752" w:rsidP="00056AC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78765</w:t>
            </w:r>
          </w:p>
        </w:tc>
        <w:tc>
          <w:tcPr>
            <w:tcW w:w="1275" w:type="dxa"/>
            <w:vAlign w:val="center"/>
          </w:tcPr>
          <w:p w14:paraId="3A0F740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DE4338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69A6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BC8830" w14:textId="5728D657" w:rsidR="00944C3D" w:rsidRPr="008C56AB" w:rsidRDefault="00AA7752" w:rsidP="004F719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61478</w:t>
            </w:r>
          </w:p>
        </w:tc>
      </w:tr>
      <w:tr w:rsidR="0099716A" w:rsidRPr="00050529" w14:paraId="074D59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E5C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5091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D19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9D3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D90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045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92E1F0" w14:textId="77777777" w:rsidTr="00503750">
        <w:tc>
          <w:tcPr>
            <w:tcW w:w="2622" w:type="dxa"/>
            <w:vAlign w:val="center"/>
          </w:tcPr>
          <w:p w14:paraId="3D662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3A70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1DF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19E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731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59A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3FF6B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CF27A0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AF752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E9CA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90CD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1E7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50C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E72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D0A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BECD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309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8A5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FAD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62D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DE8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F9E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1825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D7B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12FA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8F3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C1A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61D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3B2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41E7DF" w14:textId="77777777" w:rsidTr="00503750">
        <w:tc>
          <w:tcPr>
            <w:tcW w:w="2622" w:type="dxa"/>
            <w:vAlign w:val="center"/>
          </w:tcPr>
          <w:p w14:paraId="26699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B6FA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4FE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432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6A6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B4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30500A" w14:textId="77777777" w:rsidTr="00503750">
        <w:tc>
          <w:tcPr>
            <w:tcW w:w="2622" w:type="dxa"/>
            <w:vAlign w:val="center"/>
          </w:tcPr>
          <w:p w14:paraId="69692F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4C5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BE9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819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F02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1A4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AE3558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7B80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310B005" w14:textId="77777777" w:rsidR="00944C3D" w:rsidRPr="008C56AB" w:rsidRDefault="00944C3D" w:rsidP="00056AC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3D938D" w14:textId="77777777" w:rsidR="00944C3D" w:rsidRPr="008C56AB" w:rsidRDefault="00944C3D" w:rsidP="00056AC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5232A1" w14:textId="77777777" w:rsidR="00944C3D" w:rsidRPr="008C56AB" w:rsidRDefault="00944C3D" w:rsidP="00056AC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6D43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BD86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E5645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A90E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252C4C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69239D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2C2480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A30A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531C9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B7BDB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6B173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EE77B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2CEC4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67B4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986C8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2991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473A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49354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A257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AE38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2C9AA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4CB3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FBBC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F7875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3C0C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7E22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9EBA5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514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6E1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4FDCA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1DF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F5FC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F482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5CE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FA14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6F2D6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B729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7018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D6DDC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1E04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B149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F4C59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933F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A966E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6DDC9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D94A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D0340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FEC87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07C3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3DD68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7FF9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111A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B3850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9509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A1CB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C0A13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02C9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901C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4AA4A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FE6E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0272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B021C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249E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EE04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2B60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3EB4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E634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89F3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69437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2A0E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7BD0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7ECEE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26F5F63" w14:textId="77777777" w:rsidTr="00503750">
        <w:tc>
          <w:tcPr>
            <w:tcW w:w="2835" w:type="dxa"/>
            <w:vAlign w:val="center"/>
          </w:tcPr>
          <w:p w14:paraId="17822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7613C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8597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AAB2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20BD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C346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395B6D" w14:textId="77777777" w:rsidTr="00503750">
        <w:tc>
          <w:tcPr>
            <w:tcW w:w="2835" w:type="dxa"/>
            <w:vAlign w:val="center"/>
          </w:tcPr>
          <w:p w14:paraId="45AB3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8F5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34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9E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8D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300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A785C" w14:textId="77777777" w:rsidTr="00503750">
        <w:tc>
          <w:tcPr>
            <w:tcW w:w="2835" w:type="dxa"/>
            <w:vAlign w:val="center"/>
          </w:tcPr>
          <w:p w14:paraId="6D7527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27C6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73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5D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BB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8F7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8995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FC813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99A2F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E13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8BF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A43D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E398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4D54103" w14:textId="77777777" w:rsidTr="00503750">
        <w:tc>
          <w:tcPr>
            <w:tcW w:w="2835" w:type="dxa"/>
            <w:vAlign w:val="center"/>
          </w:tcPr>
          <w:p w14:paraId="07CFF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179F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99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8A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34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31D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45442" w14:textId="77777777" w:rsidTr="00503750">
        <w:tc>
          <w:tcPr>
            <w:tcW w:w="2835" w:type="dxa"/>
            <w:vAlign w:val="center"/>
          </w:tcPr>
          <w:p w14:paraId="642BF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52A1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CAE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CD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78B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3C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4CE9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B9146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F3D791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B84A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BF8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6E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64881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68E7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33740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9A29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A6E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DB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0A1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74B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5263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DA870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CCF9E86" w14:textId="77777777" w:rsidTr="00503750">
        <w:tc>
          <w:tcPr>
            <w:tcW w:w="2552" w:type="dxa"/>
            <w:shd w:val="clear" w:color="auto" w:fill="auto"/>
            <w:vAlign w:val="center"/>
          </w:tcPr>
          <w:p w14:paraId="21F40B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A6824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852E7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F83E7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2561E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B1CDE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4016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5785C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9205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DE1676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49E3B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85077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C340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31F261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053B0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CB5C93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4F4343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57C2B0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8AD03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D13DC3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3624A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CE37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45B16AD" w14:textId="77777777" w:rsidTr="00503750">
        <w:tc>
          <w:tcPr>
            <w:tcW w:w="4395" w:type="dxa"/>
            <w:vMerge/>
          </w:tcPr>
          <w:p w14:paraId="2DF467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4383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B4D6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FC6C95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581D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082A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03A18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D6D046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827B3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6129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59646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8A5E6B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A4EC6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B20EEB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973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ABB6A45" w14:textId="77777777" w:rsidTr="00503750">
        <w:tc>
          <w:tcPr>
            <w:tcW w:w="4395" w:type="dxa"/>
            <w:vAlign w:val="center"/>
          </w:tcPr>
          <w:p w14:paraId="3F904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C881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2C4E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F48927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2E8A4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1F0D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CD3A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0DCE4E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E27B1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3D726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DA32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93F0A7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5455A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0BBA2EF" w14:textId="7DEF349E" w:rsidR="00944C3D" w:rsidRPr="008C56AB" w:rsidRDefault="00AA7752" w:rsidP="00AA77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33839</w:t>
            </w:r>
          </w:p>
        </w:tc>
        <w:tc>
          <w:tcPr>
            <w:tcW w:w="2835" w:type="dxa"/>
            <w:vAlign w:val="center"/>
          </w:tcPr>
          <w:p w14:paraId="09666B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827AC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2AC4F6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DE595F6" w14:textId="77777777" w:rsidTr="00503750">
        <w:tc>
          <w:tcPr>
            <w:tcW w:w="4395" w:type="dxa"/>
            <w:vAlign w:val="center"/>
          </w:tcPr>
          <w:p w14:paraId="476EDD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33896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F429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15C258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BB6CF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F4989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3347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72D438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7183C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7E53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A4A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7F062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E8420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DF11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4065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0F10A0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E1B57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9F54A2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2AD9C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B9C4C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A1954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8D15C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D32E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BDEC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1CCE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3D3F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159B197" w14:textId="77777777" w:rsidTr="00503750">
        <w:tc>
          <w:tcPr>
            <w:tcW w:w="1843" w:type="dxa"/>
            <w:vAlign w:val="center"/>
          </w:tcPr>
          <w:p w14:paraId="1CBB48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7CB00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1D6083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B062C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6D9A0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5EB52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FB6C2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41D5500" w14:textId="77777777" w:rsidTr="00503750">
        <w:tc>
          <w:tcPr>
            <w:tcW w:w="1843" w:type="dxa"/>
            <w:vAlign w:val="center"/>
          </w:tcPr>
          <w:p w14:paraId="38FEBB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F59FF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9FDA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7F3F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BFC7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5B61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BC4E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81EFC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452D7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9238A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8126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B0AB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A62F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8A99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40F8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BD2E40" w14:textId="77777777" w:rsidTr="00503750">
        <w:tc>
          <w:tcPr>
            <w:tcW w:w="1843" w:type="dxa"/>
            <w:vAlign w:val="center"/>
          </w:tcPr>
          <w:p w14:paraId="08D83D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ACD3D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C17B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AE20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2B2C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5C16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CE4F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E56ED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9A421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8AA98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A80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20F8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DB79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CE45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4695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0BFAA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7D8FA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A1A71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2AC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551A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F943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AC40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244F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9CE3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C0C9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8C2F5FD" w14:textId="77777777" w:rsidTr="00503750">
        <w:trPr>
          <w:trHeight w:val="664"/>
        </w:trPr>
        <w:tc>
          <w:tcPr>
            <w:tcW w:w="3372" w:type="dxa"/>
          </w:tcPr>
          <w:p w14:paraId="7DF31C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298D0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7F2B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0B4F1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6394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94A5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163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86E88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9514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425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235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A6B5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9337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B65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18D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D418B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59A0F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2473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3E6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D18DD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C4747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B44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57A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B5FB8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33BCA7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D35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691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7E9A2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EED62B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C84F59D" w14:textId="77777777" w:rsidTr="00503750">
        <w:tc>
          <w:tcPr>
            <w:tcW w:w="2835" w:type="dxa"/>
            <w:vAlign w:val="center"/>
          </w:tcPr>
          <w:p w14:paraId="53F049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43780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03D53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BC014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2DC67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32C95E5" w14:textId="77777777" w:rsidTr="00503750">
        <w:tc>
          <w:tcPr>
            <w:tcW w:w="2835" w:type="dxa"/>
          </w:tcPr>
          <w:p w14:paraId="33CF38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FC08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09A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A92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167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D55BB" w14:textId="77777777" w:rsidTr="00503750">
        <w:tc>
          <w:tcPr>
            <w:tcW w:w="2835" w:type="dxa"/>
          </w:tcPr>
          <w:p w14:paraId="207F42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D165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4C2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02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48B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48163C" w14:textId="77777777" w:rsidTr="00503750">
        <w:tc>
          <w:tcPr>
            <w:tcW w:w="2835" w:type="dxa"/>
          </w:tcPr>
          <w:p w14:paraId="22AE8A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CFF5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65C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F83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2C9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8B0CE3" w14:textId="77777777" w:rsidTr="00503750">
        <w:tc>
          <w:tcPr>
            <w:tcW w:w="2835" w:type="dxa"/>
            <w:vAlign w:val="center"/>
          </w:tcPr>
          <w:p w14:paraId="6D89CB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A4EB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234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694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06D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2C3E4" w14:textId="77777777" w:rsidTr="00503750">
        <w:tc>
          <w:tcPr>
            <w:tcW w:w="2835" w:type="dxa"/>
            <w:vAlign w:val="center"/>
          </w:tcPr>
          <w:p w14:paraId="347A1C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BB4C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37C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8C7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098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CF65FE" w14:textId="77777777" w:rsidTr="00503750">
        <w:tc>
          <w:tcPr>
            <w:tcW w:w="2835" w:type="dxa"/>
          </w:tcPr>
          <w:p w14:paraId="15E1DD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4F43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F95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40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CCF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662222" w14:textId="77777777" w:rsidTr="00503750">
        <w:tc>
          <w:tcPr>
            <w:tcW w:w="2835" w:type="dxa"/>
          </w:tcPr>
          <w:p w14:paraId="2588C3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AB27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21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63A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312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A4BAE5" w14:textId="77777777" w:rsidTr="00503750">
        <w:tc>
          <w:tcPr>
            <w:tcW w:w="2835" w:type="dxa"/>
          </w:tcPr>
          <w:p w14:paraId="7A383D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A969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61A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29F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2BA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A2AA73" w14:textId="77777777" w:rsidR="00944C3D" w:rsidRDefault="00944C3D" w:rsidP="00944C3D">
      <w:pPr>
        <w:rPr>
          <w:rFonts w:ascii="Arial" w:hAnsi="Arial"/>
          <w:b/>
        </w:rPr>
      </w:pPr>
    </w:p>
    <w:p w14:paraId="2371CDA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C6FA23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FEB4B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0B37A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06E36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F3604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5BD7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4032B72" w14:textId="77777777" w:rsidTr="00503750">
        <w:trPr>
          <w:trHeight w:val="443"/>
        </w:trPr>
        <w:tc>
          <w:tcPr>
            <w:tcW w:w="2560" w:type="dxa"/>
          </w:tcPr>
          <w:p w14:paraId="01AEA8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481B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1F8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C36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0E1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52EE6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8A69C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D9C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7E5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3EF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5A1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EBE13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909D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BF89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264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AD8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F96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0ECD1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12B90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F474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18C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537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7AE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DFE344" w14:textId="77777777" w:rsidR="00944C3D" w:rsidRDefault="00944C3D" w:rsidP="00944C3D">
      <w:pPr>
        <w:rPr>
          <w:rFonts w:ascii="Arial" w:hAnsi="Arial"/>
          <w:b/>
        </w:rPr>
      </w:pPr>
    </w:p>
    <w:p w14:paraId="401EB312" w14:textId="77777777" w:rsidR="00944C3D" w:rsidRDefault="00944C3D" w:rsidP="00944C3D">
      <w:pPr>
        <w:rPr>
          <w:rFonts w:ascii="Arial" w:hAnsi="Arial"/>
          <w:b/>
        </w:rPr>
      </w:pPr>
    </w:p>
    <w:p w14:paraId="74C88DA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F04BBD" w14:textId="77777777" w:rsidR="00944C3D" w:rsidRDefault="00944C3D" w:rsidP="00944C3D">
      <w:pPr>
        <w:rPr>
          <w:rFonts w:ascii="Arial" w:hAnsi="Arial"/>
          <w:b/>
        </w:rPr>
      </w:pPr>
    </w:p>
    <w:p w14:paraId="399671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BA5DFB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B8CD4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4CD8B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C7265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6D038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8463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2D794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35F48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94B01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62D58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AD6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84CC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C0A7E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A334F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7D94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B20D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F65CE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56D9C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9976A02" w14:textId="77777777" w:rsidTr="00503750">
        <w:trPr>
          <w:trHeight w:val="677"/>
        </w:trPr>
        <w:tc>
          <w:tcPr>
            <w:tcW w:w="3358" w:type="dxa"/>
          </w:tcPr>
          <w:p w14:paraId="3FEE0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A5C96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0F93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0A4E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CA85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45F1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34E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E92C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6B7F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2FA9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7C8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51D2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20A3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42B2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C94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6E4C1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1587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8046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9BB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3EF4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6A391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1E0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C58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5B24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09067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EB8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99A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04F1D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BE60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43566F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F8727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F03EA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9BC475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FBC88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D202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D40F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7098E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AAB4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A4E3B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955C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AAC7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C006C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D17F9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17FE7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D8A3A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A174A9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AE5CD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D1BA1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03EF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6AB65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960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880A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56A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7CACD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0E21C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D777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CBD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4606B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1FF6C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EF06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E1C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58F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7B81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1D4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9AF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77708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73F9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4A4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38C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2409A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9286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5E5E6D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1504F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108B9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BF59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BB1F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FD4C0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F2B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D09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AA67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B1D0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A30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7ED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76426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40F9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6B83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64F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911B4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DF6A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0A4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7FA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F185E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6CFFE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515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4A6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ABF4C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DA065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130BE00" w14:textId="77777777" w:rsidTr="00503750">
        <w:tc>
          <w:tcPr>
            <w:tcW w:w="3686" w:type="dxa"/>
            <w:vAlign w:val="center"/>
          </w:tcPr>
          <w:p w14:paraId="1B3199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8D723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070C4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B55AA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F5AD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132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42E4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A8509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8BE5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DCF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18AC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C38E4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279D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C29A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AB39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3B767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03530A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39932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3C80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28324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E6F7D1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41E2D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D3DB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EA301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1ACBC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61FE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1DB7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59F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6CEC7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08C7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4CF8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F12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F19FB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EB863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2DF4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F99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A58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880A5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7017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7AC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F3246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72BC3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FF3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23E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C90E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454C6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90FCC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21DA5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3E7E0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A7629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3490C6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6811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16D2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0103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6D4B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FE4C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6A29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E9D1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823B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E4A0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CC61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0D5A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B69E7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011D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2D36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F728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E8EA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5785F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C7C826" w14:textId="77777777" w:rsidR="00944C3D" w:rsidRDefault="00944C3D" w:rsidP="00944C3D">
      <w:pPr>
        <w:rPr>
          <w:sz w:val="22"/>
          <w:szCs w:val="22"/>
        </w:rPr>
      </w:pPr>
    </w:p>
    <w:p w14:paraId="2C561C58" w14:textId="77777777" w:rsidR="00944C3D" w:rsidRDefault="00944C3D" w:rsidP="00944C3D">
      <w:pPr>
        <w:rPr>
          <w:sz w:val="22"/>
          <w:szCs w:val="22"/>
        </w:rPr>
      </w:pPr>
    </w:p>
    <w:p w14:paraId="7E8A1AD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334466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77EB6E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33BF7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8E7CA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B5053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A8F0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0D65AF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322D1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9DA9CB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2BA518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280F9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A6DAF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D01B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689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DA02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EAD6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C469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3C4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01EF4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CA412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D5B8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CF6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BD44F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4674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AF51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886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6D723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D0ACE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28DF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6D0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FE2B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C423D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09EC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85C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6C056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BC7A4E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0E6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BE2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1750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4442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84D7D8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0666F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4C1B6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68430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F2373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D55B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723B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C26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3133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23DB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B58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296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B01E6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879A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5395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D0D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8C997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8AA7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8569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38F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9723F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E93DE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F7C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E85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255E8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4BF7A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3678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68D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35D19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AA785B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C13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F05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B765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153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3E9C13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9A76C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EF948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02301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9F2C8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A9DE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68819F4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E5895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6F5D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57793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4D13CD1" w14:textId="77777777" w:rsidR="00944C3D" w:rsidRPr="003607F0" w:rsidRDefault="00944C3D" w:rsidP="00944C3D"/>
    <w:p w14:paraId="7A170CF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DD501" w14:textId="77777777" w:rsidR="00B66E85" w:rsidRDefault="00B66E85">
      <w:r>
        <w:separator/>
      </w:r>
    </w:p>
  </w:endnote>
  <w:endnote w:type="continuationSeparator" w:id="0">
    <w:p w14:paraId="687A7E4A" w14:textId="77777777" w:rsidR="00B66E85" w:rsidRDefault="00B66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8BA5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B51460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118A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CC266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B91B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452901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93EBB" w14:textId="77777777" w:rsidR="00B66E85" w:rsidRDefault="00B66E85">
      <w:r>
        <w:separator/>
      </w:r>
    </w:p>
  </w:footnote>
  <w:footnote w:type="continuationSeparator" w:id="0">
    <w:p w14:paraId="1A813B05" w14:textId="77777777" w:rsidR="00B66E85" w:rsidRDefault="00B66E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2209750">
    <w:abstractNumId w:val="13"/>
  </w:num>
  <w:num w:numId="2" w16cid:durableId="1016269148">
    <w:abstractNumId w:val="17"/>
  </w:num>
  <w:num w:numId="3" w16cid:durableId="1991901320">
    <w:abstractNumId w:val="8"/>
  </w:num>
  <w:num w:numId="4" w16cid:durableId="727606230">
    <w:abstractNumId w:val="7"/>
  </w:num>
  <w:num w:numId="5" w16cid:durableId="15970530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1352112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58381050">
    <w:abstractNumId w:val="20"/>
  </w:num>
  <w:num w:numId="8" w16cid:durableId="255791584">
    <w:abstractNumId w:val="10"/>
  </w:num>
  <w:num w:numId="9" w16cid:durableId="718477795">
    <w:abstractNumId w:val="0"/>
  </w:num>
  <w:num w:numId="10" w16cid:durableId="634141872">
    <w:abstractNumId w:val="19"/>
  </w:num>
  <w:num w:numId="11" w16cid:durableId="1203666573">
    <w:abstractNumId w:val="6"/>
  </w:num>
  <w:num w:numId="12" w16cid:durableId="1367020984">
    <w:abstractNumId w:val="9"/>
  </w:num>
  <w:num w:numId="13" w16cid:durableId="1823961403">
    <w:abstractNumId w:val="12"/>
  </w:num>
  <w:num w:numId="14" w16cid:durableId="1676417238">
    <w:abstractNumId w:val="15"/>
  </w:num>
  <w:num w:numId="15" w16cid:durableId="692658660">
    <w:abstractNumId w:val="14"/>
  </w:num>
  <w:num w:numId="16" w16cid:durableId="985859754">
    <w:abstractNumId w:val="2"/>
  </w:num>
  <w:num w:numId="17" w16cid:durableId="921184301">
    <w:abstractNumId w:val="4"/>
  </w:num>
  <w:num w:numId="18" w16cid:durableId="1739476705">
    <w:abstractNumId w:val="11"/>
  </w:num>
  <w:num w:numId="19" w16cid:durableId="1673607930">
    <w:abstractNumId w:val="5"/>
  </w:num>
  <w:num w:numId="20" w16cid:durableId="1748377768">
    <w:abstractNumId w:val="18"/>
  </w:num>
  <w:num w:numId="21" w16cid:durableId="6187294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56AC5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97499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7196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A7752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66E85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16219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FD1CB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E5849-C3B4-4F05-A2D3-9313CCEAB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2023-03-22T08:40:00Z</dcterms:created>
  <dcterms:modified xsi:type="dcterms:W3CDTF">2023-03-22T08:40:00Z</dcterms:modified>
</cp:coreProperties>
</file>