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34874CF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48F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21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1F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C8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DF9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058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28E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15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65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CA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A7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958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17F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FC9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47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C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F76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EF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C84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316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4D2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5B02B03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FAF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A83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148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2449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88F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829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DC7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E44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17D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586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DB3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3AF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BC2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F8B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7D7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559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741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8F5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D20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3C9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EC3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F0B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6B2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949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336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F1D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8FB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221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726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4F6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B93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D76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5C9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CDF16C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049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8A9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6B5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C59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D58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330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803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37D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A2AF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F30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A58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76F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057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0A3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AFD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BC0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83E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BC9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B42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6C5E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396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6D7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898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976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8DB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2F7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FA6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F12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7B8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6CC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274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914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02BD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194E1DF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7975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A46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783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6B70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0AA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901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659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AE23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A2E4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513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7AA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498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732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33C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311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A69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A6A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614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90C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70D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7E7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B10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D7E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E26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FC99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55E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8DB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0EA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56F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947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0CE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06DB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CF7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9900E6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89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DE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B0FF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F66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BD6B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67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43C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F1F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48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6D2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E9E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9C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8E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24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6F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25A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4E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1AD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9A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A47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02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AE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EBD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8D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894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6B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E4C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35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81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4E9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1A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F80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57D9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4A54F65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56B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163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6B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A9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648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4FF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8F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094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CD7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7B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952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E2F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7C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D3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339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2E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7F3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2BC572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C65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50B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46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269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9D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68A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26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0D19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A5F0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E07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4063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37E8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DE3D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EBB5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A06A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890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7734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2DB4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6DE906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41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00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AA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9FC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EB4FA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7BF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AC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9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B5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6A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C28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F8F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AA9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212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87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A31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BA300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38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F4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F8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83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1F6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9BD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6F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F0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35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EF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7AF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CCD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101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5A3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2E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377A34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C3D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8E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1F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279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870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4C7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16F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CD6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81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E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ECD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BE1C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C1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0B6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91D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728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A37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9EC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F6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56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626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E3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75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91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5E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312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CC1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292892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4F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5D1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57A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04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98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A0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EA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CD5F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8A18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47C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B37CAE" w14:textId="5CFD6952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4F7196">
              <w:rPr>
                <w:rFonts w:ascii="Arial" w:hAnsi="Arial"/>
                <w:lang w:eastAsia="sk-SK"/>
              </w:rPr>
              <w:t>2</w:t>
            </w:r>
            <w:r w:rsidR="00AA7752">
              <w:rPr>
                <w:rFonts w:ascii="Arial" w:hAnsi="Arial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DB7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9CC7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4E4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80C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8E8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D5F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46D8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9CDD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ACB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28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072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EC1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34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09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9CAD57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D6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893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55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072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0F5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465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3CD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7D9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F2F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5CDA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1596746" wp14:editId="3DDBD8E6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147464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F61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D34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310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15F0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01E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391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38D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EC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F5F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EFD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2F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58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3C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196EF0C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56C94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BD8B17F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6B4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61CBBAF" wp14:editId="0758F109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513031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A238C2E" wp14:editId="40C5BD78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DE4C02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0268B3" wp14:editId="60779F80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6466AF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82ED0BB" wp14:editId="670A90F7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9CFDBE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7719DD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1B683750" wp14:editId="081EBAE7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13AA2" w14:textId="7F1F5B76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4F7196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AA7752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6837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59013AA2" w14:textId="7F1F5B76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4F7196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AA7752"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1DF4E44C" wp14:editId="56E6E9CF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0A0387" w14:textId="5AE60DC6" w:rsidR="000B647F" w:rsidRDefault="0099716A" w:rsidP="00944C3D">
                                  <w:r>
                                    <w:t>20</w:t>
                                  </w:r>
                                  <w:r w:rsidR="004F7196">
                                    <w:t>2</w:t>
                                  </w:r>
                                  <w:r w:rsidR="00AA7752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4E44C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0A0A0387" w14:textId="5AE60DC6" w:rsidR="000B647F" w:rsidRDefault="0099716A" w:rsidP="00944C3D">
                            <w:r>
                              <w:t>20</w:t>
                            </w:r>
                            <w:r w:rsidR="004F7196">
                              <w:t>2</w:t>
                            </w:r>
                            <w:r w:rsidR="00AA7752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3A49EDC" wp14:editId="0D6F5702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16BE9F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7719DD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E8C341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4976D41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0472BE1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369AF96" wp14:editId="0881C864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7EBBFD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5F14EF6" wp14:editId="456F1AC5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8BD9D9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62C484" wp14:editId="3219EAB3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449766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74D9A56" wp14:editId="6726AFC1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286A21" w14:textId="1CCC236A" w:rsidR="000B647F" w:rsidRDefault="0099716A" w:rsidP="00944C3D">
                                  <w:r>
                                    <w:t>20</w:t>
                                  </w:r>
                                  <w:r w:rsidR="00AA7752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D9A56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06286A21" w14:textId="1CCC236A" w:rsidR="000B647F" w:rsidRDefault="0099716A" w:rsidP="00944C3D">
                            <w:r>
                              <w:t>20</w:t>
                            </w:r>
                            <w:r w:rsidR="00AA7752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2316923" wp14:editId="4C9B3E61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BAC9A0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7719DD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AB4E0D5" wp14:editId="0822442B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9805E6" w14:textId="7A039499" w:rsidR="000B647F" w:rsidRDefault="0099716A" w:rsidP="00944C3D">
                                  <w:r>
                                    <w:t>20</w:t>
                                  </w:r>
                                  <w:r w:rsidR="00AA7752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4E0D5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789805E6" w14:textId="7A039499" w:rsidR="000B647F" w:rsidRDefault="0099716A" w:rsidP="00944C3D">
                            <w:r>
                              <w:t>20</w:t>
                            </w:r>
                            <w:r w:rsidR="00AA7752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259DD19B" wp14:editId="327EF2B0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BA9C43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7719DD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56B4BB4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04400A0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BA40C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37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530F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F9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E72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266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023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4E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BC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27B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11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F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E56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7DF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8B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62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65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7FA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5D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3C6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211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D66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B72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DAE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6D4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3B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AD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6EE968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F7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1EC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45E0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541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B9B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E2B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6BE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598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97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C2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136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37B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2F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55B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586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53C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1F6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75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5CF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555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836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80B5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7EB4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31D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517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AF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51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327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57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A3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2A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84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8B8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E66F9A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0B3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3B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70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4CC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C2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F07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C33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D55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3F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7D2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275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4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B6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7C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98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CF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60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24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7D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25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A6D9C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A7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802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24B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638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159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80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20B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4E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18FA57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3AB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53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E2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EAA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E05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CA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A3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F9D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7A6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F6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B25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DB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64D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FF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29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03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CB6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57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43E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23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A30E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33A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C81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51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72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73E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0B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36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AFE1A1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AAE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04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7C9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1FE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9C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49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B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C0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21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9D1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DE8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53A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F81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0B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A1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74C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788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B35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24C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22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03E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AAF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C59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6A4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5C2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8FB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43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1AF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FE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5E9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16E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A64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D8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AFD4F5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61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5B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C3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4ED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3A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84A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CC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3C8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522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A84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9BF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E12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11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19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6A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E29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9B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F8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E6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FD3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33A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E43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1CA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4B8E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9714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FC12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06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F3E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629612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20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77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B311970" wp14:editId="35A9ACD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01A802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4ED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CB0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BF6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4D8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E75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55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F1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32F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EF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6BC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52E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543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AD7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FA8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F8B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BB1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94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AC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19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2DD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55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90B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E8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EB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654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6D2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388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FB5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7C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22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D16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F6DB3F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182C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F82725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A6A5F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46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9577A35" wp14:editId="3BF82A8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987C7" w14:textId="77777777" w:rsidR="000B647F" w:rsidRPr="00391121" w:rsidRDefault="00056AC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35628502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A332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">
                      <v:textbox>
                        <w:txbxContent>
                          <w:p w:rsidR="000B647F" w:rsidRPr="00391121" w:rsidRDefault="00056AC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35628502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40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15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E30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72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EE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552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EF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442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75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837C3E" wp14:editId="61422725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8043EA" w14:textId="77777777" w:rsidR="000B647F" w:rsidRPr="00391121" w:rsidRDefault="00056AC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2021257898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">
                      <v:textbox style="mso-fit-shape-to-text:t">
                        <w:txbxContent>
                          <w:p w:rsidR="000B647F" w:rsidRPr="00391121" w:rsidRDefault="00056AC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2021257898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41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E3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D9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13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C44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CD5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99C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A8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40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886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A5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A9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EB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6DC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150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26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8E0993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1D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3C7E357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0D5D4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03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B3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61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1C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DFD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721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2C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B4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82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08C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45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AF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543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27C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55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DC2F69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1F34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7BF86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1E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E4A15D" wp14:editId="7B0F4E57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B9340" w14:textId="77777777" w:rsidR="000B647F" w:rsidRPr="00391121" w:rsidRDefault="00056AC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32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</w:rPr>
                                    <w:t>b.j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  <w:r w:rsidR="0099716A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Bazovského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">
                      <v:textbox>
                        <w:txbxContent>
                          <w:p w:rsidR="000B647F" w:rsidRPr="00391121" w:rsidRDefault="00056AC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32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b.j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99716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Bazovského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2B5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B2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B6F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8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B90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14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FD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76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09E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CDF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EE9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BA5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345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47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85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D4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4CC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F42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90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6F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4FF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01B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AD8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2C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6A2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39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D8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28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476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9D7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A4C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4AEBC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0E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918C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138735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2DADC3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FD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82D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24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3D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BE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AD2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AD7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C9C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90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4C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9B1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B31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3A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75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FA8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AC5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D0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6FA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E6E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A05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704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AA2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A7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A08ED77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5196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3D4C7B" wp14:editId="6BABBB4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E9C96B" w14:textId="77777777" w:rsidR="000B647F" w:rsidRPr="00391121" w:rsidRDefault="00056AC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Bazovského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">
                      <v:textbox>
                        <w:txbxContent>
                          <w:p w:rsidR="000B647F" w:rsidRPr="00391121" w:rsidRDefault="00056AC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Bazovského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EC36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B1F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E2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F37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9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B1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8B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5F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E9A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70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B5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07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7C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A5F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226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BE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14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3DC17B" wp14:editId="7A34683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2274E0" w14:textId="77777777" w:rsidR="000B647F" w:rsidRDefault="00056AC5" w:rsidP="00944C3D">
                                  <w:r>
                                    <w:t>2748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">
                      <v:textbox>
                        <w:txbxContent>
                          <w:p w:rsidR="000B647F" w:rsidRDefault="00056AC5" w:rsidP="00944C3D">
                            <w:r>
                              <w:t>2748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E2C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6B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B41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AC1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51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78C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3D3E1C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ACFA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F4C7F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6B3F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022D89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33DB9B6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78F12B2" wp14:editId="56CD154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6D2A23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4B6EE43" wp14:editId="48DF382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3EE848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E59F0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611A2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0C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F7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9D7D1E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9E7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F8A14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67A6319" wp14:editId="103886A2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A12509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D1MwmG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4D3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1FF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CBF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2AE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BB1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32E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4B3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46C0E93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71C0EB2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391B271" wp14:editId="67777EBA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A21576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FrQC9Y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0A2C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DC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FD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F3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0DB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9F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4C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76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5F43D8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A8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A61CA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4A5138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6BEAB6A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E459210" wp14:editId="7E01709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0FAA03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6DD64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EC1F87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266FB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5B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C40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61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F5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7F0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D4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8A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E62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51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72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D58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A9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3C6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F8D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BB9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A34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3BD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DF3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AC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73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F44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C7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19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55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55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376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864C8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E9C4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16F105" w14:textId="3DB5D41C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AA7752">
              <w:rPr>
                <w:rFonts w:ascii="Arial" w:hAnsi="Arial"/>
                <w:lang w:eastAsia="sk-SK"/>
              </w:rPr>
              <w:t>22.3.2023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2939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8B6C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CC37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F9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1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4AE98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3238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1D0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9EA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489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C15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D177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B55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68AAC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EF1C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4A1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85A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A2F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45F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E0E1C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06F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1F5A2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6BE3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CAE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E23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82B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E75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3A7A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E3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636944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D183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9B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C78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D7F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A96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A5C79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828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D7970E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E2C6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269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5BC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49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234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95854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D3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E4528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EC3C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645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FC3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085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E58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94552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FA4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6AF890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3DFC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61C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00C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4A2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A3F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B014C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63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775F0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3E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A2C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E83308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9E931EF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22D92EF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96AD75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2D4938D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02D6BBB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398AA0CD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647B756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10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5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34B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7B36FB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9D24B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BC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2BF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8D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669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68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44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18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92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AD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F3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39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EE9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60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43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169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132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DC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AA4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8A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E7AE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AF2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BAE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6C84A79D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381F34B6" w14:textId="77777777" w:rsidR="00944C3D" w:rsidRDefault="00944C3D" w:rsidP="00944C3D">
      <w:pPr>
        <w:rPr>
          <w:rFonts w:ascii="Arial" w:hAnsi="Arial"/>
        </w:rPr>
      </w:pPr>
    </w:p>
    <w:p w14:paraId="2035FB91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lastRenderedPageBreak/>
        <w:t>Meno a priezvisko fyzickej osoby alebo názov právnickej osoby, ktorá je zakladateľom alebo zriaďovateľom účtovnej jednotky:</w:t>
      </w:r>
    </w:p>
    <w:p w14:paraId="5200AE29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7F26357B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77DEA0A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32C6E364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130E4561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01961D6F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258849B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881DE0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2EC05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2018C574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76F3CB8A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Ing. </w:t>
            </w:r>
            <w:r w:rsidR="00056AC5">
              <w:rPr>
                <w:rFonts w:ascii="Arial" w:hAnsi="Arial" w:cs="Arial"/>
                <w:sz w:val="16"/>
                <w:szCs w:val="16"/>
              </w:rPr>
              <w:t xml:space="preserve">Marta </w:t>
            </w:r>
            <w:proofErr w:type="spellStart"/>
            <w:r w:rsidR="00056AC5">
              <w:rPr>
                <w:rFonts w:ascii="Arial" w:hAnsi="Arial" w:cs="Arial"/>
                <w:sz w:val="16"/>
                <w:szCs w:val="16"/>
              </w:rPr>
              <w:t>Boncová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01D47163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0E928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8E7AE9B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715BAD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513A1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29D5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CB8FB6D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3B2231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9CED0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E1452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F92821B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029602E1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4FF926A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244C1E3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72F52F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0D8F59D4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F75CA0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74D4F264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863E3D6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355242B9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1B2845D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730AF17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5DE1ED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2149B387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FD68F8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54CB2C3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7A72CDAF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4C3D" w:rsidRPr="008D0433" w14:paraId="1E620E22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3790CC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5EAD8E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D8FBD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1BC99DA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32C4EF8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8265C0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02A512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A6CB929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0B66ED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06AAA1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5AF52A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081E0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A73EA7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BF70332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1E424379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6F23362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4E21F2F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1D328D0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7CD18C20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0DF99C4B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3BED95AE" w14:textId="0397181B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AA7752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2494030A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5D454D67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3BDC17CB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46B7602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03F09C0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09F571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64D97F23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589A0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0BEB0B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32F9E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8F7AA7A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6EF494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24DA90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6FE9D7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DB83913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05404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233134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3C77DF2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F72754D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50AFE4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1CA2556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730746E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793722A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5338E5F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48DBF0D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38B3C22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e) dlhodobý hmotný majetok obstaraný vlastnou činnosťou</w:t>
      </w:r>
    </w:p>
    <w:p w14:paraId="632BF54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286EB8C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3AB4A04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3E74F39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27B2E6F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1553612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3AC303B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66714DB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23BED94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6BA1EE9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3E4B6F2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6EF4D41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417A09F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1DC3F64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50FCBE46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797894D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21F2570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690128A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C81F76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2F1E1ADC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0B1C62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AFC28A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6B1AD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955E42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329C0A6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0F9455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5E5BE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9D567A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AF77A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FB8F8E0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43D0619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2C3BD9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F1518C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764C3D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A28F4CF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6307BF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D0FD33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3260E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60D60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70E744A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504478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DE2B9A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2DF864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2D2F9F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09001B1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F9DAFBA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6F6B56E6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03F197B7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655F928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B445DC8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8CE8ADC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06B20586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768A92D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D30F011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1976969E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7C892887" w14:textId="77777777" w:rsidTr="00503750">
        <w:tc>
          <w:tcPr>
            <w:tcW w:w="2302" w:type="dxa"/>
            <w:vAlign w:val="center"/>
          </w:tcPr>
          <w:p w14:paraId="757CE81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53E099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6A5FCB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7809FE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328047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7E5140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0E16D6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1D2A58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4670E1A7" w14:textId="77777777" w:rsidTr="00503750">
        <w:tc>
          <w:tcPr>
            <w:tcW w:w="15593" w:type="dxa"/>
            <w:gridSpan w:val="8"/>
            <w:vAlign w:val="center"/>
          </w:tcPr>
          <w:p w14:paraId="34E4BE9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AB52AED" w14:textId="77777777" w:rsidTr="00503750">
        <w:tc>
          <w:tcPr>
            <w:tcW w:w="2302" w:type="dxa"/>
            <w:vAlign w:val="center"/>
          </w:tcPr>
          <w:p w14:paraId="738D96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19E6412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15E358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387D6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2E6C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09D1B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BE93E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3BB5A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F900C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33C9CB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6754F16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0BE87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4E629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2844C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E3093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E5600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A2508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59CE5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BA0683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3CA616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608072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0685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3124A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5747A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647B4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D93F2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286D3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F4E62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7D27D83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7C9DE4A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05AE46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9F9A46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925D55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B7672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A118BA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69B4DA8" w14:textId="77777777" w:rsidTr="00503750">
        <w:tc>
          <w:tcPr>
            <w:tcW w:w="2302" w:type="dxa"/>
            <w:vAlign w:val="center"/>
          </w:tcPr>
          <w:p w14:paraId="1FF3FE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E709A7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0E342D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880A2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FA17C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6E8A6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BF6C5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AC8C9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656BCC" w14:textId="77777777" w:rsidTr="00503750">
        <w:tc>
          <w:tcPr>
            <w:tcW w:w="15593" w:type="dxa"/>
            <w:gridSpan w:val="8"/>
            <w:vAlign w:val="center"/>
          </w:tcPr>
          <w:p w14:paraId="3EFF121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351AFC18" w14:textId="77777777" w:rsidTr="00503750">
        <w:tc>
          <w:tcPr>
            <w:tcW w:w="2302" w:type="dxa"/>
            <w:vAlign w:val="center"/>
          </w:tcPr>
          <w:p w14:paraId="7FE5457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19A7476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16A9AB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BE8B6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F7440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FA080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811D63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F54039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12132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745F3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1A2B86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A88040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0E7EF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2AB96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178A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61C87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F772D5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8C014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274B4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233DE3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AE1553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904D9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FD95D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6B0A5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3796BC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4286A8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64BE09" w14:textId="77777777" w:rsidTr="00503750">
        <w:tc>
          <w:tcPr>
            <w:tcW w:w="2302" w:type="dxa"/>
            <w:vAlign w:val="center"/>
          </w:tcPr>
          <w:p w14:paraId="2F19F6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2043B3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7605D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F6DEF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D45B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D1EE6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8B3009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62981C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905961" w14:textId="77777777" w:rsidTr="00503750">
        <w:tc>
          <w:tcPr>
            <w:tcW w:w="15593" w:type="dxa"/>
            <w:gridSpan w:val="8"/>
            <w:vAlign w:val="center"/>
          </w:tcPr>
          <w:p w14:paraId="10DB13B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778D7C4" w14:textId="77777777" w:rsidTr="00503750">
        <w:tc>
          <w:tcPr>
            <w:tcW w:w="2302" w:type="dxa"/>
            <w:vAlign w:val="center"/>
          </w:tcPr>
          <w:p w14:paraId="1FC1B3E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520201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C7B73B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12DBC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86C9F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FE228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7F78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73215B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3F1950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11FA47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994116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06C2A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0B5D5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D602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31EEE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A7135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9EFC3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A5DB13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26BAB6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3EBCB5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7E3D3A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3B260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2EA02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C2C83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86D95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4CBAC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16EEDC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27D25A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BF99C1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1E6D6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B488A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EAF02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0C6D5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CCC7D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1BD71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F630BA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1AD64A8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FD8B00B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4B829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82D91E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7437A8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C1441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5D400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6D3B8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92A49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C0B47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06595F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6E67C4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33A61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1A8E3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31065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CCADD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36DFF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3AB0B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99455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C9F7CE2" w14:textId="77777777" w:rsidR="00944C3D" w:rsidRDefault="00944C3D" w:rsidP="00944C3D">
      <w:pPr>
        <w:rPr>
          <w:rFonts w:ascii="Arial" w:hAnsi="Arial"/>
          <w:b/>
        </w:rPr>
      </w:pPr>
    </w:p>
    <w:p w14:paraId="3D86CF2E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25F4868B" w14:textId="77777777" w:rsidTr="00503750">
        <w:tc>
          <w:tcPr>
            <w:tcW w:w="1944" w:type="dxa"/>
            <w:vAlign w:val="center"/>
          </w:tcPr>
          <w:p w14:paraId="77C6F2E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26613D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7B83BF9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85ABF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1C5E629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6BF9949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60C6859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3AFF4A1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6EC95D1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3E044EC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464F47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6A71AC8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427A1368" w14:textId="77777777" w:rsidTr="00503750">
        <w:tc>
          <w:tcPr>
            <w:tcW w:w="15685" w:type="dxa"/>
            <w:gridSpan w:val="12"/>
            <w:vAlign w:val="center"/>
          </w:tcPr>
          <w:p w14:paraId="30DA51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3EB3C7B" w14:textId="77777777" w:rsidTr="00503750">
        <w:tc>
          <w:tcPr>
            <w:tcW w:w="1944" w:type="dxa"/>
            <w:vAlign w:val="center"/>
          </w:tcPr>
          <w:p w14:paraId="604764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DD56C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FA7FD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AA739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C4296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19992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B8F73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94792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9DAEB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E8D44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C82BB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E587E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BACC8E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227C36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2566E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8EABD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07AD9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3F248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0C26D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DEB7E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E6BBD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64B77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83B86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EB368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3C341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A38B9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D464D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1D1674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183C5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72BA2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FF758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F10D8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44905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057B1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F3465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8328F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6C9C1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50E9C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7B83F5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92F15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3E5863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FE879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47967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707CE4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0266CD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3CDC43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691FE5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07A625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0BFFBC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CE401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2238A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080E733" w14:textId="77777777" w:rsidTr="00503750">
        <w:tc>
          <w:tcPr>
            <w:tcW w:w="1944" w:type="dxa"/>
            <w:vAlign w:val="center"/>
          </w:tcPr>
          <w:p w14:paraId="2582052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80C8E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4B142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F4CB1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C3D68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ADCBC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13E00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2B834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FB126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A1DA4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E3629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EE0C8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0EE9A5" w14:textId="77777777" w:rsidTr="00503750">
        <w:tc>
          <w:tcPr>
            <w:tcW w:w="15685" w:type="dxa"/>
            <w:gridSpan w:val="12"/>
            <w:vAlign w:val="center"/>
          </w:tcPr>
          <w:p w14:paraId="7C327DB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44869DC7" w14:textId="77777777" w:rsidTr="00503750">
        <w:tc>
          <w:tcPr>
            <w:tcW w:w="1944" w:type="dxa"/>
            <w:vAlign w:val="center"/>
          </w:tcPr>
          <w:p w14:paraId="2F26301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70FB1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012CE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C8C3F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B7F8B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70B15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F3201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C7E32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06D19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47E27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6B4F8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79BF1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F97CAA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7B5FA8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FDD40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5F608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AB6B3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E1AB8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22D61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1F7ED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F7145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788A8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0AC52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DDB82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92052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426A95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193076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734B5A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CCECB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452C0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5B095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27240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422AE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18479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23583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A1135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14E30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FA44D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901323" w14:textId="77777777" w:rsidTr="00503750">
        <w:tc>
          <w:tcPr>
            <w:tcW w:w="1944" w:type="dxa"/>
            <w:vAlign w:val="center"/>
          </w:tcPr>
          <w:p w14:paraId="07FFC6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A76F7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103C8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929B6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0381C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3AF25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135F7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E77DE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79A38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2729E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22878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59664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E9E49C" w14:textId="77777777" w:rsidTr="00503750">
        <w:tc>
          <w:tcPr>
            <w:tcW w:w="15685" w:type="dxa"/>
            <w:gridSpan w:val="12"/>
            <w:vAlign w:val="center"/>
          </w:tcPr>
          <w:p w14:paraId="033AE8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B87A262" w14:textId="77777777" w:rsidTr="00503750">
        <w:tc>
          <w:tcPr>
            <w:tcW w:w="1944" w:type="dxa"/>
            <w:vAlign w:val="center"/>
          </w:tcPr>
          <w:p w14:paraId="78F3FB7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30381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87CB4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33343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0BBD3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0ACD3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1320A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7BA9A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CBE88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47EC0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D9F0A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956A1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D33486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5D6D51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5DAD6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76DC7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99844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17B0C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89747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E8E69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86CD6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27C0A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BBCA8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FA868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AB36F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96EC2B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5192EAC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0C4660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2E10C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EB7C1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A9643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1B54A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30451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7BA54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25566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15627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146C4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2F329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DF9EC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9EF19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4C142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529BF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DB49F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552C2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307EA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1B425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70D7D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B8DBD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79C9A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DDF73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06355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A00F46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26DACAB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6EB3277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176B1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18E95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5F80B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7E9A4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95E25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BDE38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731AF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8301D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8DE61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64ADD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123E6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95898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8CCC24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7FBBC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6F8D69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F1D29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CBB0D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EF108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FE9F4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D5701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DE3CA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6D5CA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2BD4C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33439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58099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1804D5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224727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B47902C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3A64465E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372E57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9DACFD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3A1F982E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3EC67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F3D34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3E6A6D1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91DF2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CE4784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139DBDF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29A58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64D5EC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F3FA0A0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53B4E33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D7D69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701E86D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F3E7051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34B7B4D3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7967C1A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7CB83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B34DA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2BF6414A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06A0C7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112C3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7E8E06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D080345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13374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DFF6FD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B72C5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8953ABA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177268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B17291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8FFA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FACA8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337CE5E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38F1C6CB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3EF4D0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50F47A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4E0465D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19C4A83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287683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65AD004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04BFD52C" w14:textId="77777777" w:rsidTr="00503750">
        <w:trPr>
          <w:trHeight w:val="1073"/>
        </w:trPr>
        <w:tc>
          <w:tcPr>
            <w:tcW w:w="3614" w:type="dxa"/>
            <w:vMerge/>
          </w:tcPr>
          <w:p w14:paraId="2E64296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394E4C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2188A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5286D1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19315B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15A253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0F6DDC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511CB7FB" w14:textId="77777777" w:rsidTr="00503750">
        <w:trPr>
          <w:trHeight w:val="283"/>
        </w:trPr>
        <w:tc>
          <w:tcPr>
            <w:tcW w:w="3614" w:type="dxa"/>
          </w:tcPr>
          <w:p w14:paraId="4E61B14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4D9F4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87C8C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D27D6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C6B6C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03400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5FAC9C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9B8CD97" w14:textId="77777777" w:rsidTr="00503750">
        <w:trPr>
          <w:trHeight w:val="283"/>
        </w:trPr>
        <w:tc>
          <w:tcPr>
            <w:tcW w:w="3614" w:type="dxa"/>
          </w:tcPr>
          <w:p w14:paraId="55CAF1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599C30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DB48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57BD3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A7CBD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E7612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2ACC9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7CD09A0" w14:textId="77777777" w:rsidTr="00503750">
        <w:trPr>
          <w:trHeight w:val="283"/>
        </w:trPr>
        <w:tc>
          <w:tcPr>
            <w:tcW w:w="3614" w:type="dxa"/>
          </w:tcPr>
          <w:p w14:paraId="21B3F60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FF1E1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D5E20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F07C45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804F5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14962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763B9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FF70B1B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3371C554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0068A090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2EABFC0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16F0BAE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2C3F6E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186F1B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79914BC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56157B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113ECF3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31A149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138214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7C940BE2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8E4621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7984E8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698CB2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3EB72A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E1AB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7B16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42C16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5FB6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DEA2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08AF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44434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9326B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908C2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2026B3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CE89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802B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067E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31A9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307D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5995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FC640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6A7334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F3FCE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0DEBB1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00CC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AB70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FB81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9E68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1945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7E2F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CE774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CD76A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CD28A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641921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32AF2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1A8E5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76F4E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41C6E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1CC5A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7AC1B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0A256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D74B0B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B4D339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BC102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9039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00AC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DB66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003E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76A4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9494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B1707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B477ED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70AD3AC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74976F5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669895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79C71B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80C8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5878E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669D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BED8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8627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B300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6206A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4AE85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097084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D25D4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6289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48A8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7EFE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F3A7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7304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8894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DB7EE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ECD15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8C109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408647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735B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9BDC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6B2A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46BA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6F03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D49E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ADC13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53A3C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3269346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9ECBA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BC75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E933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6A30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DF57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2FB5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5525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F834D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95C20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2BFAE7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76F67BB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24197D5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196A81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F9AA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1E83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A9F9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DF8E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6D63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A198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261A4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2890C2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68F4647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2BFCD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3C7D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B1E4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9AF5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D5AD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762E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DB44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2E368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446207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1577135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529ED64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328FE57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564025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8BAAF3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CE0317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FD55D8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727EC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E75831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33B09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309C45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8BE9F7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3F7775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AADEF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13760D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8B3F7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D0FBCB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FC84AB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1E7473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0A2EE2F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55982A35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499828BE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6D5FD3AB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724D97BC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10482E6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C27D80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F97D63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F00F87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34968F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6BEB7572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25C301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526354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5D6D68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DF1154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4C9C73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1C5142B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43057D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4B2C84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9BA771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1771CF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19E523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BF2D8C1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60A3B0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2A8BB2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E20A6D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5ADD15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843CBE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64D1F54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6E722A8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CD70CC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11333D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8B8CCB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492943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8116AEB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67B7C4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FF7DE3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315DD6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8DB429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E97291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0BD3CD7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F3F9F59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6D0FB5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A47028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13A0C8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AFE819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06D3E18B" w14:textId="77777777" w:rsidR="00944C3D" w:rsidRDefault="00944C3D" w:rsidP="00944C3D">
      <w:pPr>
        <w:rPr>
          <w:rFonts w:ascii="Arial" w:hAnsi="Arial"/>
          <w:b/>
        </w:rPr>
      </w:pPr>
    </w:p>
    <w:p w14:paraId="09805862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18BF7C92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1BCB54A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27AAB0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170140F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26B18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35765C4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7F1FBB82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051A9FE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6975BA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486B9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F82FC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E19BB9E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F6967F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09C5F40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0A306C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7EC59CB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563E0CA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3C3FA3F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7081450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A419CF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322EB85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8C86843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23B37BC7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37A045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1A907E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3457D6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B549314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69B3DB4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329FFE74" w14:textId="77777777" w:rsidTr="00503750">
        <w:tc>
          <w:tcPr>
            <w:tcW w:w="2835" w:type="dxa"/>
            <w:vAlign w:val="center"/>
          </w:tcPr>
          <w:p w14:paraId="6C9B21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1665949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52018DB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20A675C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2D022EE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47CD86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0FFF31B1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3EF166C8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4E00DACD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1D6C3A4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1C23E5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D9A06AC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8FEBF56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37BAB7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4C2218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532272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95E3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4BA6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417F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8C95E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7DC142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502A6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11B729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C374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48DE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17F9B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78C61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AE5A74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566BC5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7F7A7A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8C787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A48F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1C9F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A3029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3E31A4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2FD0CCF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852E0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8A4C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98D0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37393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3FD58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D71286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220344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72775A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D552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CDD4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C50B4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F2C9E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6B0A67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EEE65C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6AC3B85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82F5A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162B8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8FE42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C319D4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37ADCF1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B7B0D59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4ABBFCA7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28D86D09" w14:textId="77777777" w:rsidR="00944C3D" w:rsidRDefault="00944C3D" w:rsidP="00944C3D">
      <w:pPr>
        <w:rPr>
          <w:rFonts w:ascii="Arial" w:hAnsi="Arial"/>
          <w:b/>
        </w:rPr>
      </w:pPr>
    </w:p>
    <w:p w14:paraId="11DBA7FF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5B70FAC4" w14:textId="77777777" w:rsidTr="00503750">
        <w:tc>
          <w:tcPr>
            <w:tcW w:w="2835" w:type="dxa"/>
            <w:vAlign w:val="center"/>
          </w:tcPr>
          <w:p w14:paraId="32C89E2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55691B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C5316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5A8FB5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63A820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1D9AEC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382DF62A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185117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79FEA1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7B01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F00C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1E46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18F0E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200045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64972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5ACA43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9398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3FA7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601AD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9663B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92FC7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5B2BE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45326A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38C0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322A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58470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4EAD2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E6E0B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4ED0E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254FE6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54615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B63E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9A0A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E8B23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FAD90F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6481C1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576B1E2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70E96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DB609F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BA895B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D83FFD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165FB53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7067880D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1700E131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4EDB3F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4C31366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657884B1" w14:textId="77777777" w:rsidTr="00503750">
        <w:trPr>
          <w:trHeight w:val="699"/>
        </w:trPr>
        <w:tc>
          <w:tcPr>
            <w:tcW w:w="3502" w:type="dxa"/>
            <w:vMerge/>
          </w:tcPr>
          <w:p w14:paraId="17CBCB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003C58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261DEF7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50855650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5B8768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74B05859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C3A380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9EBB545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264D241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786F3955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DF7790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C312087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296183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332B0105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3D2E1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3B9AB1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E484B8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1869055C" w14:textId="77777777" w:rsidTr="00503750">
        <w:trPr>
          <w:trHeight w:val="593"/>
        </w:trPr>
        <w:tc>
          <w:tcPr>
            <w:tcW w:w="3497" w:type="dxa"/>
          </w:tcPr>
          <w:p w14:paraId="6DC43CA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1C57497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5BA9B3F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135477A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FFF67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544495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61D76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3A9C9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A7F35E2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D42EE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BBFB9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0C093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496139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C7A4D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AF4DE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FB4B9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BCB66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75342A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5CDF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7BB53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990040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4F733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A6E17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C66AB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0E41510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908D9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39F63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C4DAC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AF934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256C08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8350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D402C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F0B05F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4F011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DA17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53FA5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D7BBB40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ECB65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BF59B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9E67E7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08B8CB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346C87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2A16B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6AFA3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904D737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9C152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8761E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837688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410ECE20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00684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52585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D67167A" w14:textId="77777777" w:rsidR="00944C3D" w:rsidRDefault="00944C3D" w:rsidP="00944C3D">
      <w:pPr>
        <w:rPr>
          <w:rFonts w:ascii="Arial" w:hAnsi="Arial"/>
          <w:b/>
        </w:rPr>
      </w:pPr>
    </w:p>
    <w:p w14:paraId="46D5FC58" w14:textId="77777777" w:rsidR="00944C3D" w:rsidRDefault="00944C3D" w:rsidP="00944C3D">
      <w:pPr>
        <w:rPr>
          <w:rFonts w:ascii="Arial" w:hAnsi="Arial"/>
          <w:b/>
        </w:rPr>
      </w:pPr>
    </w:p>
    <w:p w14:paraId="1A3E9463" w14:textId="77777777" w:rsidR="00944C3D" w:rsidRDefault="00944C3D" w:rsidP="00944C3D">
      <w:pPr>
        <w:rPr>
          <w:rFonts w:ascii="Arial" w:hAnsi="Arial"/>
          <w:b/>
        </w:rPr>
      </w:pPr>
    </w:p>
    <w:p w14:paraId="6DCF5A53" w14:textId="77777777" w:rsidR="00944C3D" w:rsidRDefault="00944C3D" w:rsidP="00944C3D">
      <w:pPr>
        <w:rPr>
          <w:rFonts w:ascii="Arial" w:hAnsi="Arial"/>
          <w:b/>
        </w:rPr>
      </w:pPr>
    </w:p>
    <w:p w14:paraId="46C9237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57809334" w14:textId="77777777" w:rsidTr="00503750">
        <w:tc>
          <w:tcPr>
            <w:tcW w:w="2622" w:type="dxa"/>
            <w:vAlign w:val="center"/>
          </w:tcPr>
          <w:p w14:paraId="2D62ECF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4728A9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7DF8863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424136E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5AE5319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25AC1B4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569EB6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21B9F87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767DE9D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50554CC7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7A9C11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2C1934A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36F41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0E321D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39EE3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8462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EB6AB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E85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5D4D65ED" w14:textId="77777777" w:rsidTr="00503750">
        <w:tc>
          <w:tcPr>
            <w:tcW w:w="2622" w:type="dxa"/>
            <w:vAlign w:val="center"/>
          </w:tcPr>
          <w:p w14:paraId="5E05F4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25830E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2FBCF4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F0A74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154E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F6BE0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88BFB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3F725F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D4C2E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6E9A48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FE2C7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0F2B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2F8DA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D045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5DF4C0C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B7898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4C71C9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45438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DFA7B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D6356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F090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AC183AF" w14:textId="77777777" w:rsidTr="00503750">
        <w:tc>
          <w:tcPr>
            <w:tcW w:w="2622" w:type="dxa"/>
            <w:vAlign w:val="center"/>
          </w:tcPr>
          <w:p w14:paraId="127569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3D672BFE" w14:textId="777EF077" w:rsidR="00944C3D" w:rsidRPr="008C56AB" w:rsidRDefault="00AA7752" w:rsidP="00056AC5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78765</w:t>
            </w:r>
          </w:p>
        </w:tc>
        <w:tc>
          <w:tcPr>
            <w:tcW w:w="1275" w:type="dxa"/>
            <w:vAlign w:val="center"/>
          </w:tcPr>
          <w:p w14:paraId="3A0F740F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7DE4338B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369A62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BBC8830" w14:textId="5728D657" w:rsidR="00944C3D" w:rsidRPr="008C56AB" w:rsidRDefault="00AA7752" w:rsidP="004F719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61478</w:t>
            </w:r>
          </w:p>
        </w:tc>
      </w:tr>
      <w:tr w:rsidR="0099716A" w:rsidRPr="00050529" w14:paraId="074D5944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CE5C0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350910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7D190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D9D3A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D90E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9045C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B92E1F0" w14:textId="77777777" w:rsidTr="00503750">
        <w:tc>
          <w:tcPr>
            <w:tcW w:w="2622" w:type="dxa"/>
            <w:vAlign w:val="center"/>
          </w:tcPr>
          <w:p w14:paraId="3D662B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13A702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91DF3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D19E5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57310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A59A1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3FF6BF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1CF27A06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1AF752C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9E9CA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590CD3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C1E73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750CD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1E72D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CD0A2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8BECD5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D3093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6B8A5C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5FADF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62DD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FDE8D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F9E4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511825A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AD7BB0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512FA9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C8F33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CC1AE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D61D5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D3B25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641E7DF" w14:textId="77777777" w:rsidTr="00503750">
        <w:tc>
          <w:tcPr>
            <w:tcW w:w="2622" w:type="dxa"/>
            <w:vAlign w:val="center"/>
          </w:tcPr>
          <w:p w14:paraId="266994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3B6FA6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4FE6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54328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C6A6C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9CB45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5E30500A" w14:textId="77777777" w:rsidTr="00503750">
        <w:tc>
          <w:tcPr>
            <w:tcW w:w="2622" w:type="dxa"/>
            <w:vAlign w:val="center"/>
          </w:tcPr>
          <w:p w14:paraId="69692F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034C50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1BE95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78199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F020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41A40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7AE3558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E7B80F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6310B005" w14:textId="77777777" w:rsidR="00944C3D" w:rsidRPr="008C56AB" w:rsidRDefault="00944C3D" w:rsidP="00056AC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23D938D" w14:textId="77777777" w:rsidR="00944C3D" w:rsidRPr="008C56AB" w:rsidRDefault="00944C3D" w:rsidP="00056AC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F5232A1" w14:textId="77777777" w:rsidR="00944C3D" w:rsidRPr="008C56AB" w:rsidRDefault="00944C3D" w:rsidP="00056AC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6D435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DBD86A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7E56452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EA90E30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2252C4C2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469239DA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72C2480B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59A30AF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C531C91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7B7BDB9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16B173F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5EE77B1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12CEC42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467B49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0986C8B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329910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1473A4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449354D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A2574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CAE38E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52C9AA9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B4CB31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7FBBC6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F7875D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03C0C7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87E220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49EBA59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755143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AB6E1B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64FDCAA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751DF8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5F5FCE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18F482F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D25CE8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AFA148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06F2D6C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AB7291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7018A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D6DDCA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F1E04C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FB1490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F4C59C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5933FC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DA966E8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16DDC9C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0D94A64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D0340C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4FEC875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07C35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33DD680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A7FF9D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0111AA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6B3850C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995093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AA1CB8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3C0A135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402C9B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5901CB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54AA4AC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AFE6ED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A0272F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6B021C2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E249EA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DEE046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F2B609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E3EB43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DE634F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389F31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569437B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F2A0E8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B7BD024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37ECEE6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426F5F63" w14:textId="77777777" w:rsidTr="00503750">
        <w:tc>
          <w:tcPr>
            <w:tcW w:w="2835" w:type="dxa"/>
            <w:vAlign w:val="center"/>
          </w:tcPr>
          <w:p w14:paraId="178228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77613C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6859735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4AAB208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220BDD4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3C346E1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2395B6D" w14:textId="77777777" w:rsidTr="00503750">
        <w:tc>
          <w:tcPr>
            <w:tcW w:w="2835" w:type="dxa"/>
            <w:vAlign w:val="center"/>
          </w:tcPr>
          <w:p w14:paraId="45AB31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538F5D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F340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09E5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B8D7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300B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5A785C" w14:textId="77777777" w:rsidTr="00503750">
        <w:tc>
          <w:tcPr>
            <w:tcW w:w="2835" w:type="dxa"/>
            <w:vAlign w:val="center"/>
          </w:tcPr>
          <w:p w14:paraId="6D75279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427C67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A731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15DE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FBBD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8F7A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68995B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0FC8135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099A2FF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B2E13C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B8BFD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A43DC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E398C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64D54103" w14:textId="77777777" w:rsidTr="00503750">
        <w:tc>
          <w:tcPr>
            <w:tcW w:w="2835" w:type="dxa"/>
            <w:vAlign w:val="center"/>
          </w:tcPr>
          <w:p w14:paraId="07CFFF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5179F6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F995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F8A2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8734B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31D5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345442" w14:textId="77777777" w:rsidTr="00503750">
        <w:tc>
          <w:tcPr>
            <w:tcW w:w="2835" w:type="dxa"/>
            <w:vAlign w:val="center"/>
          </w:tcPr>
          <w:p w14:paraId="642BF3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052A10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CAE0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71CD7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78BB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B3C2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C4CE9E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3B91462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4F3D7919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5B84A2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FBF871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76EC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3648811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C68E7C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7337401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9A291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A6E3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96DB6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10A1F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C74B8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055263C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DA8709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5CCF9E86" w14:textId="77777777" w:rsidTr="00503750">
        <w:tc>
          <w:tcPr>
            <w:tcW w:w="2552" w:type="dxa"/>
            <w:shd w:val="clear" w:color="auto" w:fill="auto"/>
            <w:vAlign w:val="center"/>
          </w:tcPr>
          <w:p w14:paraId="21F40B7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2A6824A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852E76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F83E78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2561E2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4CB1CDE1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24016B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5785CEE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5920547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DE1676F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B49E3B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7850778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5C3407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31F261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D053B03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CB5C93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4F4343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57C2B03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78AD03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6D13DC39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03624AF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6CE3753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745B16AD" w14:textId="77777777" w:rsidTr="00503750">
        <w:tc>
          <w:tcPr>
            <w:tcW w:w="4395" w:type="dxa"/>
            <w:vMerge/>
          </w:tcPr>
          <w:p w14:paraId="2DF467A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43834C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4B4D6CF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FC6C95B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6581D2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4082AD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703A186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D6D0468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827B3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761291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159646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68A5E6B3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7A4EC67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3B20EEBE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7973C05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3ABB6A45" w14:textId="77777777" w:rsidTr="00503750">
        <w:tc>
          <w:tcPr>
            <w:tcW w:w="4395" w:type="dxa"/>
            <w:vAlign w:val="center"/>
          </w:tcPr>
          <w:p w14:paraId="3F9043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1C8818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C2C4E0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3F489277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42E8A4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71F0D9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FCD3A76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50DCE4E1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5E27B1A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33D7260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FDA32D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393F0A7F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45455AD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10BBA2EF" w14:textId="7DEF349E" w:rsidR="00944C3D" w:rsidRPr="008C56AB" w:rsidRDefault="00AA7752" w:rsidP="00AA7752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33839</w:t>
            </w:r>
          </w:p>
        </w:tc>
        <w:tc>
          <w:tcPr>
            <w:tcW w:w="2835" w:type="dxa"/>
            <w:vAlign w:val="center"/>
          </w:tcPr>
          <w:p w14:paraId="09666BB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2827AC2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22AC4F6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2DE595F6" w14:textId="77777777" w:rsidTr="00503750">
        <w:tc>
          <w:tcPr>
            <w:tcW w:w="4395" w:type="dxa"/>
            <w:vAlign w:val="center"/>
          </w:tcPr>
          <w:p w14:paraId="476EDD9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0338968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2CF4296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315C2585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5BB6CFA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0F4989A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33347F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772D4384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37183CE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37E53E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0A4A3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727F0623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1E8420F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4DF110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40658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20F10A00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0E1B576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49F54A29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22AD9C3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6AB9C4C0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5A1954A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18D15C6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2D32ED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3BDEC3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81CCEF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43D3F8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1159B197" w14:textId="77777777" w:rsidTr="00503750">
        <w:tc>
          <w:tcPr>
            <w:tcW w:w="1843" w:type="dxa"/>
            <w:vAlign w:val="center"/>
          </w:tcPr>
          <w:p w14:paraId="1CBB482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57CB004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21D6083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2B062C2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26D9A06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05EB520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2FB6C2B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741D5500" w14:textId="77777777" w:rsidTr="00503750">
        <w:tc>
          <w:tcPr>
            <w:tcW w:w="1843" w:type="dxa"/>
            <w:vAlign w:val="center"/>
          </w:tcPr>
          <w:p w14:paraId="38FEBB0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1F59FF3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A9FDA1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17F3FC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9BFC7A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D5B619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5BC4E8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981EFC4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2452D78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19238A6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381268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CB0AB3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0A62FF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28A99F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A40F84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9BD2E40" w14:textId="77777777" w:rsidTr="00503750">
        <w:tc>
          <w:tcPr>
            <w:tcW w:w="1843" w:type="dxa"/>
            <w:vAlign w:val="center"/>
          </w:tcPr>
          <w:p w14:paraId="08D83DF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6ACD3D9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EC17B9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FAE20C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62B2CA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15C164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4CE4F1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7E56ED1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79A4219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28AA987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3A806F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020F81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BDB796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CE455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D46959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600BFAAF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57D8FAC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3A1A712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372AC9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1551AF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8F943D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AC401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4244F8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69CE31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BC0C93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08C2F5FD" w14:textId="77777777" w:rsidTr="00503750">
        <w:trPr>
          <w:trHeight w:val="664"/>
        </w:trPr>
        <w:tc>
          <w:tcPr>
            <w:tcW w:w="3372" w:type="dxa"/>
          </w:tcPr>
          <w:p w14:paraId="7DF31C7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7298D06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B7F2BD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50B4F12C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A6394A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194A5E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51639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086E88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4895148D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A4250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D235B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BA6B5D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293371E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4B65C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318DB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5D418B3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159A0F3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524731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03E6C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5D18DD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4C47473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2FB44F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357AE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3B5FB83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133BCA7A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7D35B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26910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77E9A2C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5EED62B3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1C84F59D" w14:textId="77777777" w:rsidTr="00503750">
        <w:tc>
          <w:tcPr>
            <w:tcW w:w="2835" w:type="dxa"/>
            <w:vAlign w:val="center"/>
          </w:tcPr>
          <w:p w14:paraId="53F0494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4437802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203D53A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6BC0146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42DC67B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432C95E5" w14:textId="77777777" w:rsidTr="00503750">
        <w:tc>
          <w:tcPr>
            <w:tcW w:w="2835" w:type="dxa"/>
          </w:tcPr>
          <w:p w14:paraId="33CF38B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2FC087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809AF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A925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21678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75D55BB" w14:textId="77777777" w:rsidTr="00503750">
        <w:tc>
          <w:tcPr>
            <w:tcW w:w="2835" w:type="dxa"/>
          </w:tcPr>
          <w:p w14:paraId="207F421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4D1651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C4C23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0024C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348B5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948163C" w14:textId="77777777" w:rsidTr="00503750">
        <w:tc>
          <w:tcPr>
            <w:tcW w:w="2835" w:type="dxa"/>
          </w:tcPr>
          <w:p w14:paraId="22AE8A6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1CFF5B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B65C9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AF83C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02C94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F8B0CE3" w14:textId="77777777" w:rsidTr="00503750">
        <w:tc>
          <w:tcPr>
            <w:tcW w:w="2835" w:type="dxa"/>
            <w:vAlign w:val="center"/>
          </w:tcPr>
          <w:p w14:paraId="6D89CB7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5A4EBF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A2347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6694E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106DE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7C2C3E4" w14:textId="77777777" w:rsidTr="00503750">
        <w:tc>
          <w:tcPr>
            <w:tcW w:w="2835" w:type="dxa"/>
            <w:vAlign w:val="center"/>
          </w:tcPr>
          <w:p w14:paraId="347A1CE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4BB4C6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137C4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38C7F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00981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ECF65FE" w14:textId="77777777" w:rsidTr="00503750">
        <w:tc>
          <w:tcPr>
            <w:tcW w:w="2835" w:type="dxa"/>
          </w:tcPr>
          <w:p w14:paraId="15E1DD5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14F43D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F95E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1B402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1CCF4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5662222" w14:textId="77777777" w:rsidTr="00503750">
        <w:tc>
          <w:tcPr>
            <w:tcW w:w="2835" w:type="dxa"/>
          </w:tcPr>
          <w:p w14:paraId="2588C32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0AB274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B2181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F63A1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C312B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6A4BAE5" w14:textId="77777777" w:rsidTr="00503750">
        <w:tc>
          <w:tcPr>
            <w:tcW w:w="2835" w:type="dxa"/>
          </w:tcPr>
          <w:p w14:paraId="7A383D5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5A969F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F61A5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029F8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52BA6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8A2AA73" w14:textId="77777777" w:rsidR="00944C3D" w:rsidRDefault="00944C3D" w:rsidP="00944C3D">
      <w:pPr>
        <w:rPr>
          <w:rFonts w:ascii="Arial" w:hAnsi="Arial"/>
          <w:b/>
        </w:rPr>
      </w:pPr>
    </w:p>
    <w:p w14:paraId="2371CDA7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1C6FA236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5FEB4B4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60B37A7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606E36B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7F36049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565BD7B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74032B72" w14:textId="77777777" w:rsidTr="00503750">
        <w:trPr>
          <w:trHeight w:val="443"/>
        </w:trPr>
        <w:tc>
          <w:tcPr>
            <w:tcW w:w="2560" w:type="dxa"/>
          </w:tcPr>
          <w:p w14:paraId="01AEA87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2481B5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F1F81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6C365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10E13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552EE66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38A69CC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6AD9CC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07E59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A3EFC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D5A1E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1EBE135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49909D8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4BF892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A264E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AAD8C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EF96D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E0ECD1E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112B903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4F4744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C18CB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E5379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37AEE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8DFE344" w14:textId="77777777" w:rsidR="00944C3D" w:rsidRDefault="00944C3D" w:rsidP="00944C3D">
      <w:pPr>
        <w:rPr>
          <w:rFonts w:ascii="Arial" w:hAnsi="Arial"/>
          <w:b/>
        </w:rPr>
      </w:pPr>
    </w:p>
    <w:p w14:paraId="401EB312" w14:textId="77777777" w:rsidR="00944C3D" w:rsidRDefault="00944C3D" w:rsidP="00944C3D">
      <w:pPr>
        <w:rPr>
          <w:rFonts w:ascii="Arial" w:hAnsi="Arial"/>
          <w:b/>
        </w:rPr>
      </w:pPr>
    </w:p>
    <w:p w14:paraId="74C88DAE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4CF04BBD" w14:textId="77777777" w:rsidR="00944C3D" w:rsidRDefault="00944C3D" w:rsidP="00944C3D">
      <w:pPr>
        <w:rPr>
          <w:rFonts w:ascii="Arial" w:hAnsi="Arial"/>
          <w:b/>
        </w:rPr>
      </w:pPr>
    </w:p>
    <w:p w14:paraId="3996717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6BA5DFB7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5B8CD4D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44CD8BA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1C72655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96D0388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584630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2D7944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35F487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394B01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62D589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4AD619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A84CC0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AC0A7E8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7A334F7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D7D946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5B20D9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BF65CE6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556D9C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19976A02" w14:textId="77777777" w:rsidTr="00503750">
        <w:trPr>
          <w:trHeight w:val="677"/>
        </w:trPr>
        <w:tc>
          <w:tcPr>
            <w:tcW w:w="3358" w:type="dxa"/>
          </w:tcPr>
          <w:p w14:paraId="3FEE0C5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2A5C96B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D0F936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E0A4E5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0CA850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545F11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E34E3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B0E92C0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C6B7F2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22FA9D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37C8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551D2E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920A37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542B22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5C944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D6E4C19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F1587B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48046B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C9BBB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FD3EF4F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B6A391D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51E0C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CC580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E35B245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209067D1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EEB86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C99AA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D04F1D5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1BE607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043566FC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F87278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6F03EA0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69BC4756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0FBC889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4ED202A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3D40F24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7098E7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44AAB44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1A4E3B2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5955CD1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4BAAC71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DC006CB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AD17F93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217FE79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D8A3A28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A174A9C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2AE5CDF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4D1BA13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3803EFE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86AB658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3A96066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2880A5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A56A0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87CACD6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50E21CC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0D7774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ACBD3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B4606B1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21FF6C7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EF068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7E1C4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B558FA2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87B8155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51D42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E9AFF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F777082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C73F9F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84A4B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538CF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42409A4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59286F5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05E5E6D2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11504F8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5108B97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56BF59D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5BB1F6F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FD4C0B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7FF2B9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DD093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3AA6711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6B1D0C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7EA301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E7EDB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376426E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B40F9B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36B832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364F7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1911B4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ADF6AA0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80A4E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E7FA2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1F185EF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76CFFE0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4515C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04A6A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9ABF4C5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4DA0653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1130BE00" w14:textId="77777777" w:rsidTr="00503750">
        <w:tc>
          <w:tcPr>
            <w:tcW w:w="3686" w:type="dxa"/>
            <w:vAlign w:val="center"/>
          </w:tcPr>
          <w:p w14:paraId="1B31996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8D7234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5070C48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4B55AAF2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5F5ADA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D13236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242E4F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EA85090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08BE50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1DCF7B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518ACC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3C38E41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A279D1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CC29A6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0AB395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73B7677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403530AD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539932B7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F3C80D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F28324A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7E6F7D1E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541E2DE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24D3DBC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6EA3012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61ACBCA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61FED3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61DB76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B59FB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56CEC77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D08C7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64CF8A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8F120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1F19FB1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5EB863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2DF4F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BF99C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84A5857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D880A5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70178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E7ACE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EF3246C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772BC3B0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4FF3F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F23E4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0C90EB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C454C67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990FCC8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321DA5A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A3E7E0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4A76295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63490C64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668115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516D25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601035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46D4B0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6FE4C2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E6A29A4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FE9D1D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2823BF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FE4A0F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9CC61E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40D5A9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3B69E7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1011D7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02D36A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5F7280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FE8EA7C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75785F9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5C7C826" w14:textId="77777777" w:rsidR="00944C3D" w:rsidRDefault="00944C3D" w:rsidP="00944C3D">
      <w:pPr>
        <w:rPr>
          <w:sz w:val="22"/>
          <w:szCs w:val="22"/>
        </w:rPr>
      </w:pPr>
    </w:p>
    <w:p w14:paraId="2C561C58" w14:textId="77777777" w:rsidR="00944C3D" w:rsidRDefault="00944C3D" w:rsidP="00944C3D">
      <w:pPr>
        <w:rPr>
          <w:sz w:val="22"/>
          <w:szCs w:val="22"/>
        </w:rPr>
      </w:pPr>
    </w:p>
    <w:p w14:paraId="7E8A1AD5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1334466E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577EB6E9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333BF76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E8E7CA4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5B5053B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3A8F09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70D65AFE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7322D1E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19DA9CB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72BA518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69280F96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6A6DAFE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0D01B4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5689B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EDA02A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0EAD6F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0C469E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C3C42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001EF4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0CA4123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0D5B8A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BCF6F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9BD44F1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54674A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0AF510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68865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46D723C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1D0ACE0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428DF1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A6D0B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2FE2B1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5C423D1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209ECF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785CC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D6C0561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5BC7A4E9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50E68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4BE23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417506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D744420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784D7D85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20666F1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14C1B68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668430B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1F2373F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FD55B7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4723B4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FC261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631333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E23DBD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30B581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E296C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BB01E6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8879A5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45395D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4D0DC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F8C997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E8AA7D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385692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C38F1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19723FA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FE93DE2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1F7C9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9E858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E255E8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E4BF7A0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3678B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668D0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135D19F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2AA785B5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7C13A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AF056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8B7652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EB153D3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73E9C13E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69A76C3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6EF948E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4023013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19F2C84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1FA9DE5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568819F4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3E58959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6F5D3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6577932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54D13CD1" w14:textId="77777777" w:rsidR="00944C3D" w:rsidRPr="003607F0" w:rsidRDefault="00944C3D" w:rsidP="00944C3D"/>
    <w:p w14:paraId="7A170CF7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DD501" w14:textId="77777777" w:rsidR="00B66E85" w:rsidRDefault="00B66E85">
      <w:r>
        <w:separator/>
      </w:r>
    </w:p>
  </w:endnote>
  <w:endnote w:type="continuationSeparator" w:id="0">
    <w:p w14:paraId="687A7E4A" w14:textId="77777777" w:rsidR="00B66E85" w:rsidRDefault="00B66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BA55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7B514603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118AA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FCC266B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B91BC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64529011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93EBB" w14:textId="77777777" w:rsidR="00B66E85" w:rsidRDefault="00B66E85">
      <w:r>
        <w:separator/>
      </w:r>
    </w:p>
  </w:footnote>
  <w:footnote w:type="continuationSeparator" w:id="0">
    <w:p w14:paraId="1A813B05" w14:textId="77777777" w:rsidR="00B66E85" w:rsidRDefault="00B66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209750">
    <w:abstractNumId w:val="13"/>
  </w:num>
  <w:num w:numId="2" w16cid:durableId="1016269148">
    <w:abstractNumId w:val="17"/>
  </w:num>
  <w:num w:numId="3" w16cid:durableId="1991901320">
    <w:abstractNumId w:val="8"/>
  </w:num>
  <w:num w:numId="4" w16cid:durableId="727606230">
    <w:abstractNumId w:val="7"/>
  </w:num>
  <w:num w:numId="5" w16cid:durableId="159705304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3521129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8381050">
    <w:abstractNumId w:val="20"/>
  </w:num>
  <w:num w:numId="8" w16cid:durableId="255791584">
    <w:abstractNumId w:val="10"/>
  </w:num>
  <w:num w:numId="9" w16cid:durableId="718477795">
    <w:abstractNumId w:val="0"/>
  </w:num>
  <w:num w:numId="10" w16cid:durableId="634141872">
    <w:abstractNumId w:val="19"/>
  </w:num>
  <w:num w:numId="11" w16cid:durableId="1203666573">
    <w:abstractNumId w:val="6"/>
  </w:num>
  <w:num w:numId="12" w16cid:durableId="1367020984">
    <w:abstractNumId w:val="9"/>
  </w:num>
  <w:num w:numId="13" w16cid:durableId="1823961403">
    <w:abstractNumId w:val="12"/>
  </w:num>
  <w:num w:numId="14" w16cid:durableId="1676417238">
    <w:abstractNumId w:val="15"/>
  </w:num>
  <w:num w:numId="15" w16cid:durableId="692658660">
    <w:abstractNumId w:val="14"/>
  </w:num>
  <w:num w:numId="16" w16cid:durableId="985859754">
    <w:abstractNumId w:val="2"/>
  </w:num>
  <w:num w:numId="17" w16cid:durableId="921184301">
    <w:abstractNumId w:val="4"/>
  </w:num>
  <w:num w:numId="18" w16cid:durableId="1739476705">
    <w:abstractNumId w:val="11"/>
  </w:num>
  <w:num w:numId="19" w16cid:durableId="1673607930">
    <w:abstractNumId w:val="5"/>
  </w:num>
  <w:num w:numId="20" w16cid:durableId="1748377768">
    <w:abstractNumId w:val="18"/>
  </w:num>
  <w:num w:numId="21" w16cid:durableId="618729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422B9"/>
    <w:rsid w:val="000461D1"/>
    <w:rsid w:val="00051D36"/>
    <w:rsid w:val="00056AC5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97499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4F7196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716A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A7752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66E85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16219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D1CB4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E5849-C3B4-4F05-A2D3-9313CCEAB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1</TotalTime>
  <Pages>16</Pages>
  <Words>5277</Words>
  <Characters>30079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HROMNIKOVA Jana</dc:creator>
  <cp:lastModifiedBy>KOSTELNA Marcela</cp:lastModifiedBy>
  <cp:revision>2</cp:revision>
  <cp:lastPrinted>2009-07-30T10:15:00Z</cp:lastPrinted>
  <dcterms:created xsi:type="dcterms:W3CDTF">2023-03-22T08:40:00Z</dcterms:created>
  <dcterms:modified xsi:type="dcterms:W3CDTF">2023-03-22T08:40:00Z</dcterms:modified>
</cp:coreProperties>
</file>