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21B8E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F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D4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68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5B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5F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17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0C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1B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48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A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47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B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4A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0F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7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F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45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9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6E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BA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20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C2C96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152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5A4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F70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BD7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09B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BD7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55E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D01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022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367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DAF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805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CD2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B59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3A2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D3E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CB0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CCB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EA7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7E6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7AB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450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A76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248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CA3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156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E25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2F2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027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915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51B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B18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1F9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15B46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32F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0EE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5F4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077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0AA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4A1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D5B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1CB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A5D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408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9D7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F28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155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070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A3B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4B6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12C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6A9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4B8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BA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89D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58F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43D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5D5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538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569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F4B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0C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B51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17B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82D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8D0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3C6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9895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3BE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2A6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815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B3A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732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B6D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F0D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E7B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FC6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CBE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9AB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738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33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81B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32F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8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7E6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751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DCB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083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6A5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BEF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DF9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E2C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DCB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4B3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F08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8EB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C03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2A3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5EB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787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D66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06F36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90D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B8A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EE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206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0B9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636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60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117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21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4D4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355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FF3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0B8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C4B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957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EA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7E5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B53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EBF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8F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890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1C1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C3D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FF3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A47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288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6F2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E2D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AC8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50A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86C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158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569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EBA66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7B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12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B0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FF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A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49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7B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26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68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CF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D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8F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03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2D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57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31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6F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9A57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24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C7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43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AA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21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41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7A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F7F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1E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3D5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FC1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084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459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476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7F9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7CC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EC5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66E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E59FB9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D6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31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5C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A1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8A0C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C3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21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1A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6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4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36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C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5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47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5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28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4A063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9E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53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3E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2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AA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68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72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00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98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A5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DA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2B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33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06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DA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9D99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E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81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4A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D7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B6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BB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67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4E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44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C0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40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939D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3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AD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DD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6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53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9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44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10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D0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20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D1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4F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68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3C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A6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D279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17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9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B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9E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DF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7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E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C96C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0BEC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3055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A0FE41" w14:textId="5175EF5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4155D9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6ABB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5D2A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069B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3E7F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6FD2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B3FE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030C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B24C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F6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65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70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64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68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68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5C30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CC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E5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14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20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03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C0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4E0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A1A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7A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786F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8E6F8CB" wp14:editId="3FE33F77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0C1F7D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21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F9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84C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511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FE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EA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F3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C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31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C6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96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5D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4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349F7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CB90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F1831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6F8C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C068928" wp14:editId="71C87D9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BE794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3874E05" wp14:editId="68C8DDF8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19F0D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CF87038" wp14:editId="61F62195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A7739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A733A1B" wp14:editId="7188E3A4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46D553" w14:textId="77777777" w:rsidR="000B647F" w:rsidRDefault="000E787C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B91EF82" wp14:editId="189E1B7B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5C5C84" w14:textId="3D4FF27F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4155D9">
                                    <w:rPr>
                                      <w:rFonts w:ascii="Arial" w:hAnsi="Arial" w:cs="Arial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91EF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15C5C84" w14:textId="3D4FF27F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4155D9">
                              <w:rPr>
                                <w:rFonts w:ascii="Arial" w:hAnsi="Arial" w:cs="Arial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490FB94" wp14:editId="49101197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72476C" w14:textId="337D9F69" w:rsidR="000B647F" w:rsidRDefault="0099716A" w:rsidP="00944C3D">
                                  <w:r>
                                    <w:t>20</w:t>
                                  </w:r>
                                  <w:r w:rsidR="004155D9">
                                    <w:t>222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0FB94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772476C" w14:textId="337D9F69" w:rsidR="000B647F" w:rsidRDefault="0099716A" w:rsidP="00944C3D">
                            <w:r>
                              <w:t>20</w:t>
                            </w:r>
                            <w:r w:rsidR="004155D9">
                              <w:t>222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87FA9DF" wp14:editId="24A48596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BE6C23" w14:textId="77777777" w:rsidR="000B647F" w:rsidRDefault="000E787C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1345B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26529E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E049EB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A5A076" wp14:editId="2B09A7F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761774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C7D3AB8" wp14:editId="5B42811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85D72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5ECD1C" wp14:editId="4CEF73C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FE89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9397382" wp14:editId="4C111060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3F7BC" w14:textId="50DC576E" w:rsidR="000B647F" w:rsidRDefault="0099716A" w:rsidP="00944C3D">
                                  <w:r>
                                    <w:t>20</w:t>
                                  </w:r>
                                  <w:r w:rsidR="004155D9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39738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853F7BC" w14:textId="50DC576E" w:rsidR="000B647F" w:rsidRDefault="0099716A" w:rsidP="00944C3D">
                            <w:r>
                              <w:t>20</w:t>
                            </w:r>
                            <w:r w:rsidR="004155D9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5AE1E06" wp14:editId="43C29C47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9E9F9" w14:textId="77777777" w:rsidR="000B647F" w:rsidRDefault="000E787C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BF2304E" wp14:editId="3533D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AB1C78" w14:textId="06EA9733" w:rsidR="000B647F" w:rsidRDefault="0099716A" w:rsidP="00944C3D">
                                  <w:r>
                                    <w:t>20</w:t>
                                  </w:r>
                                  <w:r w:rsidR="004155D9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2304E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9AB1C78" w14:textId="06EA9733" w:rsidR="000B647F" w:rsidRDefault="0099716A" w:rsidP="00944C3D">
                            <w:r>
                              <w:t>20</w:t>
                            </w:r>
                            <w:r w:rsidR="004155D9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00CA757" wp14:editId="207C7DD0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3DB416" w14:textId="77777777" w:rsidR="000B647F" w:rsidRDefault="000E787C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4A983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BD8059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5F17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DF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59A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37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E9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4F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EC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28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EC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F7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61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16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75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E9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9F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B0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8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6A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0B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8A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C2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5E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58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B2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9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F1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6B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E3BE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C1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56C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CDA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BE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53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04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67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0D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B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A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9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2C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FE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E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46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2E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7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7D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2A95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7BC0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7E8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14DF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91B2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29A6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9498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70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86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74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C4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2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F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4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3E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51C6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A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F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FB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8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FE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30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92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C0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D9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3D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74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70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D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D3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E8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0E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67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05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D7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65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FBEF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3E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CE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C3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8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03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8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18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6F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C58C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28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4C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7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E2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1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9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B8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72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0C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39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C1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7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B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C0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31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36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69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F0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C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CA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FFF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A0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00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0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8A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E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CE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2C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832C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F5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C7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B6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A6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96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D8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7B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02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F8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12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D6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82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2B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21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A9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A4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B5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74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414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6D1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02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D52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222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5D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18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9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BE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95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45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F2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1D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29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E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2FA2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5D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D7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24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39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0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F3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1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8B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83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7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1F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4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0A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4B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1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4D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66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1B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45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989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A3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D9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88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CB8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95A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6F2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C2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51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DB6C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9D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B2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2F359CB" wp14:editId="2CC8BAA8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608A4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4C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16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F7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B9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3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2F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A8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C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B9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F1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BA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DB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AD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02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AD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A9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BA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6A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55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BB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E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63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7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D0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72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B8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94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1E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22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43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71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2A6D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311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3025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0EC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E5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AD86D0" wp14:editId="3B19B3D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B1FCB3" w14:textId="691FFAE0" w:rsidR="000B647F" w:rsidRPr="00391121" w:rsidRDefault="004155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42023947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AD86D0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V0kn4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76B1FCB3" w14:textId="691FFAE0" w:rsidR="000B647F" w:rsidRPr="00391121" w:rsidRDefault="004155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42023947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5C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9A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20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59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A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EA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E6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98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5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4158750" wp14:editId="28F4EF17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59AFCC" w14:textId="35F48234" w:rsidR="000B647F" w:rsidRPr="00391121" w:rsidRDefault="004155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2021497423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158750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+n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rIKGQKvpamOyCyYUbm4aXhpDfygpEfVFtR93zMQlKj3GqdzM18sgsyjsViuMjTg&#10;0lNeepjmCFVQT8l43fpxNfYWZNNippMe7nCiOxnJfq5qqh+VGWcwbVGQ/qUdo553ffME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NPbvpx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E59AFCC" w14:textId="35F48234" w:rsidR="000B647F" w:rsidRPr="00391121" w:rsidRDefault="004155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2021497423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AB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7E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8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50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BA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C1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A0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47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0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11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A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7E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8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06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90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94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678A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5E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3B33BE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0D7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3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E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6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B5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D0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34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E8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9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A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4E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E6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2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79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88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5D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A5D8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30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EE1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08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78515D4" wp14:editId="27A3430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3BD41D" w14:textId="32C2989E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5E41E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4155D9">
                                    <w:rPr>
                                      <w:rFonts w:ascii="Arial" w:hAnsi="Arial" w:cs="Arial"/>
                                    </w:rPr>
                                    <w:t xml:space="preserve"> Novomeského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515D4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E3BD41D" w14:textId="32C2989E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5E41E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155D9">
                              <w:rPr>
                                <w:rFonts w:ascii="Arial" w:hAnsi="Arial" w:cs="Arial"/>
                              </w:rPr>
                              <w:t xml:space="preserve"> Novomeského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00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CA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82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3C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99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8F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C3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C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2E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13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99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32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E7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6C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4F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7E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45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A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2F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5F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BA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E9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D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B3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30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83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49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4D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61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1B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7D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F74D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BA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C596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2A70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D19A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0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C4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85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0F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D8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F9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C0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C0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AA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F2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C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6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23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AA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7B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29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87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E0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EE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1D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38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8A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9D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AA557B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31B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D4E40CD" wp14:editId="7E18BE3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93CC8B" w14:textId="77777777" w:rsidR="000B647F" w:rsidRPr="00391121" w:rsidRDefault="00F249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Gen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, Svobodu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F249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, Svobodu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2F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6E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A4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67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A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93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D8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71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E0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BA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7A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9D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D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5D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82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7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45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646BB66" wp14:editId="328FE32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9F8B13" w14:textId="2D606598" w:rsidR="000B647F" w:rsidRDefault="00F2496A" w:rsidP="00944C3D">
                                  <w:r>
                                    <w:t>2</w:t>
                                  </w:r>
                                  <w:r w:rsidR="004155D9">
                                    <w:t>671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6BB66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C9F8B13" w14:textId="2D606598" w:rsidR="000B647F" w:rsidRDefault="00F2496A" w:rsidP="00944C3D">
                            <w:r>
                              <w:t>2</w:t>
                            </w:r>
                            <w:r w:rsidR="004155D9">
                              <w:t>671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28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A5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5F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4F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8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1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EF72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E14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812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46F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1662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8BBE13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509A090" wp14:editId="6D618EE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B973E4" w14:textId="62F6AB5C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4155D9">
                                    <w:rPr>
                                      <w:rFonts w:ascii="Arial" w:hAnsi="Arial" w:cs="Arial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09A090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P8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J5c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qdmP8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29B973E4" w14:textId="62F6AB5C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4155D9">
                              <w:rPr>
                                <w:rFonts w:ascii="Arial" w:hAnsi="Arial" w:cs="Arial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2B3FE8C" wp14:editId="5E391766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EB581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BADA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511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E1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E7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E0B4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5F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40CA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439C64" wp14:editId="6FD3773A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B906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2F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E82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D2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72E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E2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BA3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06E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0175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3F41E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E91D02D" wp14:editId="5AEC1B9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EE0CA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3A9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9C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18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9B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9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DF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B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A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2C84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66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B189F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06B62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085CA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EEBA0D6" wp14:editId="20860CE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69262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C7F0F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743D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635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1E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7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4B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0E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C2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A0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DD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64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6D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34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6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75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00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1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B4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3F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C0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F7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0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0E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94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74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FA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D9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8C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7C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244B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D9A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07256EC" w14:textId="7CF75810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4155D9">
              <w:rPr>
                <w:rFonts w:ascii="Arial" w:hAnsi="Arial"/>
                <w:lang w:eastAsia="sk-SK"/>
              </w:rPr>
              <w:t>22.3.2023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7D5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D686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DF2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9E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C5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B589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788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D4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73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ED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45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E31C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13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120A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5AF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10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3C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AD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9A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F90B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FB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5431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365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88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AD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16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34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866A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E4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DAAE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0B3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FD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B2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41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28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C49D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7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1D2F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6CD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16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F8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29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38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C83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A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99B1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BF3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48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4A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5C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EB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A617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4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C72A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48C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B7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88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ED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7C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6288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5D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5603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B8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48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34F32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060FED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41DC96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5C3ACC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EC8825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D3D566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5280DD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CA91227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A6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E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647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3B8A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3A9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B8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54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0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7E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1F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D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85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49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F5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1E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F3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E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4A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83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BB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71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79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B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86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81595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0E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FE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EC088B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B493FF4" w14:textId="77777777" w:rsidR="00944C3D" w:rsidRDefault="00944C3D" w:rsidP="00944C3D">
      <w:pPr>
        <w:rPr>
          <w:rFonts w:ascii="Arial" w:hAnsi="Arial"/>
        </w:rPr>
      </w:pPr>
    </w:p>
    <w:p w14:paraId="04273E5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708F937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F19A389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5A38E1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E8FFC74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4D4A2AA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0E7E99D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C713A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D4E2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7FE36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72449F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9E144F8" w14:textId="2D388898" w:rsidR="00944C3D" w:rsidRPr="008D0433" w:rsidRDefault="004155D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Radovan Hollý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21FB2D6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1CA6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06243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6363D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9E16C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14FB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C3A32F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5EA8D5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E25E3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E8C5C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582221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D2246F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7088E9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E5377D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32A7C4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FEDA62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B0BE62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52896B0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CDB542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85A1D31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538B5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B9EE0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90824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BE4AD6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41ED1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D467094" w14:textId="73DCF6B5" w:rsidR="00944C3D" w:rsidRPr="008D0433" w:rsidRDefault="004155D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259D8F3" w14:textId="11D5ED9E" w:rsidR="00944C3D" w:rsidRPr="008D0433" w:rsidRDefault="004155D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44C3D" w:rsidRPr="008D0433" w14:paraId="3D5D10D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EDE35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DC753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2E8F0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5D6F5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65CEB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5B4BF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232F1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C95A9D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685A0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F670E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F9957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A6136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1430C2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435A3F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8E0CB6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2E7BB3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F06A299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C988B3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322A431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301972F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F11C66F" w14:textId="57096FAF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4155D9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77F6716E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46A726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70AC004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2B309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97961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0AFE5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B1F423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2752C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440A1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E78CB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C7601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93C53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A5A85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DC9CC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7C2D6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8BE0A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DA4C6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54E07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E6CD5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460656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1204391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DCCEF6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A0971E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7636DD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C793F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291508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4BCAEF3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348A0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440127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9119C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3B64D3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3BCC89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C6816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03BED0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60106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05A987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E9758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F30051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03EF1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9D13D7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FF5D925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B30E9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E8B43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FAA53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44D99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B34863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59854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FF1A0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3AA66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B356A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B99B1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90DE8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5951F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4E80E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57AAF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74FCA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17F60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EAF83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E5F8E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2E25F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0C2F6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00D2A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4213A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9DFE5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D6F97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E904D7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7825D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F5838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6846B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12BF8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6B8AB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4B65E50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34CDAE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675F64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676DEE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951680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311C6C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C03135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D09A4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FF8A58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76B115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21F814D" w14:textId="77777777" w:rsidTr="00503750">
        <w:tc>
          <w:tcPr>
            <w:tcW w:w="2302" w:type="dxa"/>
            <w:vAlign w:val="center"/>
          </w:tcPr>
          <w:p w14:paraId="3185C3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3AAC1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8E137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30A62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07225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619D2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7B7CE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17C8C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B0FBBA0" w14:textId="77777777" w:rsidTr="00503750">
        <w:tc>
          <w:tcPr>
            <w:tcW w:w="15593" w:type="dxa"/>
            <w:gridSpan w:val="8"/>
            <w:vAlign w:val="center"/>
          </w:tcPr>
          <w:p w14:paraId="5DB02F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BC5BBFE" w14:textId="77777777" w:rsidTr="00503750">
        <w:tc>
          <w:tcPr>
            <w:tcW w:w="2302" w:type="dxa"/>
            <w:vAlign w:val="center"/>
          </w:tcPr>
          <w:p w14:paraId="359DCB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1A360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A734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A14A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B603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BF7D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4111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529F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7FD21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BC9E5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B8689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4628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9DB3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0916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B2D1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2490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C981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275F4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8AC80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CD241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9182F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DF5B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CC22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5B67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A6D7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9347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02F0C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E7E58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00A3B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38FCB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8C86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21CB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86FD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B05C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E6BD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7B3D762" w14:textId="77777777" w:rsidTr="00503750">
        <w:tc>
          <w:tcPr>
            <w:tcW w:w="2302" w:type="dxa"/>
            <w:vAlign w:val="center"/>
          </w:tcPr>
          <w:p w14:paraId="1ADC47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F9EBD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D7BF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DC29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3538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B2AB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7C43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48A3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746871" w14:textId="77777777" w:rsidTr="00503750">
        <w:tc>
          <w:tcPr>
            <w:tcW w:w="15593" w:type="dxa"/>
            <w:gridSpan w:val="8"/>
            <w:vAlign w:val="center"/>
          </w:tcPr>
          <w:p w14:paraId="595AAB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A732DFD" w14:textId="77777777" w:rsidTr="00503750">
        <w:tc>
          <w:tcPr>
            <w:tcW w:w="2302" w:type="dxa"/>
            <w:vAlign w:val="center"/>
          </w:tcPr>
          <w:p w14:paraId="3AD7623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3DF7D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CDF2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CA01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B6F5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FC89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2C2E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FE1B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E0BC3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FB806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1EC69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8C17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7050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BF5F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C742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3EA9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088B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C87E4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1A123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DDFCF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337A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EDC0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0F4F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799B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5323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8148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C4F115" w14:textId="77777777" w:rsidTr="00503750">
        <w:tc>
          <w:tcPr>
            <w:tcW w:w="2302" w:type="dxa"/>
            <w:vAlign w:val="center"/>
          </w:tcPr>
          <w:p w14:paraId="7DA07A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097A9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6120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17AE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8B50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94AF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2A3C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655D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32247F" w14:textId="77777777" w:rsidTr="00503750">
        <w:tc>
          <w:tcPr>
            <w:tcW w:w="15593" w:type="dxa"/>
            <w:gridSpan w:val="8"/>
            <w:vAlign w:val="center"/>
          </w:tcPr>
          <w:p w14:paraId="03616A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55E933E" w14:textId="77777777" w:rsidTr="00503750">
        <w:tc>
          <w:tcPr>
            <w:tcW w:w="2302" w:type="dxa"/>
            <w:vAlign w:val="center"/>
          </w:tcPr>
          <w:p w14:paraId="5DAEFD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D333D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BAF5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6F6C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B379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3E5C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6E3C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1359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DEB26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8438D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293DC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90CD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15F1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E8A1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87A4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C950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F8E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71D58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36E77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FE1B2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90B4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6F0C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3821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7916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722A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C494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19D50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11965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6484D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DB4D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44EB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0F07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A184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5BE8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F6B2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A28C11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80F00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8D05E4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0E41C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A16E6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9809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AB2A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BEB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D7ED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B345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7A10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4D02C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CBE5A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DB253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2E61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44D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06DC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46AF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B99C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C3D1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711DB6" w14:textId="77777777" w:rsidR="00944C3D" w:rsidRDefault="00944C3D" w:rsidP="00944C3D">
      <w:pPr>
        <w:rPr>
          <w:rFonts w:ascii="Arial" w:hAnsi="Arial"/>
          <w:b/>
        </w:rPr>
      </w:pPr>
    </w:p>
    <w:p w14:paraId="6B8D7B2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48496A8" w14:textId="77777777" w:rsidTr="00503750">
        <w:tc>
          <w:tcPr>
            <w:tcW w:w="1944" w:type="dxa"/>
            <w:vAlign w:val="center"/>
          </w:tcPr>
          <w:p w14:paraId="2DBB3F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38766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C7A10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1D5E8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63E2B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A173F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8FCB8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2485A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CB420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54EF4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10719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8703A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B29722A" w14:textId="77777777" w:rsidTr="00503750">
        <w:tc>
          <w:tcPr>
            <w:tcW w:w="15685" w:type="dxa"/>
            <w:gridSpan w:val="12"/>
            <w:vAlign w:val="center"/>
          </w:tcPr>
          <w:p w14:paraId="1D94A9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C9A9BA3" w14:textId="77777777" w:rsidTr="00503750">
        <w:tc>
          <w:tcPr>
            <w:tcW w:w="1944" w:type="dxa"/>
            <w:vAlign w:val="center"/>
          </w:tcPr>
          <w:p w14:paraId="300D95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43D18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6D3C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484E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5E6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994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9425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7479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6B4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B49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1059E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A80A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DEFFF4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251A6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1776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D73F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03F7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2B1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663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24BB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335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E3B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026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446D0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BC75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DA40E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E0E18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DD72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1D7FD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6139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5ADE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106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8230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9067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D8E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638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6626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1EE16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2B696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0F953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7F253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66E1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9278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C6086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E1A1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927DA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8EBB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5DAD2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6C98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6EEE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B5F9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3041B53" w14:textId="77777777" w:rsidTr="00503750">
        <w:tc>
          <w:tcPr>
            <w:tcW w:w="1944" w:type="dxa"/>
            <w:vAlign w:val="center"/>
          </w:tcPr>
          <w:p w14:paraId="2D7681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660A3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473D3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A8B8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339F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76E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A04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927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3CB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635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A63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469D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0B62E3" w14:textId="77777777" w:rsidTr="00503750">
        <w:tc>
          <w:tcPr>
            <w:tcW w:w="15685" w:type="dxa"/>
            <w:gridSpan w:val="12"/>
            <w:vAlign w:val="center"/>
          </w:tcPr>
          <w:p w14:paraId="4F98EE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E6F0EFF" w14:textId="77777777" w:rsidTr="00503750">
        <w:tc>
          <w:tcPr>
            <w:tcW w:w="1944" w:type="dxa"/>
            <w:vAlign w:val="center"/>
          </w:tcPr>
          <w:p w14:paraId="04DD7EF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05CE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366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4F6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35C8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4EDF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EFF5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AE5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B19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6575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A59C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20BEC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A3A20B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59F38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842E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9F4B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B252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26D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58A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24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806C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BD7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29E7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3CFF9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C9D7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D6F56E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08C64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502E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2C77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401F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42D0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445E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F170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7AE9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6ABC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CF1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3A9D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64A92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3C34E7" w14:textId="77777777" w:rsidTr="00503750">
        <w:tc>
          <w:tcPr>
            <w:tcW w:w="1944" w:type="dxa"/>
            <w:vAlign w:val="center"/>
          </w:tcPr>
          <w:p w14:paraId="32926D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67CE1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D3F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D6B2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97B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938A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2C94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512E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6E1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C32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C84DB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FF703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EE59CC" w14:textId="77777777" w:rsidTr="00503750">
        <w:tc>
          <w:tcPr>
            <w:tcW w:w="15685" w:type="dxa"/>
            <w:gridSpan w:val="12"/>
            <w:vAlign w:val="center"/>
          </w:tcPr>
          <w:p w14:paraId="3AC66A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58519D6" w14:textId="77777777" w:rsidTr="00503750">
        <w:tc>
          <w:tcPr>
            <w:tcW w:w="1944" w:type="dxa"/>
            <w:vAlign w:val="center"/>
          </w:tcPr>
          <w:p w14:paraId="1AF7E4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30FFE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952A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08899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6CB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86F7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C825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4C1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D22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25E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A793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9D96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2AA119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E3D0C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1DD0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DE205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EC67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4605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3F4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CBB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8AA2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7C45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7E7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2C49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F1D9D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44AB4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730B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C84A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76542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2BC8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63B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AF73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F956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72E2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6F3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8CBD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4AE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9027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99566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66ABA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78A2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8B0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6A2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752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53A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4D0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838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9790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9F3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53A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409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3F001A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D94D1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7347A8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8F3A1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574D9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EC68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11D6E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15F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BA1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739C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BF40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11B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996D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0C9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67C3C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557CB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D7D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EE336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9E2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AFC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0C8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D06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4623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D5BB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80B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CBF6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6CEC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4B89C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9ECCE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A2791E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146E62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AA1F5D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9DB72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2D4D9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440473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261AE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88152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BD56B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0FA07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2FE2A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94104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9B37D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5D745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5F8344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1408C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450FF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3BB46C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E8582A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F841E6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2F21E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8258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C882F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8851A32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A8F88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F7FCE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512AD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709EE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54AC7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0D57E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5B3E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E3C40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78DDD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87114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519CD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E407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09337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C788867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0089F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5CA4D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CF9CB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60D46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64455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68B63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08E721C" w14:textId="77777777" w:rsidTr="00503750">
        <w:trPr>
          <w:trHeight w:val="1073"/>
        </w:trPr>
        <w:tc>
          <w:tcPr>
            <w:tcW w:w="3614" w:type="dxa"/>
            <w:vMerge/>
          </w:tcPr>
          <w:p w14:paraId="071584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F7B90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26371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C06A7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6611F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70031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D751A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CFC7294" w14:textId="77777777" w:rsidTr="00503750">
        <w:trPr>
          <w:trHeight w:val="283"/>
        </w:trPr>
        <w:tc>
          <w:tcPr>
            <w:tcW w:w="3614" w:type="dxa"/>
          </w:tcPr>
          <w:p w14:paraId="03BC8C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36C3B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A3B57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18D7E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C4CCD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72C1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278BD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778BE6D" w14:textId="77777777" w:rsidTr="00503750">
        <w:trPr>
          <w:trHeight w:val="283"/>
        </w:trPr>
        <w:tc>
          <w:tcPr>
            <w:tcW w:w="3614" w:type="dxa"/>
          </w:tcPr>
          <w:p w14:paraId="3BC47E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C3862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A2BBD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B17BE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901B5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1A900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B758B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8BBC2DD" w14:textId="77777777" w:rsidTr="00503750">
        <w:trPr>
          <w:trHeight w:val="283"/>
        </w:trPr>
        <w:tc>
          <w:tcPr>
            <w:tcW w:w="3614" w:type="dxa"/>
          </w:tcPr>
          <w:p w14:paraId="7E2E39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E65D4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3875B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ADB11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149EF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78F0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6BFD7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62F5EF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25A286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5327C026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7CCE3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A5342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72413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E07AC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78002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4E3AB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D4904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541D0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8F6E7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362F72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70344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39DA16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6B0A30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16B3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A2D8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5CCE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77A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1CC7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1A7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32C2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4E3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78F52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4694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BABE0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CC32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B727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7D2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053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50A4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B90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5D0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F2EAC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7617E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23E2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665D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2D6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D16D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6F5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C66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0265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09C5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BB65A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2694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F28B1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73AF4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D2D2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1E57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29D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F3F84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2D996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0647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2DA3AB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386E6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7EFFC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BC2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E23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AD83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9F9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F8A5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E98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BB3B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5F365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0C35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317B76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3B46B0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B7B4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EFAC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A92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2B4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35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9DDE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64E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306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4B890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E37B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4F76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58A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67D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4BD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9C7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008C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0D3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0D0A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78CE0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D5C6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439D7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FB3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B45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F73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DD49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64ED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E9D2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C3F0A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8AA78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A83E24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08C2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90B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F37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CC8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626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1476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02D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4D1B7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9B75F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E493C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CA3907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908973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99CD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0AA8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E34C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0139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03F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890F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1D0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FB24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1E1D3E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9EB165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AC465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6BB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E1C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23AC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9EB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FFE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56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37A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54B2E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6050E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E0BEFC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AFB75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D484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DBD6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D0E5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02B5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063F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C41D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B9A1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827B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CFEC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BD24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4092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362A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09B7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E320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524C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42FF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61CD91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01807A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4EB1CB7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AB95A0C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6B28A035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3C02F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EE5D4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21D05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E690E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4E55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D13CDC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09701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1003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D630CA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BEA5E7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37646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A5367C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BCB6A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CEC8D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8FBE14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1FE66B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7B65E7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96475A2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CC127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92807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FC4E20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F209CC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12A936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8521DC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E01A4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17DB4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E4385C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F6F5D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5B86E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01F61E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14D7C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B82F6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8FECE0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233572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A4821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A67B48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EFCBC6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D5A10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E90487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37CC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7BD761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7852CF1" w14:textId="77777777" w:rsidR="00944C3D" w:rsidRDefault="00944C3D" w:rsidP="00944C3D">
      <w:pPr>
        <w:rPr>
          <w:rFonts w:ascii="Arial" w:hAnsi="Arial"/>
          <w:b/>
        </w:rPr>
      </w:pPr>
    </w:p>
    <w:p w14:paraId="2B19FAC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3175C4E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EB7A8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6BC6D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5C420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02488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4A398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54C5F38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23CE0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46A14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4999F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48B76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97D400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DED8C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D2E74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A4850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352DA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46B85D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7ACF0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08D52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8AFA0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4B3EA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D077F4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651BC6F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75ABC8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A3391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75068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96A76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8A1EDFE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1839BB1" w14:textId="77777777" w:rsidTr="00503750">
        <w:tc>
          <w:tcPr>
            <w:tcW w:w="2835" w:type="dxa"/>
            <w:vAlign w:val="center"/>
          </w:tcPr>
          <w:p w14:paraId="27340A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287CB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E8E3D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1C743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483D3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0596B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D931FD4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0F8ADB7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F2D2C36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05C838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DED37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2CB1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15921C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7AE5E4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038D1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EDBF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51E0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0B51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517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0C78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447425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3D215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D992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E8B9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296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C38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6FE2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DC4F04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92898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56367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76CE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E28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AFC4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21EF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738FE2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1D014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69C7C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600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3D2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3E78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B0B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933E33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963A5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ECA1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77AB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F35B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FABB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029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E11CE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4C5E8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7864B2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FDFCB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D4173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8BC86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93604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61E514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4204989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5B1F094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6670F24" w14:textId="77777777" w:rsidR="00944C3D" w:rsidRDefault="00944C3D" w:rsidP="00944C3D">
      <w:pPr>
        <w:rPr>
          <w:rFonts w:ascii="Arial" w:hAnsi="Arial"/>
          <w:b/>
        </w:rPr>
      </w:pPr>
    </w:p>
    <w:p w14:paraId="1ABCCCD2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1CDCA14" w14:textId="77777777" w:rsidTr="00503750">
        <w:tc>
          <w:tcPr>
            <w:tcW w:w="2835" w:type="dxa"/>
            <w:vAlign w:val="center"/>
          </w:tcPr>
          <w:p w14:paraId="580A47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1D6A3C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F91C5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66522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D712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5FFCF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CC813F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ECE32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77797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742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F5F4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A4A5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79B2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D52C9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B421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3794C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744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64D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788C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C16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FD860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31D53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70B1F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D212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2E5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FDE3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117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8A342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D0C1B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4927B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9BD8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C6A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527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C6DF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E5DFA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BFFDC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1B8A2D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4B9FA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39383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2F633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9FCF8E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5C10D4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A2795A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F6987C4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BA492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39969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0BCE97E" w14:textId="77777777" w:rsidTr="00503750">
        <w:trPr>
          <w:trHeight w:val="699"/>
        </w:trPr>
        <w:tc>
          <w:tcPr>
            <w:tcW w:w="3502" w:type="dxa"/>
            <w:vMerge/>
          </w:tcPr>
          <w:p w14:paraId="5E8A27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508BD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B6304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6A87CC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A5674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1C7960C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0D42BF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38C1A7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8C6A4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7A35DAF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14DDFB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B25694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0E1114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5612E17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C3227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545979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D4ABC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4348BA02" w14:textId="77777777" w:rsidTr="00503750">
        <w:trPr>
          <w:trHeight w:val="593"/>
        </w:trPr>
        <w:tc>
          <w:tcPr>
            <w:tcW w:w="3497" w:type="dxa"/>
          </w:tcPr>
          <w:p w14:paraId="7ECE04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0951F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3EA6C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7C83EC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14AC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C38F8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A2FC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8AB04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81E168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5528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7EC6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70A5C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9A272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7DCF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2264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68A3B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9603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E149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315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BCCEF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5E290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B59D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5B89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9FF6E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5BD66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33C3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2947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A569A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DCF2D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015E7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598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2E092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D4047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7BD05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9473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52686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22008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77AE8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487F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B9D7C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57B9D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24A4A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2B1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9A83C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398CD0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7FD9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1A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857C3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1BF43F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1A005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0A2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FC0894" w14:textId="77777777" w:rsidR="00944C3D" w:rsidRDefault="00944C3D" w:rsidP="00944C3D">
      <w:pPr>
        <w:rPr>
          <w:rFonts w:ascii="Arial" w:hAnsi="Arial"/>
          <w:b/>
        </w:rPr>
      </w:pPr>
    </w:p>
    <w:p w14:paraId="16E1D622" w14:textId="77777777" w:rsidR="00944C3D" w:rsidRDefault="00944C3D" w:rsidP="00944C3D">
      <w:pPr>
        <w:rPr>
          <w:rFonts w:ascii="Arial" w:hAnsi="Arial"/>
          <w:b/>
        </w:rPr>
      </w:pPr>
    </w:p>
    <w:p w14:paraId="70E08AF3" w14:textId="77777777" w:rsidR="00944C3D" w:rsidRDefault="00944C3D" w:rsidP="00944C3D">
      <w:pPr>
        <w:rPr>
          <w:rFonts w:ascii="Arial" w:hAnsi="Arial"/>
          <w:b/>
        </w:rPr>
      </w:pPr>
    </w:p>
    <w:p w14:paraId="713F79BF" w14:textId="77777777" w:rsidR="00944C3D" w:rsidRDefault="00944C3D" w:rsidP="00944C3D">
      <w:pPr>
        <w:rPr>
          <w:rFonts w:ascii="Arial" w:hAnsi="Arial"/>
          <w:b/>
        </w:rPr>
      </w:pPr>
    </w:p>
    <w:p w14:paraId="2B2E7CC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33F2B8AB" w14:textId="77777777" w:rsidTr="00503750">
        <w:tc>
          <w:tcPr>
            <w:tcW w:w="2622" w:type="dxa"/>
            <w:vAlign w:val="center"/>
          </w:tcPr>
          <w:p w14:paraId="31751F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54F09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41BE3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D0527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9D903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57616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E4E83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51549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CC245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F5E752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1A343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5939A7B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5C046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0C5349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23E88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16E6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A6D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250B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69647DB" w14:textId="77777777" w:rsidTr="00503750">
        <w:tc>
          <w:tcPr>
            <w:tcW w:w="2622" w:type="dxa"/>
            <w:vAlign w:val="center"/>
          </w:tcPr>
          <w:p w14:paraId="13E51D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7B181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FD4D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D2FF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9106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C45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B76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C14E94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E4F64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6CF03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EB83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45D9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AE97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08F1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6B0965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94602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DEB8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FC60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07F3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01E5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DC6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262DE09" w14:textId="77777777" w:rsidTr="00503750">
        <w:tc>
          <w:tcPr>
            <w:tcW w:w="2622" w:type="dxa"/>
            <w:vAlign w:val="center"/>
          </w:tcPr>
          <w:p w14:paraId="7F8570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D40CFED" w14:textId="0B410A6A" w:rsidR="00944C3D" w:rsidRPr="008C56AB" w:rsidRDefault="004155D9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98078</w:t>
            </w:r>
          </w:p>
        </w:tc>
        <w:tc>
          <w:tcPr>
            <w:tcW w:w="1275" w:type="dxa"/>
            <w:vAlign w:val="center"/>
          </w:tcPr>
          <w:p w14:paraId="7A7595BB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BFE1096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CCF0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9E5D02" w14:textId="085E73EE" w:rsidR="00944C3D" w:rsidRPr="008C56AB" w:rsidRDefault="004155D9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31429</w:t>
            </w:r>
          </w:p>
        </w:tc>
      </w:tr>
      <w:tr w:rsidR="0099716A" w:rsidRPr="00050529" w14:paraId="6C09C9B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5ECBD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632E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06F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8AD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680E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03C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777A4DD" w14:textId="77777777" w:rsidTr="00503750">
        <w:tc>
          <w:tcPr>
            <w:tcW w:w="2622" w:type="dxa"/>
            <w:vAlign w:val="center"/>
          </w:tcPr>
          <w:p w14:paraId="4E8CB5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72CC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B319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1768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1191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F97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D6072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3FC5F05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62C8622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DD2F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4805E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A92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57D8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2ADA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08E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EB3953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C6953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FC82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7892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9348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508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BCB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9C2135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A6F30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697E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153D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F5D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F3C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D3AD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FEB3B04" w14:textId="77777777" w:rsidTr="00503750">
        <w:tc>
          <w:tcPr>
            <w:tcW w:w="2622" w:type="dxa"/>
            <w:vAlign w:val="center"/>
          </w:tcPr>
          <w:p w14:paraId="256D97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86C06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34204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A86F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DB79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C07F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1496F47" w14:textId="77777777" w:rsidTr="00503750">
        <w:tc>
          <w:tcPr>
            <w:tcW w:w="2622" w:type="dxa"/>
            <w:vAlign w:val="center"/>
          </w:tcPr>
          <w:p w14:paraId="1E43D1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ACF05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17C5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EEB2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3177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AF83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790183D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93EEDA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E2F1679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F7E09C1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491D3C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CF364C1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6D37C7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4A2BB1F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95619A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0CC1DFB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7240BB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CE24DB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8911DF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6D80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8B9BCE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EC7E8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2379F7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BF252F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BFD2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2FC165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9F35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65802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2F261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46ADC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E330A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3CFA7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4DDA8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84772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EDC6CF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9C65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C49A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36F870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54CCC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CA5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BA725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84F45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3FB41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CECEE7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CF61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9F89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66215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9F42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CEFA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86E9D8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F5C8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C61F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9BD1C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7CAE7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25DA2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D2E2CE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51902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D3E1F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32B441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14087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A950D4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28AB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E11F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07B604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75671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40956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7B017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96A05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FFFB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2716E0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4B27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92F4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DC89D6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9AF2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27CA2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B829B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9D57B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F4670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C4509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23B373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C1044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BCD06F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390BAA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2FABCFA7" w14:textId="77777777" w:rsidTr="00503750">
        <w:tc>
          <w:tcPr>
            <w:tcW w:w="2835" w:type="dxa"/>
            <w:vAlign w:val="center"/>
          </w:tcPr>
          <w:p w14:paraId="12553D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B20B2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075EA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6A6BC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59300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381A5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6DBD2D4" w14:textId="77777777" w:rsidTr="00503750">
        <w:tc>
          <w:tcPr>
            <w:tcW w:w="2835" w:type="dxa"/>
            <w:vAlign w:val="center"/>
          </w:tcPr>
          <w:p w14:paraId="6D49F4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93AE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106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37D9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99C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AA2F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26BFC6" w14:textId="77777777" w:rsidTr="00503750">
        <w:tc>
          <w:tcPr>
            <w:tcW w:w="2835" w:type="dxa"/>
            <w:vAlign w:val="center"/>
          </w:tcPr>
          <w:p w14:paraId="0A33BE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E321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23D6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F9BE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14FE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861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8B669D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B97D2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A8524D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E462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9E847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4BCA2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97119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E14FD14" w14:textId="77777777" w:rsidTr="00503750">
        <w:tc>
          <w:tcPr>
            <w:tcW w:w="2835" w:type="dxa"/>
            <w:vAlign w:val="center"/>
          </w:tcPr>
          <w:p w14:paraId="5AEC5F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9249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29D6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1F6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ADDA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A09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F4A712" w14:textId="77777777" w:rsidTr="00503750">
        <w:tc>
          <w:tcPr>
            <w:tcW w:w="2835" w:type="dxa"/>
            <w:vAlign w:val="center"/>
          </w:tcPr>
          <w:p w14:paraId="263DA0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5391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71E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8A82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BC60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E05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45D6A0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4BA1D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305E2C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DA1CF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96622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3F9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BDC54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95326C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14768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B754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CA7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B11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63E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774B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BC181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2F5602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1B980EA6" w14:textId="77777777" w:rsidTr="00503750">
        <w:tc>
          <w:tcPr>
            <w:tcW w:w="2552" w:type="dxa"/>
            <w:shd w:val="clear" w:color="auto" w:fill="auto"/>
            <w:vAlign w:val="center"/>
          </w:tcPr>
          <w:p w14:paraId="3A75C5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31949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C37C9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3351B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7643D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FB86C1E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376C4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E5001C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E621C6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4E913F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CAF64B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CFFBAEF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118A3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93F6F1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196870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6C6C2B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2283ED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9B3543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FB1C5D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91D93A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1FF0A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03B97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C6C6E9F" w14:textId="77777777" w:rsidTr="00503750">
        <w:tc>
          <w:tcPr>
            <w:tcW w:w="4395" w:type="dxa"/>
            <w:vMerge/>
          </w:tcPr>
          <w:p w14:paraId="2EB72D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44C6B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2C576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0A2826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6DC87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552AC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FB43D5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FCE849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570B7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03D8C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3BA8F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B468DC6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0C091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692527F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567395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06C6726" w14:textId="77777777" w:rsidTr="00503750">
        <w:tc>
          <w:tcPr>
            <w:tcW w:w="4395" w:type="dxa"/>
            <w:vAlign w:val="center"/>
          </w:tcPr>
          <w:p w14:paraId="4CB9B6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B9C2B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3C469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196C6E1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9BDC5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5F89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1E4DA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DD760D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05888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F6DB39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E8E8D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69BFEB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AA9C1F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D82CF44" w14:textId="03E74892" w:rsidR="00944C3D" w:rsidRPr="008C56AB" w:rsidRDefault="004155D9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42621</w:t>
            </w:r>
          </w:p>
        </w:tc>
        <w:tc>
          <w:tcPr>
            <w:tcW w:w="2835" w:type="dxa"/>
            <w:vAlign w:val="center"/>
          </w:tcPr>
          <w:p w14:paraId="6E560F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9871B54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F303A9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08DFCD61" w14:textId="77777777" w:rsidTr="00503750">
        <w:tc>
          <w:tcPr>
            <w:tcW w:w="4395" w:type="dxa"/>
            <w:vAlign w:val="center"/>
          </w:tcPr>
          <w:p w14:paraId="6843600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BC7015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C8A836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540F19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CD6B63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41A1E4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90739C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18E48E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7812D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1C267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A13B8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F3D853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A8EBD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40FC2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58660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3DA7EDA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62CBE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5D8AFE87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8536F1D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B020ADD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04170C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99128D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D874B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867823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FB988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0183CE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071F901" w14:textId="77777777" w:rsidTr="00503750">
        <w:tc>
          <w:tcPr>
            <w:tcW w:w="1843" w:type="dxa"/>
            <w:vAlign w:val="center"/>
          </w:tcPr>
          <w:p w14:paraId="5CE44D8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D7FA41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4C7C57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EEFA41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77379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A9B590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4B3CAA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55ECA19" w14:textId="77777777" w:rsidTr="00503750">
        <w:tc>
          <w:tcPr>
            <w:tcW w:w="1843" w:type="dxa"/>
            <w:vAlign w:val="center"/>
          </w:tcPr>
          <w:p w14:paraId="1F6A65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FD4B7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A195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DE3C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3BA4A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CD755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ED9A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0FD4CE3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07C0F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263DE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514E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3AC4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79F2D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AEB6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9555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58EE52D" w14:textId="77777777" w:rsidTr="00503750">
        <w:tc>
          <w:tcPr>
            <w:tcW w:w="1843" w:type="dxa"/>
            <w:vAlign w:val="center"/>
          </w:tcPr>
          <w:p w14:paraId="707B8E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F0F51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B59B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0815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C1F93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758F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0C9A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A640E7D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5FAEB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62F4C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9B39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F0C6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00ABC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EE19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4D45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9C64A47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B8CB94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0AC0FB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E49BA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3529C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6902FF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8C5EC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1C1E6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71C53D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CA4FD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74434D9D" w14:textId="77777777" w:rsidTr="00503750">
        <w:trPr>
          <w:trHeight w:val="664"/>
        </w:trPr>
        <w:tc>
          <w:tcPr>
            <w:tcW w:w="3372" w:type="dxa"/>
          </w:tcPr>
          <w:p w14:paraId="70654C3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92A79E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D947B1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A04A48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50570A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CBF9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231C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1B15D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F27DF0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7A3D4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0FA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9BB24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921910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7C49A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6116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1A55B9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7124A9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3C48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970B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B3610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FB80D9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2ED5F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7E1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E21731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E9DE05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9B38C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0F7A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A06C4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566791E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2094460B" w14:textId="77777777" w:rsidTr="00503750">
        <w:tc>
          <w:tcPr>
            <w:tcW w:w="2835" w:type="dxa"/>
            <w:vAlign w:val="center"/>
          </w:tcPr>
          <w:p w14:paraId="57415D0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19A82F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F9E80F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EC651A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9377BC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CCD71D6" w14:textId="77777777" w:rsidTr="00503750">
        <w:tc>
          <w:tcPr>
            <w:tcW w:w="2835" w:type="dxa"/>
          </w:tcPr>
          <w:p w14:paraId="734FCD6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7875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BE2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DD4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B40B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FD2145" w14:textId="77777777" w:rsidTr="00503750">
        <w:tc>
          <w:tcPr>
            <w:tcW w:w="2835" w:type="dxa"/>
          </w:tcPr>
          <w:p w14:paraId="5094F6A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DC68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55F9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595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2C433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23F404" w14:textId="77777777" w:rsidTr="00503750">
        <w:tc>
          <w:tcPr>
            <w:tcW w:w="2835" w:type="dxa"/>
          </w:tcPr>
          <w:p w14:paraId="78F22AF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D67E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AF36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D3E5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E173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3F2603" w14:textId="77777777" w:rsidTr="00503750">
        <w:tc>
          <w:tcPr>
            <w:tcW w:w="2835" w:type="dxa"/>
            <w:vAlign w:val="center"/>
          </w:tcPr>
          <w:p w14:paraId="1D54F91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FE4FE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F283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B80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6D876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76FC41" w14:textId="77777777" w:rsidTr="00503750">
        <w:tc>
          <w:tcPr>
            <w:tcW w:w="2835" w:type="dxa"/>
            <w:vAlign w:val="center"/>
          </w:tcPr>
          <w:p w14:paraId="36A22A3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63A5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ABC9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5B9B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6DA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454E78" w14:textId="77777777" w:rsidTr="00503750">
        <w:tc>
          <w:tcPr>
            <w:tcW w:w="2835" w:type="dxa"/>
          </w:tcPr>
          <w:p w14:paraId="71B828F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109A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7BA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23BB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0EB2D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0ED443" w14:textId="77777777" w:rsidTr="00503750">
        <w:tc>
          <w:tcPr>
            <w:tcW w:w="2835" w:type="dxa"/>
          </w:tcPr>
          <w:p w14:paraId="52E04A0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183E9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A92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AEE8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124A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05F5E8" w14:textId="77777777" w:rsidTr="00503750">
        <w:tc>
          <w:tcPr>
            <w:tcW w:w="2835" w:type="dxa"/>
          </w:tcPr>
          <w:p w14:paraId="41F1FB1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B395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D00B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53A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543F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B78BDE" w14:textId="77777777" w:rsidR="00944C3D" w:rsidRDefault="00944C3D" w:rsidP="00944C3D">
      <w:pPr>
        <w:rPr>
          <w:rFonts w:ascii="Arial" w:hAnsi="Arial"/>
          <w:b/>
        </w:rPr>
      </w:pPr>
    </w:p>
    <w:p w14:paraId="487D7B2C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0ADE32B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0EB115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5040B1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72A7A2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39DDDC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A50DA9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8CCCD14" w14:textId="77777777" w:rsidTr="00503750">
        <w:trPr>
          <w:trHeight w:val="443"/>
        </w:trPr>
        <w:tc>
          <w:tcPr>
            <w:tcW w:w="2560" w:type="dxa"/>
          </w:tcPr>
          <w:p w14:paraId="094C4CF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F3108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7200A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34D9D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39FE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58177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3E457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9F7DE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51CE7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0E6D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39F1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CCBE77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38887B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7CA8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FB305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1DD5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44AE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F3C9E8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EB3974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ABE38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E916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A5724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C168B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959987" w14:textId="77777777" w:rsidR="00944C3D" w:rsidRDefault="00944C3D" w:rsidP="00944C3D">
      <w:pPr>
        <w:rPr>
          <w:rFonts w:ascii="Arial" w:hAnsi="Arial"/>
          <w:b/>
        </w:rPr>
      </w:pPr>
    </w:p>
    <w:p w14:paraId="5C2FBE7C" w14:textId="77777777" w:rsidR="00944C3D" w:rsidRDefault="00944C3D" w:rsidP="00944C3D">
      <w:pPr>
        <w:rPr>
          <w:rFonts w:ascii="Arial" w:hAnsi="Arial"/>
          <w:b/>
        </w:rPr>
      </w:pPr>
    </w:p>
    <w:p w14:paraId="2EAB913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6EE8941" w14:textId="77777777" w:rsidR="00944C3D" w:rsidRDefault="00944C3D" w:rsidP="00944C3D">
      <w:pPr>
        <w:rPr>
          <w:rFonts w:ascii="Arial" w:hAnsi="Arial"/>
          <w:b/>
        </w:rPr>
      </w:pPr>
    </w:p>
    <w:p w14:paraId="081444C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641C9CCC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C9F48A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5B412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836A9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1CF717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8B826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B97FE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11085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4711EE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E40CA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6A3B7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1BEEC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60ADA1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2BA9E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C5577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5DE23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95E94E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C8434B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5D52726" w14:textId="77777777" w:rsidTr="00503750">
        <w:trPr>
          <w:trHeight w:val="677"/>
        </w:trPr>
        <w:tc>
          <w:tcPr>
            <w:tcW w:w="3358" w:type="dxa"/>
          </w:tcPr>
          <w:p w14:paraId="26E845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7BB34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3EAE80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460ABC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D4B89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5F69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04D4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77B0B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BAA8F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94130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F2D2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FC88B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4C35E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617F3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EA1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C7B29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D14F0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76A98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6549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FD946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71BD8D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259DB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C4707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C5B94D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A33A54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A58C8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06F3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62A74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3B7FC4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D911EB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455ED1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F752E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E0044A0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3549E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051D2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557825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B559E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EA399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AE9D7E3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92FE7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DD68C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80BED3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C992BD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B3348B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979997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4FEF22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901C6F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43AF6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506E8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E95153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39DD9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99BC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83C5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D6BA5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85AFE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15EFA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4DE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9C399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DB6EE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DE87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43F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FD6D6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75A30F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A156F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5571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EFC00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85A942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5F3AD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05062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A7246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52CB5C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0594E1B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F4545E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F9800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55A9D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CEFBFF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D163F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98ADA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EED9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3B122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4A4DB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38C2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C143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16C63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43539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8F3F4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F7B6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12E53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FBEB1B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1B5E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B2E0F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3AA007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CEFB82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377CB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CE08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1A24A7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5FCFB1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60E9381" w14:textId="77777777" w:rsidTr="00503750">
        <w:tc>
          <w:tcPr>
            <w:tcW w:w="3686" w:type="dxa"/>
            <w:vAlign w:val="center"/>
          </w:tcPr>
          <w:p w14:paraId="4539E59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929C73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2CB8DE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A9EE55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3DA0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F42D9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29C8B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0705D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CD017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62D5F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5A8FD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5B8D5D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B77E1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10AF2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C034D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E12E59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EF1722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FB5072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FBC06D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B5F3F5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E0B265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00DF99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32E1C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B1209B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C730D2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CC9C8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42BC5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E451C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A75EB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4CD85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B811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399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14A03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AEA4F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9FBAF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77DB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3B19E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E5259C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84C2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13D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91FC5A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95DA4C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8887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3C12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8ABE6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B7F1C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CC33025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DE050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71AAE8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5A6DFB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E3F2A2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18DAD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33974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E431A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8420C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8D97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9E860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50F5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FF1E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4837C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588FD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3836F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C45E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1901F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10FFF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05E13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1715FD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577124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9E2BF6" w14:textId="77777777" w:rsidR="00944C3D" w:rsidRDefault="00944C3D" w:rsidP="00944C3D">
      <w:pPr>
        <w:rPr>
          <w:sz w:val="22"/>
          <w:szCs w:val="22"/>
        </w:rPr>
      </w:pPr>
    </w:p>
    <w:p w14:paraId="3F09578E" w14:textId="77777777" w:rsidR="00944C3D" w:rsidRDefault="00944C3D" w:rsidP="00944C3D">
      <w:pPr>
        <w:rPr>
          <w:sz w:val="22"/>
          <w:szCs w:val="22"/>
        </w:rPr>
      </w:pPr>
    </w:p>
    <w:p w14:paraId="6470BE9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44CCF85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1C1F64A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91227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86646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6C606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E8C35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4E451FB9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D9BDC1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F58451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86037A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CE40F7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CDECC4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A50A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03B2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4FA07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432848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112F4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F321B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F3436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9CBB03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6336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DD60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546B9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06DFE5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6C433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FEDA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4B183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3AF5A0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91E0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0D610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28B96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EEDB00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F85FA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1D55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B4118E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25C972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208A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C6DC1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126A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904CA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3D2EE0B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FD9205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7BAB7F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130836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9F7F3E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A707AF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82A45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C85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99FB8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85595E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66396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59F19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8DFF8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5536D7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C9B5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F984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B3614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91920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C9AD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A82DF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5D07C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1A7575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BCEF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DC15E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B83AC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1FF315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61468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808B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4C79C3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6B48C2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772C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A1A4E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E80F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A382B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EDA64F9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B606A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E8DD2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C79733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A44FE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D273F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1BB6A1C5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868C5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69DB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096618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19E9B88" w14:textId="77777777" w:rsidR="00944C3D" w:rsidRPr="003607F0" w:rsidRDefault="00944C3D" w:rsidP="00944C3D"/>
    <w:p w14:paraId="7CC1910F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6CD42" w14:textId="77777777" w:rsidR="009E5182" w:rsidRDefault="009E5182">
      <w:r>
        <w:separator/>
      </w:r>
    </w:p>
  </w:endnote>
  <w:endnote w:type="continuationSeparator" w:id="0">
    <w:p w14:paraId="2009E1BB" w14:textId="77777777" w:rsidR="009E5182" w:rsidRDefault="009E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EAC5C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E16FEF7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1489B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7CB2885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8755B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0F5B0339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FA98D" w14:textId="77777777" w:rsidR="009E5182" w:rsidRDefault="009E5182">
      <w:r>
        <w:separator/>
      </w:r>
    </w:p>
  </w:footnote>
  <w:footnote w:type="continuationSeparator" w:id="0">
    <w:p w14:paraId="52D1DF72" w14:textId="77777777" w:rsidR="009E5182" w:rsidRDefault="009E5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640257">
    <w:abstractNumId w:val="13"/>
  </w:num>
  <w:num w:numId="2" w16cid:durableId="911768953">
    <w:abstractNumId w:val="17"/>
  </w:num>
  <w:num w:numId="3" w16cid:durableId="239606185">
    <w:abstractNumId w:val="8"/>
  </w:num>
  <w:num w:numId="4" w16cid:durableId="357777004">
    <w:abstractNumId w:val="7"/>
  </w:num>
  <w:num w:numId="5" w16cid:durableId="195239425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390075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3174119">
    <w:abstractNumId w:val="20"/>
  </w:num>
  <w:num w:numId="8" w16cid:durableId="1005474600">
    <w:abstractNumId w:val="10"/>
  </w:num>
  <w:num w:numId="9" w16cid:durableId="804393438">
    <w:abstractNumId w:val="0"/>
  </w:num>
  <w:num w:numId="10" w16cid:durableId="1744641300">
    <w:abstractNumId w:val="19"/>
  </w:num>
  <w:num w:numId="11" w16cid:durableId="1166558830">
    <w:abstractNumId w:val="6"/>
  </w:num>
  <w:num w:numId="12" w16cid:durableId="1751804857">
    <w:abstractNumId w:val="9"/>
  </w:num>
  <w:num w:numId="13" w16cid:durableId="2015379127">
    <w:abstractNumId w:val="12"/>
  </w:num>
  <w:num w:numId="14" w16cid:durableId="235746078">
    <w:abstractNumId w:val="15"/>
  </w:num>
  <w:num w:numId="15" w16cid:durableId="1556576207">
    <w:abstractNumId w:val="14"/>
  </w:num>
  <w:num w:numId="16" w16cid:durableId="1476025247">
    <w:abstractNumId w:val="2"/>
  </w:num>
  <w:num w:numId="17" w16cid:durableId="411315562">
    <w:abstractNumId w:val="4"/>
  </w:num>
  <w:num w:numId="18" w16cid:durableId="897865713">
    <w:abstractNumId w:val="11"/>
  </w:num>
  <w:num w:numId="19" w16cid:durableId="422144877">
    <w:abstractNumId w:val="5"/>
  </w:num>
  <w:num w:numId="20" w16cid:durableId="1355494894">
    <w:abstractNumId w:val="18"/>
  </w:num>
  <w:num w:numId="21" w16cid:durableId="1306274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E787C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155D9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5182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1C9990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48C8A-05FA-435F-9D78-5BC2E28D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16</Pages>
  <Words>5276</Words>
  <Characters>30076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2023-03-22T08:22:00Z</dcterms:created>
  <dcterms:modified xsi:type="dcterms:W3CDTF">2023-03-22T08:22:00Z</dcterms:modified>
</cp:coreProperties>
</file>