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221B8E5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73F4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7D49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8686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D5B0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E5F3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B17A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C0C5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71B7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9486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ECAE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F47C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5BF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74A1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60F5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872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BF1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745A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CD92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76E2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CBA6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B209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3C2C96D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3152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45A4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CF70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0BD7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509B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6BD7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455E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4D01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5022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5367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BDAF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0805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BCD2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DB59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F3A2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AD3E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3CB0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4CCB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1EA7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07E6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17AB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2450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3A76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D248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3CA3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5156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5E25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E2F2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8027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7915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451B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3B18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31F9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15B464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A32F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70EE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75F4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2077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90AA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E4A1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1D5B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51CB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FA5D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F408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F9D7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CF28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5155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070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FA3B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D4B6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712C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C6A9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64B8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FBA5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089D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858F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D43D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35D5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4538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9569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FF4B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010C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4B51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917B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382D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48D0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83C6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39895B1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A3BE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C2A6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815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0B3A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D732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B6D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3F0D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EE7B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FFC6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5CBE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F9AB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3738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7335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D81B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A32F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5F38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F7E6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4751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1DCB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2083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56A5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1BEF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CDF9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DE2C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6DCB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24B3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0F08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B8EB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3C03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52A3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45EB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5787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ED66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606F36D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790D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0B8A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DCEE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C206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80B9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6636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3E60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0117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E221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24D4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F355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2FF3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A0B8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CC4B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7957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6EA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37E5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7B53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3EBF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3E8F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1890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71C1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0C3D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8FF3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7A47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2288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E6F2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FE2D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2AC8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50A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586C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158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C569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3EBA664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97B0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5128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7B03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3FFC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8AE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149B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A7B7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3267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683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9CF7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0D2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48FC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103D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02D4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A57F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2314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EE6FE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59A578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F24F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DC7F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438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DAA2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A217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6411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F7AE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5F7F3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441E0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E3D5B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2FC10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B0844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7459A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44768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27F9B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47CC0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0EC5A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666E1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3E59FB9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2D6D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C314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E5C8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A18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58A0C6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1C30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721F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1A9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561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2A47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0368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D2CE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A53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B47A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BB5B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282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F04A063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9EA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F535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13EC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672C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2AA7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6680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672D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004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E981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2A5B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FDA2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2B4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A339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06C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6DAC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89D995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0AE1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881E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4A9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0D79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0B61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9BBA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672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A4E0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44C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0C0F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B40F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AB939D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ED3D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6AD6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DDB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C560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0536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69F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F44B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10A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1D0D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A20F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3D16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84F1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368A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73CD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9A6E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5D279F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1171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D90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AB0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39E9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ADFC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BD7C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70ED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5C96C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10BEC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73055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DA0FE41" w14:textId="5175EF5B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9716A">
              <w:rPr>
                <w:rFonts w:ascii="Arial" w:hAnsi="Arial"/>
                <w:lang w:eastAsia="sk-SK"/>
              </w:rPr>
              <w:t>31.12.20</w:t>
            </w:r>
            <w:r w:rsidR="004155D9">
              <w:rPr>
                <w:rFonts w:ascii="Arial" w:hAnsi="Arial"/>
                <w:lang w:eastAsia="sk-SK"/>
              </w:rPr>
              <w:t>22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46ABB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35D2A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E069B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43E7F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26FD2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B3FE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6030C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3B24C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FF60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654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570A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4649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768E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681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55C306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9CC3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FE50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714F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020A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5035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2C0F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94E08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1A1A0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0A7A9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B1786F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28E6F8CB" wp14:editId="3FE33F77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00C1F7D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21D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63F96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084CA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1511F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1FEE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FEAC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2F35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1CCA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8310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2C61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A962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35D2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848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1349F7C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1CB906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AF18311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D6F8C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0C068928" wp14:editId="71C87D99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3BE794A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33874E05" wp14:editId="68C8DDF8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B19F0D0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7CF87038" wp14:editId="61F62195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1A7739B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3A733A1B" wp14:editId="7188E3A4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46D553" w14:textId="77777777" w:rsidR="000B647F" w:rsidRDefault="000E787C" w:rsidP="00944C3D">
                                  <w:fldSimple w:instr=" MERGEFIELD  aDMOD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    <v:textbox>
                        <w:txbxContent>
                          <w:p w:rsidR="000B647F" w:rsidRDefault="007719DD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2B91EF82" wp14:editId="189E1B7B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15C5C84" w14:textId="3D4FF27F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4155D9">
                                    <w:rPr>
                                      <w:rFonts w:ascii="Arial" w:hAnsi="Arial" w:cs="Arial"/>
                                    </w:rPr>
                                    <w:t>22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B91EF82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715C5C84" w14:textId="3D4FF27F"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4155D9">
                              <w:rPr>
                                <w:rFonts w:ascii="Arial" w:hAnsi="Arial" w:cs="Arial"/>
                              </w:rPr>
                              <w:t>22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0490FB94" wp14:editId="49101197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72476C" w14:textId="337D9F69" w:rsidR="000B647F" w:rsidRDefault="0099716A" w:rsidP="00944C3D">
                                  <w:r>
                                    <w:t>20</w:t>
                                  </w:r>
                                  <w:r w:rsidR="004155D9">
                                    <w:t>222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90FB94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2772476C" w14:textId="337D9F69" w:rsidR="000B647F" w:rsidRDefault="0099716A" w:rsidP="00944C3D">
                            <w:r>
                              <w:t>20</w:t>
                            </w:r>
                            <w:r w:rsidR="004155D9">
                              <w:t>222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087FA9DF" wp14:editId="24A48596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EBE6C23" w14:textId="77777777" w:rsidR="000B647F" w:rsidRDefault="000E787C" w:rsidP="00944C3D">
                                  <w:fldSimple w:instr=" MERGEFIELD  aDMDO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    <v:textbox>
                        <w:txbxContent>
                          <w:p w:rsidR="000B647F" w:rsidRDefault="007719DD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41345B0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726529E1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2E049EBE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56A5A076" wp14:editId="2B09A7F5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8761774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2C7D3AB8" wp14:editId="5B428114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085D721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215ECD1C" wp14:editId="4CEF73C7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63FE890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19397382" wp14:editId="4C111060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853F7BC" w14:textId="50DC576E" w:rsidR="000B647F" w:rsidRDefault="0099716A" w:rsidP="00944C3D">
                                  <w:r>
                                    <w:t>20</w:t>
                                  </w:r>
                                  <w:r w:rsidR="004155D9">
                                    <w:t>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9397382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3853F7BC" w14:textId="50DC576E" w:rsidR="000B647F" w:rsidRDefault="0099716A" w:rsidP="00944C3D">
                            <w:r>
                              <w:t>20</w:t>
                            </w:r>
                            <w:r w:rsidR="004155D9">
                              <w:t>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45AE1E06" wp14:editId="43C29C47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DA9E9F9" w14:textId="77777777" w:rsidR="000B647F" w:rsidRDefault="000E787C" w:rsidP="00944C3D">
                                  <w:fldSimple w:instr=" MERGEFIELD  aDMDO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    <v:textbox>
                        <w:txbxContent>
                          <w:p w:rsidR="000B647F" w:rsidRDefault="007719DD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1BF2304E" wp14:editId="3533D204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9AB1C78" w14:textId="06EA9733" w:rsidR="000B647F" w:rsidRDefault="0099716A" w:rsidP="00944C3D">
                                  <w:r>
                                    <w:t>20</w:t>
                                  </w:r>
                                  <w:r w:rsidR="004155D9">
                                    <w:t>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BF2304E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69AB1C78" w14:textId="06EA9733" w:rsidR="000B647F" w:rsidRDefault="0099716A" w:rsidP="00944C3D">
                            <w:r>
                              <w:t>20</w:t>
                            </w:r>
                            <w:r w:rsidR="004155D9">
                              <w:t>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200CA757" wp14:editId="207C7DD0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D3DB416" w14:textId="77777777" w:rsidR="000B647F" w:rsidRDefault="000E787C" w:rsidP="00944C3D">
                                  <w:fldSimple w:instr=" MERGEFIELD  aDMOD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    <v:textbox>
                        <w:txbxContent>
                          <w:p w:rsidR="000B647F" w:rsidRDefault="007719DD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24A9833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2BD8059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05F17A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3DFE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0B59A3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E37E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6E97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C4F1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7ECF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E288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8ECE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8F79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2611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165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5751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DE94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9F1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BB0B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881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46A6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0B4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F8A0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3C25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65E6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4585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1B24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4493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F17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86BF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6E3BE3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1C14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F56C4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ECDAA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1BEB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153C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B048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D67A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0D2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FDBB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1DAB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995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2C8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FFE2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A7E1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946F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82EF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F72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77DB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32A95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97BC0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67E8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14DF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191B2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329A6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59498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6705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586A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F745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3C41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9E28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94FF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174D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13E9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051C6C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05A1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01F0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6FB1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383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0FE7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330C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7922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3C05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9D92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03D4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74A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C70F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4DC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9D3E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6E83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B0E5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6679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605F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3D7D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F658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2FBEFC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E3EA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ACE5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EC3B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B886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003B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F383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188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A6FD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7C58C9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428C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24CC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D7A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DE25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5A15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FD93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1B8A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9723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30C4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F39D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FC17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1F73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A3BC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7C04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D31D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2360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4694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F03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FECA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CA8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8FFF5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7A04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1008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200E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C8A5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2EF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2CE7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B2C1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D832C4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AF56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C7D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AB6D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8A65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6961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DD85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67B8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302D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4F84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A121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8D6C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782E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A2B2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A21A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A92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FA47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B52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A746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8414E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C6D13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F8023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1D526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9222F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F85D6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C9186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493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BE7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F95E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A453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1F26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11DE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A297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ADE0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A2FA2E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45DF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AD76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B249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B39C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760F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4F32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5216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38BB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783D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E78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01F6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6748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0AC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04B5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B810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54DE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E668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41BD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145F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39894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F8A39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4BD94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7E88F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FCB8A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E95AF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F6F29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8C2B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751E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2DB6CA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89D5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DB2D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62F359CB" wp14:editId="2CC8BAA8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1608A45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4CB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E169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9F74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3B9E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634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52F2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A87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1CE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2B96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F1B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BA4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1DBB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AD2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2020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7ADE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BA9D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BA7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C6AF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550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4BBD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B7E1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463A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4272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1D08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D72D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B82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D94A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1E3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422E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0438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071C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72A6D0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E311D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030252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20EC8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1E58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2BAD86D0" wp14:editId="3B19B3DA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6B1FCB3" w14:textId="691FFAE0" w:rsidR="000B647F" w:rsidRPr="00391121" w:rsidRDefault="004155D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42023947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BAD86D0" id="_x0000_s1042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V0kn4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76B1FCB3" w14:textId="691FFAE0" w:rsidR="000B647F" w:rsidRPr="00391121" w:rsidRDefault="004155D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42023947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35C0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9A9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520B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598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41A7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CEA0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DE67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2988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5A54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4158750" wp14:editId="28F4EF17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E59AFCC" w14:textId="35F48234" w:rsidR="000B647F" w:rsidRPr="00391121" w:rsidRDefault="004155D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2021497423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4158750" id="_x0000_s1043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NPbvpx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7E59AFCC" w14:textId="35F48234" w:rsidR="000B647F" w:rsidRPr="00391121" w:rsidRDefault="004155D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2021497423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6AB1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27E3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4D80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50F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3BAA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FC1A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9A02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6473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602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C118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CBA5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A7EB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0184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406E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C904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B942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1678A2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A5E0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53B33BE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E0D78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D33B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B0E2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86C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8B50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AD0F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434A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8E82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397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1AC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F4EC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0E62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E623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E796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8885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85DC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DA5D86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2B307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FEE1C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D085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578515D4" wp14:editId="27A34301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E3BD41D" w14:textId="32C2989E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SVB</w:t>
                                  </w:r>
                                  <w:r w:rsidR="005E41ED"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  <w:r w:rsidR="004155D9">
                                    <w:rPr>
                                      <w:rFonts w:ascii="Arial" w:hAnsi="Arial" w:cs="Arial"/>
                                    </w:rPr>
                                    <w:t xml:space="preserve"> Novomeského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78515D4" id="_x0000_s1044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6P1y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l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C/o/XI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6E3BD41D" w14:textId="32C2989E"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SVB</w:t>
                            </w:r>
                            <w:r w:rsidR="005E41ED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="004155D9">
                              <w:rPr>
                                <w:rFonts w:ascii="Arial" w:hAnsi="Arial" w:cs="Arial"/>
                              </w:rPr>
                              <w:t xml:space="preserve"> Novomeského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9004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1CAB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F82A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73CB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99C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08F8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3C3B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C7C9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92E0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C138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A99A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328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7E79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F6C8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74F7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37E4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456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76AB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2F2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5FD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8BA3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FE95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B5D3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8B3B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7300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D831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F49F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A4D7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615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1BC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37D2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2F74D7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6BAC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3C5967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E2A700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7D19A9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8C04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8C42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854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20F6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D80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1F9E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1C0B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C05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AA3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5F28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AAC7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B863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C23F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0AA5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87B2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D294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87A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8E0B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5EE6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C1D1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838C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A8AE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29D5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1AA557B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631B8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3D4E40CD" wp14:editId="7E18BE3A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593CC8B" w14:textId="77777777" w:rsidR="000B647F" w:rsidRPr="00391121" w:rsidRDefault="00F249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hAnsi="Arial" w:cs="Arial"/>
                                    </w:rPr>
                                    <w:t>Gen</w:t>
                                  </w:r>
                                  <w:proofErr w:type="spellEnd"/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, Svobodu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5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">
                      <v:textbox>
                        <w:txbxContent>
                          <w:p w:rsidR="000B647F" w:rsidRPr="00391121" w:rsidRDefault="00F249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 w:cs="Arial"/>
                              </w:rPr>
                              <w:t>Gen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</w:rPr>
                              <w:t xml:space="preserve">, Svobodu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922FE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96E9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7A4F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67F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69A7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4936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BD8D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E71A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E08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DBA4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47A2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39DB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3D3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5DA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821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F7F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2458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1646BB66" wp14:editId="328FE324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C9F8B13" w14:textId="2D606598" w:rsidR="000B647F" w:rsidRDefault="00F2496A" w:rsidP="00944C3D">
                                  <w:r>
                                    <w:t>2</w:t>
                                  </w:r>
                                  <w:r w:rsidR="004155D9">
                                    <w:t>671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646BB66" id="_x0000_s1046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Cj9RPl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0C9F8B13" w14:textId="2D606598" w:rsidR="000B647F" w:rsidRDefault="00F2496A" w:rsidP="00944C3D">
                            <w:r>
                              <w:t>2</w:t>
                            </w:r>
                            <w:r w:rsidR="004155D9">
                              <w:t>671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6281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0A50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B5F5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4F9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5587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4016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DEF72D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9E146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1812F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46FE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F16620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28BBE13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5509A090" wp14:editId="6D618EE6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9B973E4" w14:textId="62F6AB5C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9110</w:t>
                                  </w:r>
                                  <w:r w:rsidR="004155D9">
                                    <w:rPr>
                                      <w:rFonts w:ascii="Arial" w:hAnsi="Arial" w:cs="Arial"/>
                                    </w:rPr>
                                    <w:t>8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09A090" id="_x0000_s1047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dmP8GA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">
                      <v:textbox>
                        <w:txbxContent>
                          <w:p w14:paraId="29B973E4" w14:textId="62F6AB5C"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9110</w:t>
                            </w:r>
                            <w:r w:rsidR="004155D9">
                              <w:rPr>
                                <w:rFonts w:ascii="Arial" w:hAnsi="Arial" w:cs="Arial"/>
                              </w:rPr>
                              <w:t>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52B3FE8C" wp14:editId="5E391766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BEB581B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46867" w:rsidRPr="00583C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46867" w:rsidRPr="00583CAF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ABADA2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D511E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0E13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E7D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8E0B40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15F9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440CAC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4F439C64" wp14:editId="6FD3773A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9BB9060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D1MwmGLAIAAFkEAAAOAAAAAAAAAAAAAAAAAC4CAABkcnMv&#10;ZTJvRG9jLnhtbFBLAQItABQABgAIAAAAIQAXK+e23QAAAAcBAAAPAAAAAAAAAAAAAAAAAIYEAABk&#10;cnMvZG93bnJldi54bWxQSwUGAAAAAAQABADzAAAAkA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32F4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EE82A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BBD2C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372ED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B0E25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8BA31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A06E1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4501750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63F41E4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1E91D02D" wp14:editId="5AEC1B99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AEE0CA6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FrQC9YqAgAAWQQAAA4AAAAAAAAAAAAAAAAALgIAAGRycy9lMm9E&#10;b2MueG1sUEsBAi0AFAAGAAgAAAAhAElb28TbAAAABgEAAA8AAAAAAAAAAAAAAAAAhAQAAGRycy9k&#10;b3ducmV2LnhtbFBLBQYAAAAABAAEAPMAAACM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73A90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C9C1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18F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89B7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4E99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5DF9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46BF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36A1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12C843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6668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6B189F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406B62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2085CAF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2EEBA0D6" wp14:editId="20860CEF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569262D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7C7F0F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C743D5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26359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61E4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9170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A4BE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20E5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C2E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5A04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6DDD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C64C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76DE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5348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1F68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075F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F009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B611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B4C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3F8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4C01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DF74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7B00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C0E6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4948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674A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8FAD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D97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68CE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C7CD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F244BB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3D9AA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07256EC" w14:textId="7CF75810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4155D9">
              <w:rPr>
                <w:rFonts w:ascii="Arial" w:hAnsi="Arial"/>
                <w:lang w:eastAsia="sk-SK"/>
              </w:rPr>
              <w:t>22.3.2023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D7D5D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D6864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8DF22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29ED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C57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8B5892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E7881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FFD4D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39735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AFED5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D645C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E31CB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613E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1120AD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75AF0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6C101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573C0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49AD2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279A3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F90B0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BFB1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55431E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C3654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4881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7AADF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516C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BB34B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866AB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CE45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6DAAEB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A0B30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A5FDA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A4B26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0041D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8F28E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C49D2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976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71D2FC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E6CD2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FC16D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A8F81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E729C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DE38D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DC836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E2AD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199B1D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5BF33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32484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AF4AE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E5C1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44EB4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A617E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642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3C72A3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048CF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43B7A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8C88F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12ED5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CC7C0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6288F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05D4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056031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AB8C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2D482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E34F326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5060FEDA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341DC963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75C3ACC9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6EC88258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1D3D5664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55280DDF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7CA91227" w14:textId="77777777" w:rsidR="0099716A" w:rsidRPr="00ED0163" w:rsidRDefault="0099716A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A62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DE7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4647C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F3B8A6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A3A9D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BB84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C54E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50A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57EA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C1FA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0DC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2855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6495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BF51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1E3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AF3E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8E3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14A1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8834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4BB0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C713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3796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86BE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486C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681595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10E3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FFED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7EC088B3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3B493FF4" w14:textId="77777777" w:rsidR="00944C3D" w:rsidRDefault="00944C3D" w:rsidP="00944C3D">
      <w:pPr>
        <w:rPr>
          <w:rFonts w:ascii="Arial" w:hAnsi="Arial"/>
        </w:rPr>
      </w:pPr>
    </w:p>
    <w:p w14:paraId="04273E59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lastRenderedPageBreak/>
        <w:t>Meno a priezvisko fyzickej osoby alebo názov právnickej osoby, ktorá je zakladateľom alebo zriaďovateľom účtovnej jednotky:</w:t>
      </w:r>
    </w:p>
    <w:p w14:paraId="708F937A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4F19A389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25A38E1F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0E8FFC74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44D4A2AA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3"/>
        <w:gridCol w:w="2800"/>
      </w:tblGrid>
      <w:tr w:rsidR="00944C3D" w:rsidRPr="008D0433" w14:paraId="0E7E99DC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2C713A4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0ED4E26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17FE368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472449F6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29E144F8" w14:textId="2D388898" w:rsidR="00944C3D" w:rsidRPr="008D0433" w:rsidRDefault="004155D9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Radovan Hollý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421FB2D6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51CA64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806243C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56363D7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79E16CB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814FBA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9C3A32F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5EA8D5F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0E25E34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E8C5C7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1582221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5D2246F2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07088E9B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6E5377DE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32A7C42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5FEDA626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B0BE628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52896B04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CDB5429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585A1D31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0538B5B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6B9EE01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4908240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1BE4AD6F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141ED10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D467094" w14:textId="73DCF6B5" w:rsidR="00944C3D" w:rsidRPr="008D0433" w:rsidRDefault="004155D9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1259D8F3" w14:textId="11D5ED9E" w:rsidR="00944C3D" w:rsidRPr="008D0433" w:rsidRDefault="004155D9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944C3D" w:rsidRPr="008D0433" w14:paraId="3D5D10DE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2EDE35E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1DC753D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02E8F07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75D6F5A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365CEB1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25B4BFE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2232F13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8C95A9D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7685A06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F670E3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2F9957C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FA61366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1430C25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435A3FB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48E0CB65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72E7BB3A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F06A299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C988B3D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0322A431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6301972F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4F11C66F" w14:textId="57096FAF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 w:rsidR="004155D9">
        <w:rPr>
          <w:rFonts w:ascii="Arial" w:hAnsi="Arial"/>
          <w:sz w:val="22"/>
          <w:szCs w:val="22"/>
        </w:rPr>
        <w:t>x</w:t>
      </w:r>
      <w:r>
        <w:rPr>
          <w:rFonts w:ascii="Arial" w:hAnsi="Arial"/>
          <w:sz w:val="22"/>
          <w:szCs w:val="22"/>
        </w:rPr>
        <w:tab/>
        <w:t>nie</w:t>
      </w:r>
    </w:p>
    <w:p w14:paraId="77F6716E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446A7263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270AC004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42B3095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697961F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70AFE5A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7B1F4238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62752CB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4440A14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7E78CB6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1C76016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793C537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1A5A85C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1DC9CCE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D7C2D67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38BE0A7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6DA4C60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654E075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FE6CD5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460656F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1204391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3DCCEF6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7A0971E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57636DD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1C793FC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7291508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e) dlhodobý hmotný majetok obstaraný vlastnou činnosťou</w:t>
      </w:r>
    </w:p>
    <w:p w14:paraId="4BCAEF3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4348A07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5440127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39119CB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73B64D3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33BCC89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6C6816B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03BED0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4601064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305A987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1E9758A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2F300510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603EF1D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9D13D7E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6FF5D925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1B30E9E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3E8B438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7FAA536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444D991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7B348637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4598549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FF1A09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73AA66C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6B356A1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EB99B15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290DE84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15951F8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4E80E5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57AAFD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174FCA6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617F60C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EAF83C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E5F8E4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2E25F7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D0C2F61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500D2A6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4213AF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9DFE56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0D6F974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EE904D7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27825D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4F5838B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6846BE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12BF88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C6B8ABE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4B65E50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634CDAE2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1675F64E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676DEE2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5951680E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2311C6C4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7C031355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1D09A4A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5FF8A58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076B115D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121F814D" w14:textId="77777777" w:rsidTr="00503750">
        <w:tc>
          <w:tcPr>
            <w:tcW w:w="2302" w:type="dxa"/>
            <w:vAlign w:val="center"/>
          </w:tcPr>
          <w:p w14:paraId="3185C38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73AAC1F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78E1371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730A628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7072259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6619D2C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07B7CE9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317C8C4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4B0FBBA0" w14:textId="77777777" w:rsidTr="00503750">
        <w:tc>
          <w:tcPr>
            <w:tcW w:w="15593" w:type="dxa"/>
            <w:gridSpan w:val="8"/>
            <w:vAlign w:val="center"/>
          </w:tcPr>
          <w:p w14:paraId="5DB02F3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3BC5BBFE" w14:textId="77777777" w:rsidTr="00503750">
        <w:tc>
          <w:tcPr>
            <w:tcW w:w="2302" w:type="dxa"/>
            <w:vAlign w:val="center"/>
          </w:tcPr>
          <w:p w14:paraId="359DCB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1A3600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3A734C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A14A8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B603D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BF7D9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4111B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529FB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7FD21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BC9E5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B86891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34628F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9DB3D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09168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B2D1B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24908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C981A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275F43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8AC80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4CD2411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9182F6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DF5BA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CC22A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5B67B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A6D70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93476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02F0C9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E7E583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600A3B3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038FCBD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E8C86F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021CB7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B86FD4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4B05CD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CE6BD9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47B3D762" w14:textId="77777777" w:rsidTr="00503750">
        <w:tc>
          <w:tcPr>
            <w:tcW w:w="2302" w:type="dxa"/>
            <w:vAlign w:val="center"/>
          </w:tcPr>
          <w:p w14:paraId="1ADC470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F9EBD7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7D7BF8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DC299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35380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B2ABF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87C43F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48A37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746871" w14:textId="77777777" w:rsidTr="00503750">
        <w:tc>
          <w:tcPr>
            <w:tcW w:w="15593" w:type="dxa"/>
            <w:gridSpan w:val="8"/>
            <w:vAlign w:val="center"/>
          </w:tcPr>
          <w:p w14:paraId="595AAB8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1A732DFD" w14:textId="77777777" w:rsidTr="00503750">
        <w:tc>
          <w:tcPr>
            <w:tcW w:w="2302" w:type="dxa"/>
            <w:vAlign w:val="center"/>
          </w:tcPr>
          <w:p w14:paraId="3AD7623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3DF7D1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FCDF20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CA01E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B6F5B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FC894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62C2E6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7FE1B8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E0BC35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FB806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61EC692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58C178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70502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BF5FB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C7421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83EA9E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7088B9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C87E4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1A1239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6DDFCFC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E337A7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EDC0E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0F4FE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799B9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153236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D81488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C4F115" w14:textId="77777777" w:rsidTr="00503750">
        <w:tc>
          <w:tcPr>
            <w:tcW w:w="2302" w:type="dxa"/>
            <w:vAlign w:val="center"/>
          </w:tcPr>
          <w:p w14:paraId="7DA07A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097A9F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561200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17AE6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8B504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94AFD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32A3CA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6655D9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32247F" w14:textId="77777777" w:rsidTr="00503750">
        <w:tc>
          <w:tcPr>
            <w:tcW w:w="15593" w:type="dxa"/>
            <w:gridSpan w:val="8"/>
            <w:vAlign w:val="center"/>
          </w:tcPr>
          <w:p w14:paraId="03616A2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655E933E" w14:textId="77777777" w:rsidTr="00503750">
        <w:tc>
          <w:tcPr>
            <w:tcW w:w="2302" w:type="dxa"/>
            <w:vAlign w:val="center"/>
          </w:tcPr>
          <w:p w14:paraId="5DAEFD2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D333D1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1BAF5A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6F6CF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B3793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3E5C7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6E3C7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13598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DEB264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78438D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5293DCF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D90CD0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15F1C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E8A17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87A4C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C9500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0F8E9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71D587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536E774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4FE1B2A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090B4A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6F0C4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3821E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7916F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722A1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C4941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19D50C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111965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6484DB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EDB4DC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44EB9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0F078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A1844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5BE89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F6B20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A28C11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180F00E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8D05E4C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00E41C1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A16E69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B98095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AB2A8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8BEB8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D7ED3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B3456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7A104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4D02CD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5CBE5AE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DB2533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D2E61A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644DB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06DC8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46AF2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B99CD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C3D19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1711DB6" w14:textId="77777777" w:rsidR="00944C3D" w:rsidRDefault="00944C3D" w:rsidP="00944C3D">
      <w:pPr>
        <w:rPr>
          <w:rFonts w:ascii="Arial" w:hAnsi="Arial"/>
          <w:b/>
        </w:rPr>
      </w:pPr>
    </w:p>
    <w:p w14:paraId="6B8D7B2C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748496A8" w14:textId="77777777" w:rsidTr="00503750">
        <w:tc>
          <w:tcPr>
            <w:tcW w:w="1944" w:type="dxa"/>
            <w:vAlign w:val="center"/>
          </w:tcPr>
          <w:p w14:paraId="2DBB3FB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038766A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7C7A107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71D5E85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363E2B7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0A173FF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38FCB8B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52485A1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3CB4207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654EF48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210719A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28703A9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6B29722A" w14:textId="77777777" w:rsidTr="00503750">
        <w:tc>
          <w:tcPr>
            <w:tcW w:w="15685" w:type="dxa"/>
            <w:gridSpan w:val="12"/>
            <w:vAlign w:val="center"/>
          </w:tcPr>
          <w:p w14:paraId="1D94A92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5C9A9BA3" w14:textId="77777777" w:rsidTr="00503750">
        <w:tc>
          <w:tcPr>
            <w:tcW w:w="1944" w:type="dxa"/>
            <w:vAlign w:val="center"/>
          </w:tcPr>
          <w:p w14:paraId="300D95E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43D18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6D3C0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484E5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95E60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49942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69425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C7479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B6B4E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EB496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1059E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FA80A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DEFFF4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3251A6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01776B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D73F1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403F7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72B18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B663C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C24BB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8335F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5E3B7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C026E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446D0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BC753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DA40EB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7E0E18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7DD725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1D7FD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61395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85ADE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11061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C8230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99067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3D8EF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46381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86626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1EE16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2B6961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60F9530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57F253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66E1B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92786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0C6086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6E1A11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7927DA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08EBB7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55DAD2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46C981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B6EEE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9B5F9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3041B53" w14:textId="77777777" w:rsidTr="00503750">
        <w:tc>
          <w:tcPr>
            <w:tcW w:w="1944" w:type="dxa"/>
            <w:vAlign w:val="center"/>
          </w:tcPr>
          <w:p w14:paraId="2D7681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660A3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473D3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A8B83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5339F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876EE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5A045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09272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D3CB7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D635A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7A63B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F469D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0B62E3" w14:textId="77777777" w:rsidTr="00503750">
        <w:tc>
          <w:tcPr>
            <w:tcW w:w="15685" w:type="dxa"/>
            <w:gridSpan w:val="12"/>
            <w:vAlign w:val="center"/>
          </w:tcPr>
          <w:p w14:paraId="4F98EEB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5E6F0EFF" w14:textId="77777777" w:rsidTr="00503750">
        <w:tc>
          <w:tcPr>
            <w:tcW w:w="1944" w:type="dxa"/>
            <w:vAlign w:val="center"/>
          </w:tcPr>
          <w:p w14:paraId="04DD7EF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05CEE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83668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A4F67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335C8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14EDF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EFF5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5AE52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BB199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76575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A59CC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20BEC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A3A20B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659F38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842E9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9F4B0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B252C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C26DF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A58A2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5624F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7806C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4BD70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29E73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3CFF9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C9D7B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D6F56E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008C64C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2502E5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B2C77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401F5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A42D0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0445E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9F170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E7AE9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C6ABC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5CF10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3A9DB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64A92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3C34E7" w14:textId="77777777" w:rsidTr="00503750">
        <w:tc>
          <w:tcPr>
            <w:tcW w:w="1944" w:type="dxa"/>
            <w:vAlign w:val="center"/>
          </w:tcPr>
          <w:p w14:paraId="32926D6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67CE1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FD3F7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1D6B2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497B8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B938A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62C94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7512E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06E19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AC32C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C84DB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FF703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EE59CC" w14:textId="77777777" w:rsidTr="00503750">
        <w:tc>
          <w:tcPr>
            <w:tcW w:w="15685" w:type="dxa"/>
            <w:gridSpan w:val="12"/>
            <w:vAlign w:val="center"/>
          </w:tcPr>
          <w:p w14:paraId="3AC66A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458519D6" w14:textId="77777777" w:rsidTr="00503750">
        <w:tc>
          <w:tcPr>
            <w:tcW w:w="1944" w:type="dxa"/>
            <w:vAlign w:val="center"/>
          </w:tcPr>
          <w:p w14:paraId="1AF7E4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30FFE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7952A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08899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36CBC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D86F7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DC825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24C1B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CD226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525EA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AA793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9D96F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2AA119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1E3D0CB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71DD0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DE205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2EC67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24605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33F41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CCBBF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F8AA2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47C45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E7E7A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52C49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F1D9D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44AB41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54730B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C84A2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76542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2BC8C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663B1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9AF73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AF956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A72E2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46F36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98CBD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74AED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09027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995669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766ABAB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78A2A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A8B05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26A27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D752D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353AE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C4D09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2838B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B9790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09F3F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853A0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B409B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3F001A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0D94D1B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7347A88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08F3A10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574D9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EC686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11D6E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115F7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2BA11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739C8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EBF40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A11B6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4996D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D0C93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67C3C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557CBA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234D7DE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EE336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D9E2A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7DAFC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70C81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5D068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74623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8D5BB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A80BC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7CBF6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6CEC0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4B89C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F9ECCE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A2791E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B146E62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0AA1F5DC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19DB72E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2D4D95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1440473F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0261AEF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7881525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BBD56B0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00FA077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2FE2AD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E941042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9B37D3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25D7458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25F8344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21408C3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4450FF5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53BB46C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E8582A6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4F841E69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12F21E5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6D82587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C882F1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28851A32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1A8F88C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0F7FCE1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512AD0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C709EEE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154AC78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70D57E4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95B3E4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9E3C407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178DDD5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3871140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519CD3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1E407B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409337A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0C788867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30089F0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55CA4D0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CF9CBD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260D460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6644555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668B639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508E721C" w14:textId="77777777" w:rsidTr="00503750">
        <w:trPr>
          <w:trHeight w:val="1073"/>
        </w:trPr>
        <w:tc>
          <w:tcPr>
            <w:tcW w:w="3614" w:type="dxa"/>
            <w:vMerge/>
          </w:tcPr>
          <w:p w14:paraId="0715842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5F7B908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226371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5C06A7D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06611F7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5700316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3D751AB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3CFC7294" w14:textId="77777777" w:rsidTr="00503750">
        <w:trPr>
          <w:trHeight w:val="283"/>
        </w:trPr>
        <w:tc>
          <w:tcPr>
            <w:tcW w:w="3614" w:type="dxa"/>
          </w:tcPr>
          <w:p w14:paraId="03BC8C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36C3B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A3B573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718D7EF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C4CCD7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972C19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278BD2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778BE6D" w14:textId="77777777" w:rsidTr="00503750">
        <w:trPr>
          <w:trHeight w:val="283"/>
        </w:trPr>
        <w:tc>
          <w:tcPr>
            <w:tcW w:w="3614" w:type="dxa"/>
          </w:tcPr>
          <w:p w14:paraId="3BC47E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C3862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A2BBDA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B17BE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901B5D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1A9001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B758B9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8BBC2DD" w14:textId="77777777" w:rsidTr="00503750">
        <w:trPr>
          <w:trHeight w:val="283"/>
        </w:trPr>
        <w:tc>
          <w:tcPr>
            <w:tcW w:w="3614" w:type="dxa"/>
          </w:tcPr>
          <w:p w14:paraId="7E2E39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E65D4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3875B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6ADB11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149EF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C78F0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6BFD78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62F5EF2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025A2869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5327C026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57CCE3F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6A53425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1724135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5E07ACE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6780024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34E3ABF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1D49049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1541D0E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18F6E7C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1362F72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3703446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239DA16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6B0A307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516B3A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A2D8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5CCE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77AC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1CC7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B1A7C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32C2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04E36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78F52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14694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3BABE0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CC32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B727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7D25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0538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50A4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B907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05D0A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F2EAC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7617E7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723E20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665D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2D60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D16D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6F59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C664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0265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509C5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BB65A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C2694D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5F28B1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73AF4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BD2D2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1E577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B29D7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F3F84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2D996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306473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2DA3AB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8386E65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7EFFC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BC2B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E238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AD83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9F9A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F8A5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E98C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DBB3B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5F3657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90C352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6317B76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3B46B0A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4B7B4A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EFAC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A926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2B4F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935E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9DDE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B64E1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83061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4B890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FE37B2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74F767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58A9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67DB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4BDE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9C73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008C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0D37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90D0A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78CE0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0D5C6D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1439D7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FB3F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B453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F73C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DD49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64ED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E9D2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C3F0A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8AA78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A83E244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08C25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90B8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F37B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CC8D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6266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1476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02DC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4D1B7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9B75F1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E493C4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0CA3907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9089730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199CD1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0AA8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E34C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0139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03F2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890F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1D09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BFB24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1E1D3E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79EB1653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AC465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6BBA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E1CA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23AC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9EB1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FFE8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756F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037A7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854B2E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46050E4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7E0BEFCD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2AFB756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BD4841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2DBD6E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6D0E58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702B5D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E063FA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0C41DD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EB9A1D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2827BB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2CFECD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DBD24F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C40923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4362A8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D09B7F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8E3201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C524C3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C42FFF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161CD91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601807AB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14EB1CB7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1AB95A0C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6B28A035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53C02F5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EE5D4A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21D058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E690E1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F4E553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4D13CDCF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1097010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C10038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D630CA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BEA5E7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937646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A5367C7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0BCB6AD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5CEC8D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8FBE14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1FE66B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7B65E7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96475A2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6CC127F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92807E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FC4E20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F209CC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12A936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8521DC9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7E01A4A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017DB4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E4385C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F6F5D5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E5B86E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01F61EE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614D7CC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4B82F6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8FECE0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233572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6A4821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A67B485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3EFCBC6E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0D5A10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E90487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037CCE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7BD761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57852CF1" w14:textId="77777777" w:rsidR="00944C3D" w:rsidRDefault="00944C3D" w:rsidP="00944C3D">
      <w:pPr>
        <w:rPr>
          <w:rFonts w:ascii="Arial" w:hAnsi="Arial"/>
          <w:b/>
        </w:rPr>
      </w:pPr>
    </w:p>
    <w:p w14:paraId="2B19FACF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33175C4E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1EB7A83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06BC6D9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05C420A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502488D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24A3985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054C5F38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223CE00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146A144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44999F9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548B767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C97D400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5DED8C5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7D2E74E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7A4850D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4352DA9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546B85D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47ACF05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508D52D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58AFA0A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64B3EA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2D077F4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651BC6F0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75ABC86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5A33910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075068C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296A76F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68A1EDFE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51839BB1" w14:textId="77777777" w:rsidTr="00503750">
        <w:tc>
          <w:tcPr>
            <w:tcW w:w="2835" w:type="dxa"/>
            <w:vAlign w:val="center"/>
          </w:tcPr>
          <w:p w14:paraId="27340A9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1287CB4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7E8E3D0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31C743E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4483D39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10596BA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1D931FD4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40F8ADB7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1F2D2C36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305C838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DED374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62CB15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315921C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7AE5E4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3038D1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0EDBFB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51E0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0B51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55175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10C78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447425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33D215C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1D9929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E8B9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62969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DC389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16FE2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DC4F04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4928983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356367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76CE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5E282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DAFC4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B21EF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738FE2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61D0140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069C7C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600F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C3D21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03E78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7B0B7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933E33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3963A55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3ECA1A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A77AB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BF35B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1FABB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B0298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E11CE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4C5E8F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17864B2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5FDFCB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BD4173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28BC86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793604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61E5143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74204989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15B1F094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66670F24" w14:textId="77777777" w:rsidR="00944C3D" w:rsidRDefault="00944C3D" w:rsidP="00944C3D">
      <w:pPr>
        <w:rPr>
          <w:rFonts w:ascii="Arial" w:hAnsi="Arial"/>
          <w:b/>
        </w:rPr>
      </w:pPr>
    </w:p>
    <w:p w14:paraId="1ABCCCD2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21CDCA14" w14:textId="77777777" w:rsidTr="00503750">
        <w:tc>
          <w:tcPr>
            <w:tcW w:w="2835" w:type="dxa"/>
            <w:vAlign w:val="center"/>
          </w:tcPr>
          <w:p w14:paraId="580A479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Druh pohľadávok</w:t>
            </w:r>
          </w:p>
        </w:tc>
        <w:tc>
          <w:tcPr>
            <w:tcW w:w="1418" w:type="dxa"/>
            <w:vAlign w:val="center"/>
          </w:tcPr>
          <w:p w14:paraId="1D6A3C2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F91C5F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6665220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0D712F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65FFCFA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7CC813FF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6ECE32A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77797B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7426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F5F4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AA4A5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979B2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D52C9E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2B421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73794C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7444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A64DC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A788C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DC161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FD860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31D532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370B1F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0D212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62E51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9FDE3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C1176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8A3429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D0C1BC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54927B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9BD8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C6AF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4527E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BC6DF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E5DFA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BFFDC7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41B8A2D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34B9FA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739383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92F633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9FCF8E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5C10D49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0A2795A5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0F6987C4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2BA4929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6399694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50BCE97E" w14:textId="77777777" w:rsidTr="00503750">
        <w:trPr>
          <w:trHeight w:val="699"/>
        </w:trPr>
        <w:tc>
          <w:tcPr>
            <w:tcW w:w="3502" w:type="dxa"/>
            <w:vMerge/>
          </w:tcPr>
          <w:p w14:paraId="5E8A270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7508BDB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6B6304D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26A87CC0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7A5674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61C7960C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40D42BF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38C1A7E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28C6A48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67A35DAF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014DDFB7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B25694E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50E1114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65612E17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5C32279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545979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9D4ABC2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4348BA02" w14:textId="77777777" w:rsidTr="00503750">
        <w:trPr>
          <w:trHeight w:val="593"/>
        </w:trPr>
        <w:tc>
          <w:tcPr>
            <w:tcW w:w="3497" w:type="dxa"/>
          </w:tcPr>
          <w:p w14:paraId="7ECE04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40951F9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3EA6C4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27C83EC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814ACE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2C38F8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0A2FC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8AB04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81E1683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55289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A7EC6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70A5C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F9A2728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7DCF1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22264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68A3B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896039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7E149F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83153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BCCEF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45E290F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B59DC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15B89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9FF6E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95BD662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33C37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82947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A569A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DCF2D9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2015E7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35980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2E092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3D4047D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7BD05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99473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52686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4220087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77AE8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1487F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B9D7CF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157B9D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424A4A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72B1B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9A83C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398CD01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7FD91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5B1A8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857C3D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21BF43FD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1A005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30A2D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3FC0894" w14:textId="77777777" w:rsidR="00944C3D" w:rsidRDefault="00944C3D" w:rsidP="00944C3D">
      <w:pPr>
        <w:rPr>
          <w:rFonts w:ascii="Arial" w:hAnsi="Arial"/>
          <w:b/>
        </w:rPr>
      </w:pPr>
    </w:p>
    <w:p w14:paraId="16E1D622" w14:textId="77777777" w:rsidR="00944C3D" w:rsidRDefault="00944C3D" w:rsidP="00944C3D">
      <w:pPr>
        <w:rPr>
          <w:rFonts w:ascii="Arial" w:hAnsi="Arial"/>
          <w:b/>
        </w:rPr>
      </w:pPr>
    </w:p>
    <w:p w14:paraId="70E08AF3" w14:textId="77777777" w:rsidR="00944C3D" w:rsidRDefault="00944C3D" w:rsidP="00944C3D">
      <w:pPr>
        <w:rPr>
          <w:rFonts w:ascii="Arial" w:hAnsi="Arial"/>
          <w:b/>
        </w:rPr>
      </w:pPr>
    </w:p>
    <w:p w14:paraId="713F79BF" w14:textId="77777777" w:rsidR="00944C3D" w:rsidRDefault="00944C3D" w:rsidP="00944C3D">
      <w:pPr>
        <w:rPr>
          <w:rFonts w:ascii="Arial" w:hAnsi="Arial"/>
          <w:b/>
        </w:rPr>
      </w:pPr>
    </w:p>
    <w:p w14:paraId="2B2E7CC3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7"/>
        <w:gridCol w:w="1592"/>
        <w:gridCol w:w="1185"/>
        <w:gridCol w:w="1149"/>
        <w:gridCol w:w="1173"/>
        <w:gridCol w:w="1538"/>
      </w:tblGrid>
      <w:tr w:rsidR="0099716A" w:rsidRPr="00050529" w14:paraId="33F2B8AB" w14:textId="77777777" w:rsidTr="00503750">
        <w:tc>
          <w:tcPr>
            <w:tcW w:w="2622" w:type="dxa"/>
            <w:vAlign w:val="center"/>
          </w:tcPr>
          <w:p w14:paraId="31751FB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754F091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741BE3F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6D0527E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79D903D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1576169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6E4E837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551549E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2CC2458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6F5E7520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01A3436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Imanie a fondy</w:t>
            </w:r>
          </w:p>
        </w:tc>
      </w:tr>
      <w:tr w:rsidR="0099716A" w:rsidRPr="00050529" w14:paraId="5939A7B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5C0463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773" w:type="dxa"/>
            <w:vAlign w:val="center"/>
          </w:tcPr>
          <w:p w14:paraId="0C5349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23E88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416E6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DA6DA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5250B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169647DB" w14:textId="77777777" w:rsidTr="00503750">
        <w:tc>
          <w:tcPr>
            <w:tcW w:w="2622" w:type="dxa"/>
            <w:vAlign w:val="center"/>
          </w:tcPr>
          <w:p w14:paraId="13E51DB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57B181F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4FD4D3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2D2FF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39106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DC459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0B764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C14E94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E4F647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66CF03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EB831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B45D9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1AE97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208F1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6B0965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94602F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5DEB89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FFC60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007F3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C01E5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FDC6F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262DE09" w14:textId="77777777" w:rsidTr="00503750">
        <w:tc>
          <w:tcPr>
            <w:tcW w:w="2622" w:type="dxa"/>
            <w:vAlign w:val="center"/>
          </w:tcPr>
          <w:p w14:paraId="7F8570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3D40CFED" w14:textId="0B410A6A" w:rsidR="00944C3D" w:rsidRPr="008C56AB" w:rsidRDefault="004155D9" w:rsidP="009D0BDD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98078</w:t>
            </w:r>
          </w:p>
        </w:tc>
        <w:tc>
          <w:tcPr>
            <w:tcW w:w="1275" w:type="dxa"/>
            <w:vAlign w:val="center"/>
          </w:tcPr>
          <w:p w14:paraId="7A7595BB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0BFE1096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2CCF02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C9E5D02" w14:textId="085E73EE" w:rsidR="00944C3D" w:rsidRPr="008C56AB" w:rsidRDefault="004155D9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31429</w:t>
            </w:r>
          </w:p>
        </w:tc>
      </w:tr>
      <w:tr w:rsidR="0099716A" w:rsidRPr="00050529" w14:paraId="6C09C9B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5ECBD9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0632E8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A06F8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88AD7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1680E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003C7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777A4DD" w14:textId="77777777" w:rsidTr="00503750">
        <w:tc>
          <w:tcPr>
            <w:tcW w:w="2622" w:type="dxa"/>
            <w:vAlign w:val="center"/>
          </w:tcPr>
          <w:p w14:paraId="4E8CB5F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072CC2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B3194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81768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51191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DF97E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D60726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13FC5F05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9716A" w:rsidRPr="00050529" w14:paraId="62C8622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4DD2FD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44805E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BA920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257D8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F2ADA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A08E8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1EB3953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C6953F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2FC826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C7892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89348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55082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CBCB6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9C2135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A6F302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4697EA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D153D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2F5DB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CF3C4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ED3AD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1FEB3B04" w14:textId="77777777" w:rsidTr="00503750">
        <w:tc>
          <w:tcPr>
            <w:tcW w:w="2622" w:type="dxa"/>
            <w:vAlign w:val="center"/>
          </w:tcPr>
          <w:p w14:paraId="256D97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786C06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34204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6A86F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6DB79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CC07F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61496F47" w14:textId="77777777" w:rsidTr="00503750">
        <w:tc>
          <w:tcPr>
            <w:tcW w:w="2622" w:type="dxa"/>
            <w:vAlign w:val="center"/>
          </w:tcPr>
          <w:p w14:paraId="1E43D1A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2ACF05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317C5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1EEB2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D3177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DAF83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9716A" w:rsidRPr="00050529" w14:paraId="790183D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93EEDA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5E2F1679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F7E09C1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1491D3C" w14:textId="77777777" w:rsidR="00944C3D" w:rsidRPr="008C56AB" w:rsidRDefault="005E41E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5CF364C1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06D37C7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14:paraId="4A2BB1F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95619AF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20CC1DFB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47240BB7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4CE24DB6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58911DF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1A6D803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08B9BCE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AEC7E8E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52379F7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7BF252F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DBFD28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2FC165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79F35E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A65802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42F261D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046ADC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1E330A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63CFA70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94DDA8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284772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4EDC6CF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89C657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AC49AB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236F870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654CCC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2ECA5F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7BA7257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884F45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E3FB41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3CECEE7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BCF612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F9F894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3662151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69F427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DCEFA8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586E9D8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6F5C8D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6C61FC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39BD1C5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F7CAE7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E25DA22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4D2E2CE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3519028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6D3E1FA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432B441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B14087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7A950D4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828AB4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DE11F5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707B604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975671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B40956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57B0172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496A05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7FFFBF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42716E0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44B271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192F4D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2DC89D6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C9AF21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227CA2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5B829BA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F9D57B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F46700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6C4509F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423B373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4C1044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BCD06F5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7390BAA5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2FABCFA7" w14:textId="77777777" w:rsidTr="00503750">
        <w:tc>
          <w:tcPr>
            <w:tcW w:w="2835" w:type="dxa"/>
            <w:vAlign w:val="center"/>
          </w:tcPr>
          <w:p w14:paraId="12553D6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6B20B2B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075EA3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26A6BC5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6593005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5381A53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16DBD2D4" w14:textId="77777777" w:rsidTr="00503750">
        <w:tc>
          <w:tcPr>
            <w:tcW w:w="2835" w:type="dxa"/>
            <w:vAlign w:val="center"/>
          </w:tcPr>
          <w:p w14:paraId="6D49F4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493AE9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106D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537D9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A99C1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7AA2F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26BFC6" w14:textId="77777777" w:rsidTr="00503750">
        <w:tc>
          <w:tcPr>
            <w:tcW w:w="2835" w:type="dxa"/>
            <w:vAlign w:val="center"/>
          </w:tcPr>
          <w:p w14:paraId="0A33BE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7E3213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223D6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3F9BE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F14FE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38616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8B669D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5B97D2F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6A8524D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0E4625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9E847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4BCA2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697119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1E14FD14" w14:textId="77777777" w:rsidTr="00503750">
        <w:tc>
          <w:tcPr>
            <w:tcW w:w="2835" w:type="dxa"/>
            <w:vAlign w:val="center"/>
          </w:tcPr>
          <w:p w14:paraId="5AEC5F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392493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B29D6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F1F6D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3ADDA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FA092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F4A712" w14:textId="77777777" w:rsidTr="00503750">
        <w:tc>
          <w:tcPr>
            <w:tcW w:w="2835" w:type="dxa"/>
            <w:vAlign w:val="center"/>
          </w:tcPr>
          <w:p w14:paraId="263DA03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253911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971EC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8A82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6BC60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3E05A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45D6A0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64BA1D6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5305E2C9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3DA1CFA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1966224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13F9E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0BDC547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95326C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1147683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7B754A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DCA79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BB114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363EC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B774B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8BC181A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22F56022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1B980EA6" w14:textId="77777777" w:rsidTr="00503750">
        <w:tc>
          <w:tcPr>
            <w:tcW w:w="2552" w:type="dxa"/>
            <w:shd w:val="clear" w:color="auto" w:fill="auto"/>
            <w:vAlign w:val="center"/>
          </w:tcPr>
          <w:p w14:paraId="3A75C52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531949F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0C37C96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53351B4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37643D7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4FB86C1E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3376C42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6E5001CE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0E621C6C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64E913F4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5CAF64BC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CFFBAEF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7118A35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593F6F1D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71968705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36C6C2B4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02283ED9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59B35431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4FB1C5D3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691D93AC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71FF0A5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603B970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2C6C6E9F" w14:textId="77777777" w:rsidTr="00503750">
        <w:tc>
          <w:tcPr>
            <w:tcW w:w="4395" w:type="dxa"/>
            <w:vMerge/>
          </w:tcPr>
          <w:p w14:paraId="2EB72D2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44C6B8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42C576D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30A28262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56DC87C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6552AC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2FB43D5A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3FCE8491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6570B7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303D8C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43BA8FB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2B468DC6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70C0914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2692527F" w14:textId="77777777" w:rsidR="00944C3D" w:rsidRPr="008C56AB" w:rsidRDefault="0099716A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567395C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006C6726" w14:textId="77777777" w:rsidTr="00503750">
        <w:tc>
          <w:tcPr>
            <w:tcW w:w="4395" w:type="dxa"/>
            <w:vAlign w:val="center"/>
          </w:tcPr>
          <w:p w14:paraId="4CB9B68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0B9C2B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13C4695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4196C6E1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59BDC5F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605F89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C1E4DA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1DD760D0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5058883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6F6DB39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E8E8D8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769BFEB3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6AA9C1F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0D82CF44" w14:textId="03E74892" w:rsidR="00944C3D" w:rsidRPr="008C56AB" w:rsidRDefault="004155D9" w:rsidP="001E00DA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42621</w:t>
            </w:r>
          </w:p>
        </w:tc>
        <w:tc>
          <w:tcPr>
            <w:tcW w:w="2835" w:type="dxa"/>
            <w:vAlign w:val="center"/>
          </w:tcPr>
          <w:p w14:paraId="6E560F7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9871B54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2F303A90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08DFCD61" w14:textId="77777777" w:rsidTr="00503750">
        <w:tc>
          <w:tcPr>
            <w:tcW w:w="4395" w:type="dxa"/>
            <w:vAlign w:val="center"/>
          </w:tcPr>
          <w:p w14:paraId="6843600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7BC7015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1C8A836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4540F198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0CD6B63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241A1E4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90739C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618E48E1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67812DA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61C267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A13B8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2F3D853A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2A8EBD2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2693" w:type="dxa"/>
            <w:vAlign w:val="center"/>
          </w:tcPr>
          <w:p w14:paraId="40FC2E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58660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73DA7EDA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662CBE3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5D8AFE87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8536F1D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2B020ADD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204170C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099128D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0D874B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867823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5FB988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0183CE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3071F901" w14:textId="77777777" w:rsidTr="00503750">
        <w:tc>
          <w:tcPr>
            <w:tcW w:w="1843" w:type="dxa"/>
            <w:vAlign w:val="center"/>
          </w:tcPr>
          <w:p w14:paraId="5CE44D8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3D7FA41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64C7C57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5EEFA41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2A77379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3A9B590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74B3CAA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655ECA19" w14:textId="77777777" w:rsidTr="00503750">
        <w:tc>
          <w:tcPr>
            <w:tcW w:w="1843" w:type="dxa"/>
            <w:vAlign w:val="center"/>
          </w:tcPr>
          <w:p w14:paraId="1F6A65E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4FD4B7F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EA1950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7DE3C4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3BA4AD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CD7553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BED9AF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0FD4CE3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007C0F4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3263DE3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C514E6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63AC4D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79F2DD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0AEB65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995557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58EE52D" w14:textId="77777777" w:rsidTr="00503750">
        <w:tc>
          <w:tcPr>
            <w:tcW w:w="1843" w:type="dxa"/>
            <w:vAlign w:val="center"/>
          </w:tcPr>
          <w:p w14:paraId="707B8E4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4F0F517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9B59B0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708152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C1F93C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2758F7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30C9A7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A640E7D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35FAEBA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762F4C9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F9B394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0F0C6E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00ABC7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6EE194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74D453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9C64A47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4B8CB94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70AC0FB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3E49BA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43529C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6902FF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48C5EC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81C1E6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71C53D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4CA4FD4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74434D9D" w14:textId="77777777" w:rsidTr="00503750">
        <w:trPr>
          <w:trHeight w:val="664"/>
        </w:trPr>
        <w:tc>
          <w:tcPr>
            <w:tcW w:w="3372" w:type="dxa"/>
          </w:tcPr>
          <w:p w14:paraId="70654C3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792A79E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6D947B1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1A04A482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50570A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4CBF90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C231C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B1B15D6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F27DF07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7A3D4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30FAA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39BB242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9219101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7C49A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C6116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1A55B9A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77124A9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13C481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4970B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AB36105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FB80D92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2ED5F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77E13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4E21731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2E9DE053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9B38C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80F7A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0A06C45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5566791E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2094460B" w14:textId="77777777" w:rsidTr="00503750">
        <w:tc>
          <w:tcPr>
            <w:tcW w:w="2835" w:type="dxa"/>
            <w:vAlign w:val="center"/>
          </w:tcPr>
          <w:p w14:paraId="57415D0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019A82F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1F9E80F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1EC651A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39377BC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5CCD71D6" w14:textId="77777777" w:rsidTr="00503750">
        <w:tc>
          <w:tcPr>
            <w:tcW w:w="2835" w:type="dxa"/>
          </w:tcPr>
          <w:p w14:paraId="734FCD6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578754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DBE2D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3DD48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B40B7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BFD2145" w14:textId="77777777" w:rsidTr="00503750">
        <w:tc>
          <w:tcPr>
            <w:tcW w:w="2835" w:type="dxa"/>
          </w:tcPr>
          <w:p w14:paraId="5094F6A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7DC681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355F9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45959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2C433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B23F404" w14:textId="77777777" w:rsidTr="00503750">
        <w:tc>
          <w:tcPr>
            <w:tcW w:w="2835" w:type="dxa"/>
          </w:tcPr>
          <w:p w14:paraId="78F22AF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7D67EA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6AF36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AD3E5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E1733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93F2603" w14:textId="77777777" w:rsidTr="00503750">
        <w:tc>
          <w:tcPr>
            <w:tcW w:w="2835" w:type="dxa"/>
            <w:vAlign w:val="center"/>
          </w:tcPr>
          <w:p w14:paraId="1D54F91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5FE4FE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EF283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8B806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6D876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A76FC41" w14:textId="77777777" w:rsidTr="00503750">
        <w:tc>
          <w:tcPr>
            <w:tcW w:w="2835" w:type="dxa"/>
            <w:vAlign w:val="center"/>
          </w:tcPr>
          <w:p w14:paraId="36A22A3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63A53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6ABC9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75B9B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06DAC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9454E78" w14:textId="77777777" w:rsidTr="00503750">
        <w:tc>
          <w:tcPr>
            <w:tcW w:w="2835" w:type="dxa"/>
          </w:tcPr>
          <w:p w14:paraId="71B828F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4109A1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97BA2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723BB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0EB2D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60ED443" w14:textId="77777777" w:rsidTr="00503750">
        <w:tc>
          <w:tcPr>
            <w:tcW w:w="2835" w:type="dxa"/>
          </w:tcPr>
          <w:p w14:paraId="52E04A0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0183E9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CA929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0AEE8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124A6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105F5E8" w14:textId="77777777" w:rsidTr="00503750">
        <w:tc>
          <w:tcPr>
            <w:tcW w:w="2835" w:type="dxa"/>
          </w:tcPr>
          <w:p w14:paraId="41F1FB1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7B395D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2D00B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253A7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E543F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CB78BDE" w14:textId="77777777" w:rsidR="00944C3D" w:rsidRDefault="00944C3D" w:rsidP="00944C3D">
      <w:pPr>
        <w:rPr>
          <w:rFonts w:ascii="Arial" w:hAnsi="Arial"/>
          <w:b/>
        </w:rPr>
      </w:pPr>
    </w:p>
    <w:p w14:paraId="487D7B2C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0ADE32B7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10EB115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926" w:type="dxa"/>
            <w:vAlign w:val="center"/>
          </w:tcPr>
          <w:p w14:paraId="25040B1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272A7A2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239DDDC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7A50DA9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48CCCD14" w14:textId="77777777" w:rsidTr="00503750">
        <w:trPr>
          <w:trHeight w:val="443"/>
        </w:trPr>
        <w:tc>
          <w:tcPr>
            <w:tcW w:w="2560" w:type="dxa"/>
          </w:tcPr>
          <w:p w14:paraId="094C4CF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4F3108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7200A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34D9D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39FE9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9581774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73E4575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19F7DE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51CE7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0E6DC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39F17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9CCBE77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538887B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37CA87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FB305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1DD5D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44AEF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7F3C9E8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2EB3974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3ABE38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E9161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A5724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C168B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E959987" w14:textId="77777777" w:rsidR="00944C3D" w:rsidRDefault="00944C3D" w:rsidP="00944C3D">
      <w:pPr>
        <w:rPr>
          <w:rFonts w:ascii="Arial" w:hAnsi="Arial"/>
          <w:b/>
        </w:rPr>
      </w:pPr>
    </w:p>
    <w:p w14:paraId="5C2FBE7C" w14:textId="77777777" w:rsidR="00944C3D" w:rsidRDefault="00944C3D" w:rsidP="00944C3D">
      <w:pPr>
        <w:rPr>
          <w:rFonts w:ascii="Arial" w:hAnsi="Arial"/>
          <w:b/>
        </w:rPr>
      </w:pPr>
    </w:p>
    <w:p w14:paraId="2EAB9136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06EE8941" w14:textId="77777777" w:rsidR="00944C3D" w:rsidRDefault="00944C3D" w:rsidP="00944C3D">
      <w:pPr>
        <w:rPr>
          <w:rFonts w:ascii="Arial" w:hAnsi="Arial"/>
          <w:b/>
        </w:rPr>
      </w:pPr>
    </w:p>
    <w:p w14:paraId="081444C7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641C9CCC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0C9F48A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55B4128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7836A9C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1CF7177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8B8260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B97FEA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110851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4711EE2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1E40CA7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36A3B76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41BEEC0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60ADA1F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12BA9E3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C5577B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5DE23A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95E94ED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6C8434BE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05D52726" w14:textId="77777777" w:rsidTr="00503750">
        <w:trPr>
          <w:trHeight w:val="677"/>
        </w:trPr>
        <w:tc>
          <w:tcPr>
            <w:tcW w:w="3358" w:type="dxa"/>
          </w:tcPr>
          <w:p w14:paraId="26E8456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37BB34F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23EAE80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460ABC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D4B89E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35F696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004D4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277B0B9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BAA8F1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094130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4F2D2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2FC88B2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4C35EC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2617F3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FEA1A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BC7B29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D14F0E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676A98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F6549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BFD946C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71BD8D2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259DB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C4707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4C5B94D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A33A54A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A58C8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B06F3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062A747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3B7FC47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2D911EBA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3455ED1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5F752EC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6E0044A0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33549E8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5051D25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5578256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1B559E3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EA399F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AE9D7E3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292FE7A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DD68CF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80BED3E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C992BD5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B3348B8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979997B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74FEF22F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0901C6F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243AF64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0506E80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E951531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739DD90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099BC7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83C5B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9D6BA54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385AFED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zisky, z toho:</w:t>
            </w:r>
          </w:p>
        </w:tc>
        <w:tc>
          <w:tcPr>
            <w:tcW w:w="2874" w:type="dxa"/>
            <w:vAlign w:val="center"/>
          </w:tcPr>
          <w:p w14:paraId="15EFA3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54DEF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F9C3998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DB6EE7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6DE871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943F8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FFD6D64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775A30F7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A156F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35571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6EFC00A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385A942F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5F3AD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05062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6A72469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52CB5C0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50594E1B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6F4545E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4F98009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155A9D8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CEFBFFC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D163F6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298ADA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EED9E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B3B122D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4A4DBA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238C27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2C143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716C634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43539B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08F3F4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1F7B6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112E533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FBEB1BF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1B5EC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B2E0F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C3AA007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7CEFB821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377CB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5CE08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01A24A7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5FCFB1A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460E9381" w14:textId="77777777" w:rsidTr="00503750">
        <w:tc>
          <w:tcPr>
            <w:tcW w:w="3686" w:type="dxa"/>
            <w:vAlign w:val="center"/>
          </w:tcPr>
          <w:p w14:paraId="4539E59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5929C73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32CB8DE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3A9EE551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83DA07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F42D97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29C8B7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F0705D7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CD017C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62D5F2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5A8FD3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5B8D5DD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2B77E14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10AF26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C034D4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EE12E59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4EF17226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1FB5072E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FBC06D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B5F3F59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2E0B2651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00DF99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132E1CC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6B1209B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C730D2F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7CC9C8D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642BC5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E451C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7A75EBE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4CD855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7B8116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2399F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C14A032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0AEA4F9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59FBAF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77DB1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F3B19E7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5E5259CE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84C24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C13D0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991FC5A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795DA4CE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88876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63C12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08ABE6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5B7F1C7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1CC33025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0DE050F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71AAE8C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25A6DFB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2E3F2A2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18DAD2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633974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AE431A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8420C2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28D97E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D9E860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F50F5C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3FF1E3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44837C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588FDF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73836F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DC45EB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1901F5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010FFF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405E13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1715FDA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0577124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09E2BF6" w14:textId="77777777" w:rsidR="00944C3D" w:rsidRDefault="00944C3D" w:rsidP="00944C3D">
      <w:pPr>
        <w:rPr>
          <w:sz w:val="22"/>
          <w:szCs w:val="22"/>
        </w:rPr>
      </w:pPr>
    </w:p>
    <w:p w14:paraId="3F09578E" w14:textId="77777777" w:rsidR="00944C3D" w:rsidRDefault="00944C3D" w:rsidP="00944C3D">
      <w:pPr>
        <w:rPr>
          <w:sz w:val="22"/>
          <w:szCs w:val="22"/>
        </w:rPr>
      </w:pPr>
    </w:p>
    <w:p w14:paraId="6470BE99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544CCF85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21C1F64A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2912279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8866463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16C6063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5E8C35F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4E451FB9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0D9BDC1F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2F58451D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686037AF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3CE40F7A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4CDECC4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1A50AC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403B2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04FA076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432848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7112F4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F321B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5F3436A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9CBB03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26336C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DD601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A546B90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06DFE5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26C433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FEDA1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F4B183D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43AF5A0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391E0C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0D610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128B961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EEDB001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3F85FA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1D55B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9B4118E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525C972D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45208A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C6DC1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C126A9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9904CA5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3D2EE0BD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1FD92059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67BAB7F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0130836F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69F7F3EC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A707AF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582A45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8C85F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399FB88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85595E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366396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59F19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F8DFF8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5536D7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0C9B5F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F9844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9B36144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591920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0C9AD2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A82DF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E5D07C0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1A75759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3BCEF6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DC15E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0B83ACC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1FF3155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161468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808B2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E4C79C3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66B48C2F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3772CC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A1A4E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6E80F6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FA382B7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0EDA64F9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6B606AA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CE8DD2A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3C797331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1A44FE0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3D273F0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Informácie o významných skutočnostiach, ktoré nastali medzi dňom, ku ktorému sa zostavuje účtovná závierka a dňom jej zostavenia</w:t>
      </w:r>
    </w:p>
    <w:p w14:paraId="1BB6A1C5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4868C56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669DB2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6096618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419E9B88" w14:textId="77777777" w:rsidR="00944C3D" w:rsidRPr="003607F0" w:rsidRDefault="00944C3D" w:rsidP="00944C3D"/>
    <w:p w14:paraId="7CC1910F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E6CD42" w14:textId="77777777" w:rsidR="009E5182" w:rsidRDefault="009E5182">
      <w:r>
        <w:separator/>
      </w:r>
    </w:p>
  </w:endnote>
  <w:endnote w:type="continuationSeparator" w:id="0">
    <w:p w14:paraId="2009E1BB" w14:textId="77777777" w:rsidR="009E5182" w:rsidRDefault="009E51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AEAC5C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646867">
      <w:rPr>
        <w:rStyle w:val="slostrany"/>
        <w:rFonts w:cs="Arial"/>
      </w:rPr>
      <w:t>7</w:t>
    </w:r>
    <w:r>
      <w:rPr>
        <w:rStyle w:val="slostrany"/>
        <w:rFonts w:cs="Arial"/>
      </w:rPr>
      <w:fldChar w:fldCharType="end"/>
    </w:r>
  </w:p>
  <w:p w14:paraId="5E16FEF7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81489B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17CB2885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18755B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646867">
      <w:rPr>
        <w:rStyle w:val="slostrany"/>
        <w:sz w:val="16"/>
        <w:szCs w:val="16"/>
      </w:rPr>
      <w:t>16</w:t>
    </w:r>
    <w:r w:rsidRPr="00010D38">
      <w:rPr>
        <w:rStyle w:val="slostrany"/>
        <w:sz w:val="16"/>
        <w:szCs w:val="16"/>
      </w:rPr>
      <w:fldChar w:fldCharType="end"/>
    </w:r>
  </w:p>
  <w:p w14:paraId="0F5B0339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1FA98D" w14:textId="77777777" w:rsidR="009E5182" w:rsidRDefault="009E5182">
      <w:r>
        <w:separator/>
      </w:r>
    </w:p>
  </w:footnote>
  <w:footnote w:type="continuationSeparator" w:id="0">
    <w:p w14:paraId="52D1DF72" w14:textId="77777777" w:rsidR="009E5182" w:rsidRDefault="009E518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73640257">
    <w:abstractNumId w:val="13"/>
  </w:num>
  <w:num w:numId="2" w16cid:durableId="911768953">
    <w:abstractNumId w:val="17"/>
  </w:num>
  <w:num w:numId="3" w16cid:durableId="239606185">
    <w:abstractNumId w:val="8"/>
  </w:num>
  <w:num w:numId="4" w16cid:durableId="357777004">
    <w:abstractNumId w:val="7"/>
  </w:num>
  <w:num w:numId="5" w16cid:durableId="1952394259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683900756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543174119">
    <w:abstractNumId w:val="20"/>
  </w:num>
  <w:num w:numId="8" w16cid:durableId="1005474600">
    <w:abstractNumId w:val="10"/>
  </w:num>
  <w:num w:numId="9" w16cid:durableId="804393438">
    <w:abstractNumId w:val="0"/>
  </w:num>
  <w:num w:numId="10" w16cid:durableId="1744641300">
    <w:abstractNumId w:val="19"/>
  </w:num>
  <w:num w:numId="11" w16cid:durableId="1166558830">
    <w:abstractNumId w:val="6"/>
  </w:num>
  <w:num w:numId="12" w16cid:durableId="1751804857">
    <w:abstractNumId w:val="9"/>
  </w:num>
  <w:num w:numId="13" w16cid:durableId="2015379127">
    <w:abstractNumId w:val="12"/>
  </w:num>
  <w:num w:numId="14" w16cid:durableId="235746078">
    <w:abstractNumId w:val="15"/>
  </w:num>
  <w:num w:numId="15" w16cid:durableId="1556576207">
    <w:abstractNumId w:val="14"/>
  </w:num>
  <w:num w:numId="16" w16cid:durableId="1476025247">
    <w:abstractNumId w:val="2"/>
  </w:num>
  <w:num w:numId="17" w16cid:durableId="411315562">
    <w:abstractNumId w:val="4"/>
  </w:num>
  <w:num w:numId="18" w16cid:durableId="897865713">
    <w:abstractNumId w:val="11"/>
  </w:num>
  <w:num w:numId="19" w16cid:durableId="422144877">
    <w:abstractNumId w:val="5"/>
  </w:num>
  <w:num w:numId="20" w16cid:durableId="1355494894">
    <w:abstractNumId w:val="18"/>
  </w:num>
  <w:num w:numId="21" w16cid:durableId="130627456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rg1" w:val="201642"/>
    <w:docVar w:name="arg2" w:val="driver=asa11;dbf=d:\anasoft\data\tebys.db;dbn=tebys;eng=sql11;commlinks=tcpip{ip=192.168.24.10};uid=hromnikova;con=finus(10.15);pwd=a"/>
    <w:docVar w:name="arg3" w:val="0"/>
    <w:docVar w:name="arg4" w:val="C:\Users\HROMNI~1\AppData\Local\Temp\16254454.doc"/>
    <w:docVar w:name="arg5" w:val="2"/>
  </w:docVars>
  <w:rsids>
    <w:rsidRoot w:val="00646867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E787C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00DA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155D9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41ED"/>
    <w:rsid w:val="005E5613"/>
    <w:rsid w:val="0060758C"/>
    <w:rsid w:val="00614891"/>
    <w:rsid w:val="0062543C"/>
    <w:rsid w:val="00631973"/>
    <w:rsid w:val="00643188"/>
    <w:rsid w:val="00646867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19DD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9716A"/>
    <w:rsid w:val="009A278B"/>
    <w:rsid w:val="009B2521"/>
    <w:rsid w:val="009D0BDD"/>
    <w:rsid w:val="009E1BB8"/>
    <w:rsid w:val="009E5182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47639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496A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81C9990"/>
  <w15:docId w15:val="{AF9B194B-017E-4793-A9EC-F8999E320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948C8A-05FA-435F-9D78-5BC2E28D1E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4</TotalTime>
  <Pages>16</Pages>
  <Words>5276</Words>
  <Characters>30076</Characters>
  <Application>Microsoft Office Word</Application>
  <DocSecurity>0</DocSecurity>
  <Lines>250</Lines>
  <Paragraphs>70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35282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HROMNIKOVA Jana</dc:creator>
  <cp:lastModifiedBy>KOSTELNA Marcela</cp:lastModifiedBy>
  <cp:revision>2</cp:revision>
  <cp:lastPrinted>2009-07-30T10:15:00Z</cp:lastPrinted>
  <dcterms:created xsi:type="dcterms:W3CDTF">2023-03-22T08:22:00Z</dcterms:created>
  <dcterms:modified xsi:type="dcterms:W3CDTF">2023-03-22T08:22:00Z</dcterms:modified>
</cp:coreProperties>
</file>