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lang w:eastAsia="sk-SK"/>
              </w:rPr>
              <w:t>31. 12. 2022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1E3637C" wp14:editId="2B6C5674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63D61C6" wp14:editId="2BDCEDA1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5950756" wp14:editId="514763E1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ACF8F52" wp14:editId="47BA1BC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9C9473D" wp14:editId="49BEB8BD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OD  \* MERGEFORMAT ">
                                    <w:r w:rsidR="00C81D46" w:rsidRPr="00C81D4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OD  \* MERGEFORMAT ">
                              <w:r w:rsidR="00C81D46" w:rsidRPr="00C81D46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4C212BD" wp14:editId="14559B9A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C81D46" w:rsidRPr="005C251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2022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212BD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C81D46" w:rsidRPr="005C2519">
                              <w:rPr>
                                <w:rFonts w:ascii="Arial" w:hAnsi="Arial" w:cs="Arial"/>
                                <w:noProof/>
                              </w:rPr>
                              <w:t>2022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333F2C9A" wp14:editId="199ED8A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DO  \* MERGEFORMAT ">
                                    <w:r w:rsidR="00C81D46" w:rsidRPr="00C81D4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3F2C9A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DO  \* MERGEFORMAT ">
                              <w:r w:rsidR="00C81D46" w:rsidRPr="00C81D46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DE9534E" wp14:editId="7B2DC7BA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DO  \* MERGEFORMAT ">
                                    <w:r w:rsidR="00C81D46" w:rsidRPr="00C81D4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DO  \* MERGEFORMAT ">
                              <w:r w:rsidR="00C81D46" w:rsidRPr="00C81D46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6541618" wp14:editId="02E06360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5510661" wp14:editId="406EB366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E519B5" wp14:editId="7D1823CB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2222A72" wp14:editId="13C3091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DOo  \* MERGEFORMAT ">
                                    <w:r w:rsidR="00C81D46" w:rsidRPr="00C81D4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222A72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DOo  \* MERGEFORMAT ">
                              <w:r w:rsidR="00C81D46" w:rsidRPr="00C81D46">
                                <w:rPr>
                                  <w:rFonts w:ascii="Arial" w:hAnsi="Arial" w:cs="Arial"/>
                                  <w:noProof/>
                                </w:rPr>
                                <w:t>2021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C40A19B" wp14:editId="16848084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DO  \* MERGEFORMAT ">
                                    <w:r w:rsidR="00C81D46" w:rsidRPr="00C81D4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MDO  \* MERGEFORMAT ">
                              <w:r w:rsidR="00C81D46" w:rsidRPr="00C81D46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74430D2F" wp14:editId="4B5DBDFB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ODo  \* MERGEFORMAT ">
                                    <w:r w:rsidR="00C81D46" w:rsidRPr="00C81D4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430D2F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ODo  \* MERGEFORMAT ">
                              <w:r w:rsidR="00C81D46" w:rsidRPr="00C81D46">
                                <w:rPr>
                                  <w:rFonts w:ascii="Arial" w:hAnsi="Arial" w:cs="Arial"/>
                                  <w:noProof/>
                                </w:rPr>
                                <w:t>2021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64E3467" wp14:editId="613D34AC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OD  \* MERGEFORMAT ">
                                    <w:r w:rsidR="00C81D46" w:rsidRPr="00C81D4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OD  \* MERGEFORMAT ">
                              <w:r w:rsidR="00C81D46" w:rsidRPr="00C81D46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41AA1D9" wp14:editId="0CBFC2E0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3A3B1F7" wp14:editId="29EF191D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A3B1F7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A332D8" wp14:editId="13E262FC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C81D46" w:rsidRPr="005C251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36117404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C81D46" w:rsidRPr="005C2519">
                              <w:rPr>
                                <w:rFonts w:ascii="Arial" w:hAnsi="Arial" w:cs="Arial"/>
                                <w:noProof/>
                              </w:rPr>
                              <w:t>36117404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FC2134" wp14:editId="5992C8EA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C81D46" w:rsidRPr="005C251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2021528850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C81D46" w:rsidRPr="005C2519">
                              <w:rPr>
                                <w:rFonts w:ascii="Arial" w:hAnsi="Arial" w:cs="Arial"/>
                                <w:noProof/>
                              </w:rPr>
                              <w:t>2021528850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F32B11E" wp14:editId="06C1AC4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C81D46" w:rsidRPr="005C251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č.2425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C81D46" w:rsidRPr="005C2519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č.2425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EFA2A3B" wp14:editId="6E32F37F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C81D46" w:rsidRPr="005C251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Východná 1,3,5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C81D46" w:rsidRPr="005C2519">
                              <w:rPr>
                                <w:rFonts w:ascii="Arial" w:hAnsi="Arial" w:cs="Arial"/>
                                <w:noProof/>
                              </w:rPr>
                              <w:t>Východná 1,3,5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3B435B7" wp14:editId="237D7A9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aSUB_ULICA_CISLO  \* MERGEFORMAT </w:instrTex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r>
                              <w:fldChar w:fldCharType="begin"/>
                            </w:r>
                            <w:r>
                              <w:instrText xml:space="preserve"> MERGEFIELD  aSUB_ULICA_CISLO  \* MERGEFORMAT </w:instrTex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FD47C73" wp14:editId="35B704D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C81D46" w:rsidRPr="005C251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C81D46" w:rsidRPr="005C2519">
                              <w:rPr>
                                <w:rFonts w:ascii="Arial" w:hAnsi="Arial" w:cs="Arial"/>
                                <w:noProof/>
                              </w:rPr>
                              <w:t>91108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941ADBB" wp14:editId="77B2C1E9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C81D46" w:rsidRPr="005C251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C81D46" w:rsidRPr="005C2519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FC605D3" wp14:editId="0ADA450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C81D46" w:rsidRPr="005C251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C81D46" w:rsidRPr="005C2519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295C034" wp14:editId="75FB755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AD24EF8" wp14:editId="012C666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C81D46" w:rsidRPr="005C251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C81D46" w:rsidRPr="005C2519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C81D46">
              <w:rPr>
                <w:rFonts w:ascii="Arial" w:hAnsi="Arial"/>
                <w:lang w:eastAsia="sk-SK"/>
              </w:rPr>
              <w:t>28.2.2023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:rsidR="00944C3D" w:rsidRDefault="00944C3D" w:rsidP="00944C3D">
      <w:pPr>
        <w:rPr>
          <w:rFonts w:ascii="Arial" w:hAnsi="Arial"/>
        </w:rPr>
      </w:pPr>
    </w:p>
    <w:p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 w:rsidR="00C81D46">
        <w:rPr>
          <w:rFonts w:ascii="Arial" w:hAnsi="Arial"/>
          <w:sz w:val="22"/>
          <w:szCs w:val="22"/>
        </w:rPr>
        <w:t>Východná 1,3,5/2425 Trenčín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4"/>
        <w:gridCol w:w="2799"/>
      </w:tblGrid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C81D46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Peter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Beták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C81D46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C81D46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27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09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361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6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39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09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36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:rsidTr="00503750">
        <w:trPr>
          <w:trHeight w:val="1073"/>
        </w:trPr>
        <w:tc>
          <w:tcPr>
            <w:tcW w:w="3614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:rsidTr="00503750">
        <w:trPr>
          <w:trHeight w:val="437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63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37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:rsidTr="000B647F">
        <w:trPr>
          <w:trHeight w:val="348"/>
        </w:trPr>
        <w:tc>
          <w:tcPr>
            <w:tcW w:w="2835" w:type="dxa"/>
            <w:vAlign w:val="center"/>
          </w:tcPr>
          <w:p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0B647F">
        <w:trPr>
          <w:trHeight w:val="568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4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3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:rsidR="00944C3D" w:rsidRDefault="00944C3D" w:rsidP="00944C3D">
      <w:pPr>
        <w:rPr>
          <w:rFonts w:ascii="Arial" w:hAnsi="Arial"/>
          <w:b/>
        </w:rPr>
      </w:pPr>
    </w:p>
    <w:p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:rsidTr="00503750">
        <w:trPr>
          <w:trHeight w:val="440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:rsidTr="00503750">
        <w:trPr>
          <w:trHeight w:val="740"/>
        </w:trPr>
        <w:tc>
          <w:tcPr>
            <w:tcW w:w="3502" w:type="dxa"/>
            <w:vMerge w:val="restart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:rsidTr="00503750">
        <w:trPr>
          <w:trHeight w:val="699"/>
        </w:trPr>
        <w:tc>
          <w:tcPr>
            <w:tcW w:w="3502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:rsidTr="00503750">
        <w:trPr>
          <w:trHeight w:val="593"/>
        </w:trPr>
        <w:tc>
          <w:tcPr>
            <w:tcW w:w="349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2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21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4"/>
        <w:gridCol w:w="1579"/>
        <w:gridCol w:w="1195"/>
        <w:gridCol w:w="1196"/>
        <w:gridCol w:w="1165"/>
        <w:gridCol w:w="1525"/>
      </w:tblGrid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86377.20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28149.24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15417.05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99109.39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b/>
                <w:noProof/>
                <w:sz w:val="18"/>
                <w:szCs w:val="18"/>
              </w:rPr>
              <w:t>86377.20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b/>
                <w:noProof/>
                <w:sz w:val="18"/>
                <w:szCs w:val="18"/>
              </w:rPr>
              <w:t>28149.24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b/>
                <w:noProof/>
                <w:sz w:val="18"/>
                <w:szCs w:val="18"/>
              </w:rPr>
              <w:t>15417.05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b/>
                <w:noProof/>
                <w:sz w:val="18"/>
                <w:szCs w:val="18"/>
              </w:rPr>
              <w:t>99109.39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:rsidTr="00503750">
        <w:trPr>
          <w:trHeight w:val="765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3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4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8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:rsidTr="00503750"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:rsidTr="00503750">
        <w:tc>
          <w:tcPr>
            <w:tcW w:w="4395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:rsidTr="00503750">
        <w:trPr>
          <w:trHeight w:val="391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  <w:lang w:eastAsia="sk-SK"/>
              </w:rPr>
              <w:t>28.83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:rsidTr="00503750">
        <w:trPr>
          <w:trHeight w:val="391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:rsidTr="00503750">
        <w:trPr>
          <w:trHeight w:val="447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b/>
                <w:noProof/>
                <w:sz w:val="18"/>
                <w:szCs w:val="18"/>
              </w:rPr>
              <w:t>28.83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:rsidTr="00503750"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78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09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09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b/>
                <w:noProof/>
                <w:sz w:val="18"/>
                <w:szCs w:val="18"/>
              </w:rPr>
              <w:t>65955.08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:rsidTr="00503750"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:rsidTr="00503750">
        <w:trPr>
          <w:trHeight w:val="610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:rsidTr="00503750">
        <w:trPr>
          <w:trHeight w:val="375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:rsidTr="00503750">
        <w:trPr>
          <w:trHeight w:val="279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:rsidTr="00503750">
        <w:trPr>
          <w:trHeight w:val="411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:rsidTr="00503750">
        <w:trPr>
          <w:trHeight w:val="557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rPr>
          <w:trHeight w:val="391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rPr>
          <w:trHeight w:val="385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C81D46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85839,20</w:t>
            </w:r>
          </w:p>
        </w:tc>
        <w:tc>
          <w:tcPr>
            <w:tcW w:w="1843" w:type="dxa"/>
            <w:vAlign w:val="center"/>
          </w:tcPr>
          <w:p w:rsidR="00944C3D" w:rsidRPr="00E05001" w:rsidRDefault="00C81D46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95632,16</w:t>
            </w:r>
          </w:p>
        </w:tc>
      </w:tr>
      <w:tr w:rsidR="00944C3D" w:rsidRPr="00E05001" w:rsidTr="00503750">
        <w:trPr>
          <w:trHeight w:val="375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:rsidTr="00503750">
        <w:trPr>
          <w:trHeight w:val="664"/>
        </w:trPr>
        <w:tc>
          <w:tcPr>
            <w:tcW w:w="3372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664"/>
        </w:trPr>
        <w:tc>
          <w:tcPr>
            <w:tcW w:w="3372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60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:rsidTr="00503750">
        <w:trPr>
          <w:trHeight w:val="904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:rsidTr="00503750">
        <w:trPr>
          <w:trHeight w:val="443"/>
        </w:trPr>
        <w:tc>
          <w:tcPr>
            <w:tcW w:w="2560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221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443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240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:rsidTr="00503750">
        <w:trPr>
          <w:trHeight w:val="663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:rsidTr="00503750">
        <w:trPr>
          <w:trHeight w:val="677"/>
        </w:trPr>
        <w:tc>
          <w:tcPr>
            <w:tcW w:w="3358" w:type="dxa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7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:rsidTr="00503750">
        <w:trPr>
          <w:trHeight w:val="381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:rsidTr="00503750">
        <w:trPr>
          <w:trHeight w:val="349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81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413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:rsidTr="00503750">
        <w:trPr>
          <w:trHeight w:val="64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8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64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:rsidTr="00503750">
        <w:trPr>
          <w:trHeight w:val="664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:rsidTr="00503750">
        <w:tc>
          <w:tcPr>
            <w:tcW w:w="368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:rsidTr="00503750">
        <w:trPr>
          <w:trHeight w:val="596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596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23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sz w:val="22"/>
          <w:szCs w:val="22"/>
        </w:rPr>
      </w:pPr>
    </w:p>
    <w:p w:rsidR="00944C3D" w:rsidRDefault="00944C3D" w:rsidP="00944C3D">
      <w:pPr>
        <w:rPr>
          <w:sz w:val="22"/>
          <w:szCs w:val="22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:rsidTr="00503750">
        <w:trPr>
          <w:trHeight w:val="671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:rsidTr="00503750">
        <w:trPr>
          <w:trHeight w:val="295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645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48"/>
        </w:trPr>
        <w:tc>
          <w:tcPr>
            <w:tcW w:w="3415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:rsidTr="00503750">
        <w:trPr>
          <w:trHeight w:val="76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412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81D46" w:rsidRPr="005C251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:rsidR="00944C3D" w:rsidRPr="003607F0" w:rsidRDefault="00944C3D" w:rsidP="00944C3D"/>
    <w:p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825C9" w:rsidRDefault="00B825C9">
      <w:r>
        <w:separator/>
      </w:r>
    </w:p>
  </w:endnote>
  <w:endnote w:type="continuationSeparator" w:id="0">
    <w:p w:rsidR="00B825C9" w:rsidRDefault="00B82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825C9" w:rsidRDefault="00B825C9">
      <w:r>
        <w:separator/>
      </w:r>
    </w:p>
  </w:footnote>
  <w:footnote w:type="continuationSeparator" w:id="0">
    <w:p w:rsidR="00B825C9" w:rsidRDefault="00B825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861592">
    <w:abstractNumId w:val="13"/>
  </w:num>
  <w:num w:numId="2" w16cid:durableId="1372917843">
    <w:abstractNumId w:val="17"/>
  </w:num>
  <w:num w:numId="3" w16cid:durableId="524438373">
    <w:abstractNumId w:val="8"/>
  </w:num>
  <w:num w:numId="4" w16cid:durableId="735202412">
    <w:abstractNumId w:val="7"/>
  </w:num>
  <w:num w:numId="5" w16cid:durableId="135896923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94051680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76781149">
    <w:abstractNumId w:val="20"/>
  </w:num>
  <w:num w:numId="8" w16cid:durableId="174155301">
    <w:abstractNumId w:val="10"/>
  </w:num>
  <w:num w:numId="9" w16cid:durableId="1029793566">
    <w:abstractNumId w:val="0"/>
  </w:num>
  <w:num w:numId="10" w16cid:durableId="1651707929">
    <w:abstractNumId w:val="19"/>
  </w:num>
  <w:num w:numId="11" w16cid:durableId="758063869">
    <w:abstractNumId w:val="6"/>
  </w:num>
  <w:num w:numId="12" w16cid:durableId="1705207292">
    <w:abstractNumId w:val="9"/>
  </w:num>
  <w:num w:numId="13" w16cid:durableId="62722172">
    <w:abstractNumId w:val="12"/>
  </w:num>
  <w:num w:numId="14" w16cid:durableId="901259527">
    <w:abstractNumId w:val="15"/>
  </w:num>
  <w:num w:numId="15" w16cid:durableId="21516491">
    <w:abstractNumId w:val="14"/>
  </w:num>
  <w:num w:numId="16" w16cid:durableId="1446460345">
    <w:abstractNumId w:val="2"/>
  </w:num>
  <w:num w:numId="17" w16cid:durableId="1254171999">
    <w:abstractNumId w:val="4"/>
  </w:num>
  <w:num w:numId="18" w16cid:durableId="197739781">
    <w:abstractNumId w:val="11"/>
  </w:num>
  <w:num w:numId="19" w16cid:durableId="1712262480">
    <w:abstractNumId w:val="5"/>
  </w:num>
  <w:num w:numId="20" w16cid:durableId="1308823275">
    <w:abstractNumId w:val="18"/>
  </w:num>
  <w:num w:numId="21" w16cid:durableId="5981030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2232"/>
    <w:docVar w:name="arg2" w:val="Driver=asa11;DBF=D:\anasoft\data\tebys.db;DBN=tebys;ENG=SQL11;commlinks=TCPIP{ip=192.168.24.10};uid=hromnikova;con=finus(10.15);pwd=488300282956Vaveto1"/>
    <w:docVar w:name="arg3" w:val="0"/>
    <w:docVar w:name="arg4" w:val="C:\Users\HROMNI~1.TEB\AppData\Local\Temp\15100328.doc"/>
    <w:docVar w:name="arg5" w:val="5"/>
  </w:docVars>
  <w:rsids>
    <w:rsidRoot w:val="00C81D46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25C9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1D46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F01DCF"/>
  <w15:docId w15:val="{10567284-F970-4931-BD02-A072EFAFC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3</TotalTime>
  <Pages>1</Pages>
  <Words>5344</Words>
  <Characters>30467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2</cp:revision>
  <cp:lastPrinted>2009-07-30T10:15:00Z</cp:lastPrinted>
  <dcterms:created xsi:type="dcterms:W3CDTF">2023-03-22T10:03:00Z</dcterms:created>
  <dcterms:modified xsi:type="dcterms:W3CDTF">2023-03-22T10:06:00Z</dcterms:modified>
</cp:coreProperties>
</file>