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4817A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03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AC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7C9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E96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0A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B5C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38C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499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34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289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85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14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BF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A07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B8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EB9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01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D8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2D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4F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C2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71FDB3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A3E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739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7C4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DA7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703F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328E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9B84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C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62E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443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BA3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518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6D5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166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DB6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76D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A0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5AA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39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7D79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4A3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25DA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330B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BA6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4DC6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CAD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6E8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8A0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1724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E67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637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A0AD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045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A4DE1C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8D2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DA5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3F65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1540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7FF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83F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3D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288E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10C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68B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FFC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2307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E200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6DA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6DD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5A0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F6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1863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19C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8DF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9D36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9AB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6A95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02C3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51F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279E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072D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8BC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B16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6D4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2E9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354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1A5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FF6F24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C24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E0C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1CD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432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40A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4F9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D58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418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36D5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711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9EA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FD1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F3C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BDF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6BD9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FBA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0DE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148A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711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D27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A97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00B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1BB8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830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BDF5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373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9B2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354B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32C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12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0C80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9AA8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A69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2818D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8F1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4F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BA1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B12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63A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BF9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CD3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01C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0EF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151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1A0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B17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AF8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BC8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D13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CBC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266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05C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46F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C0A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DB9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031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84F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C87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BB7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D9C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515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D38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F8E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B78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D86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53A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97D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DEC576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E9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43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6D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CC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285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E5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65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DE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A9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60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614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3C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FF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FB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7D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69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91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09A9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0D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FC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A6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CBE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32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23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DB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D94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A9E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960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BB8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60A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5A6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40D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350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7BB5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FA4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C2F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F0879F1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AF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52C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376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CC7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424F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4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B00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F21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C7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AEE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1A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72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80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AB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4DB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88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DEE87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469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1A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66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5F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AA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48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50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1FC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2F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5F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C4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E9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69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26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A4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24B71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BF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D8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74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B9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DB3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BC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7C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F9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CC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99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DB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DAAE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13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E2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208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01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F6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9A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523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5C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D2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EAD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E6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2F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64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CA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8D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BCEB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FD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B1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9A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7F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8C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B04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BE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7158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0A7B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E031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6AA397" w14:textId="5A83013F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9F178D">
              <w:rPr>
                <w:rFonts w:ascii="Arial" w:hAnsi="Arial"/>
                <w:lang w:eastAsia="sk-SK"/>
              </w:rPr>
              <w:t>2</w:t>
            </w:r>
            <w:r w:rsidR="007A1CC2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29DD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E0D9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CDE9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4BE5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70E3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9EC9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619B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4AE6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2E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80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26B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B3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27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FA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4230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89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C3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F2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48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F8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32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853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6C1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BDC0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F248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B4E5A0D" wp14:editId="07E19186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408115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9E1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487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475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66C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DE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5C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903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3C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1DF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39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FE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E1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FA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41F235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952B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A0BF32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591E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3986B43" wp14:editId="3957E246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96C5AE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B9077DC" wp14:editId="70532A5B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ED367B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18CD394" wp14:editId="529DAB9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1B1914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5CD4728" wp14:editId="2F2F87F3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9E72B4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4D7F3484" wp14:editId="240E917C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86F786" w14:textId="07BC6834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9F178D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7A1CC2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7F348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186F786" w14:textId="07BC6834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9F178D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A1CC2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5DEFFA3E" wp14:editId="5A5FFF34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E719B" w14:textId="42BF35BF" w:rsidR="000B647F" w:rsidRDefault="0099716A" w:rsidP="00944C3D">
                                  <w:r>
                                    <w:t>20</w:t>
                                  </w:r>
                                  <w:r w:rsidR="009F178D">
                                    <w:t>2</w:t>
                                  </w:r>
                                  <w:r w:rsidR="007A1CC2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EFFA3E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75DE719B" w14:textId="42BF35BF" w:rsidR="000B647F" w:rsidRDefault="0099716A" w:rsidP="00944C3D">
                            <w:r>
                              <w:t>20</w:t>
                            </w:r>
                            <w:r w:rsidR="009F178D">
                              <w:t>2</w:t>
                            </w:r>
                            <w:r w:rsidR="007A1CC2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FCE5033" wp14:editId="18E773FF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3A996D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EA282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2140C1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62145D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259AB59" wp14:editId="450F212A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DE925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0782C10" wp14:editId="4D3F508E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D5EFD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024369" wp14:editId="1EE0D53C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B95549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2611A37" wp14:editId="52378B64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5446E9" w14:textId="349E967A" w:rsidR="000B647F" w:rsidRDefault="0099716A" w:rsidP="00944C3D">
                                  <w:r>
                                    <w:t>20</w:t>
                                  </w:r>
                                  <w:r w:rsidR="007A1CC2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11A37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85446E9" w14:textId="349E967A" w:rsidR="000B647F" w:rsidRDefault="0099716A" w:rsidP="00944C3D">
                            <w:r>
                              <w:t>20</w:t>
                            </w:r>
                            <w:r w:rsidR="007A1CC2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7EB6C3F" wp14:editId="5DA47C76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FF5C08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A4790F7" wp14:editId="7690FBE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AE54A6" w14:textId="3EFCF2D3" w:rsidR="000B647F" w:rsidRDefault="0099716A" w:rsidP="00944C3D">
                                  <w:r>
                                    <w:t>20</w:t>
                                  </w:r>
                                  <w:r w:rsidR="007A1CC2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4790F7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6AE54A6" w14:textId="3EFCF2D3" w:rsidR="000B647F" w:rsidRDefault="0099716A" w:rsidP="00944C3D">
                            <w:r>
                              <w:t>20</w:t>
                            </w:r>
                            <w:r w:rsidR="007A1CC2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31C4174" wp14:editId="5E07E112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50B34C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7719DD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8147B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BA9D016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CBD0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3C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18E46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43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107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DB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55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ECE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2B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7D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C6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332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49B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58B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A4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49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D4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10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DA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69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D7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6CE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B5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15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C1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42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CB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0464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89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80B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27E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9F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A2D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D1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54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4D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FB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8D9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463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10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8D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4F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5B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B3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83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14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B35F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1558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B53B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68ED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3546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AD6E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251F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FAE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16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0D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30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185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75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9B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41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4009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FA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F4C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992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AE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456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2D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CF6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60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321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76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07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B9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22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394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06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E23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E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90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07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5B9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A6327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2B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A0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FF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D3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4BF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F1A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65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5E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CF5C0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9F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D9F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E9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799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2F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BED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F06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C8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711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98D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88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B8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59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AC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D4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D6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F4F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FD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BFD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D9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354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1F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F2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A2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83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5C1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59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4C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16B6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9E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C81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F8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90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31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D2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AD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F6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9C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4E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B2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1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3D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80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6A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A3D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EC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04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864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C64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2E6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BB1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6BC6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9FC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6F8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11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33B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06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3D8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5B5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23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C1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E8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61522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410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97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CE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DF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23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64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E5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12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A7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E4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C1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3A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92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E45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EE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71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2D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0F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4A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07B8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D4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1D20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8423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4DC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758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6BD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D2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EE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C21D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B1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A8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F5258E3" wp14:editId="4528E524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221C9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3E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513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48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E8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E2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977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A3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74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3C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94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717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B96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610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9C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E9B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4E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D0F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6F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CD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8A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DE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FF2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60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FE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9F1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D6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5A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13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43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C57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37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072C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21AF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C32923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1FF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9E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CEB667A" wp14:editId="7DC72C5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BE9F44" w14:textId="77777777" w:rsidR="000B647F" w:rsidRPr="00391121" w:rsidRDefault="005D774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36115851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A332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5D774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36115851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0E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09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F3A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C9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C4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3AF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85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527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67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CFCCD29" wp14:editId="695789B7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85E51D" w14:textId="77777777" w:rsidR="000B647F" w:rsidRPr="00391121" w:rsidRDefault="005D774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2021473355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5D774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2021473355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BC9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A0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DC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3A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4A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56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909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B7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858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37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62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3E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18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DB2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AA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C1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6D409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3C1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A216B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F3584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65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59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C0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9ED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92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EA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AD5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D8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41E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E3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CF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18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1D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CD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82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E069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2E94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FCBD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F7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E4B19EE" wp14:editId="022EA13F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506E0F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5D774B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proofErr w:type="spellStart"/>
                                  <w:r w:rsidR="005D774B">
                                    <w:rPr>
                                      <w:rFonts w:ascii="Arial" w:hAnsi="Arial" w:cs="Arial"/>
                                    </w:rPr>
                                    <w:t>J.Halašu</w:t>
                                  </w:r>
                                  <w:proofErr w:type="spellEnd"/>
                                  <w:r w:rsidR="005D774B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5D774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5D774B">
                              <w:rPr>
                                <w:rFonts w:ascii="Arial" w:hAnsi="Arial" w:cs="Arial"/>
                              </w:rPr>
                              <w:t>J.Halašu</w:t>
                            </w:r>
                            <w:proofErr w:type="spellEnd"/>
                            <w:r w:rsidR="005D774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14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DF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A0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CF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67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03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B8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36F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5D5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920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46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1E1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61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45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C2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9C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A3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07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A0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CF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23B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5F1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E1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D1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B8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A2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61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ED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AC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FB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8D9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B32BC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68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4F7BB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54AA06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AF79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40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C5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A3C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EF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63D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0B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291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24F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08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E2D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56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46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C7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3B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7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16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88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B6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81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B1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EB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441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72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6C752E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3AAA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1ECA2EF" wp14:editId="7E339BBD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9CB707" w14:textId="77777777" w:rsidR="000B647F" w:rsidRPr="00391121" w:rsidRDefault="005D774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J.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Halašu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5D774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J.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Halašu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D724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20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9B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FF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39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A6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36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10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5D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F6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C8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8C2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679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E0F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57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48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D4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CEAAE9A" wp14:editId="7239170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FB87A6" w14:textId="77777777" w:rsidR="000B647F" w:rsidRDefault="0099716A" w:rsidP="00944C3D">
                                  <w:r>
                                    <w:t>2</w:t>
                                  </w:r>
                                  <w:r w:rsidR="005D774B">
                                    <w:t>633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99716A" w:rsidP="00944C3D">
                            <w:r>
                              <w:t>2</w:t>
                            </w:r>
                            <w:r w:rsidR="005D774B">
                              <w:t>633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D54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85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7D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CE9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E1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89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35707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81B9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A713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6001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62D401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4100FA9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335FDAE" wp14:editId="1951B94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5ABE5A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F3DB40E" wp14:editId="2D316011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4F21B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994D5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D38D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683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61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CCA3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8FC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A711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A3F4411" wp14:editId="48231C7D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63282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57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6C7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845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5CFF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B5B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FE4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EDE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0F68BA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D581F1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608B8DC" wp14:editId="17A8946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3DAFF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8ACB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CC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2F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0E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BB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42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CBD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C0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3257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D7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3BDC8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D87629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6DDCE10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952345F" wp14:editId="21AFEB2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C1F29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B2155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3E9D39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6652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880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6B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E93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89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2F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DA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44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42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66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04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9F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2C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1A9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84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46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4A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77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05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DE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43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D2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FC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4B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DAC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0E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58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47CEB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5F29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8C78E55" w14:textId="3BCB405D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7A1CC2">
              <w:rPr>
                <w:rFonts w:ascii="Arial" w:hAnsi="Arial"/>
                <w:lang w:eastAsia="sk-SK"/>
              </w:rPr>
              <w:t>22.3.2023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AAC18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72E8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E7EFF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CA4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0E4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C329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D10C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89C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EA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D39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63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C2C3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13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BD27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0D1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70B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15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03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06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EAD0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F03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F2ABA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B21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D7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98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8D2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F7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A278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8F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B1048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AFE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EAC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BB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F8C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749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1033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CB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ACFE9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079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F0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395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78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EC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BD0B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91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D002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AEB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508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A5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6C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2B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2E1D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35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4C017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FDE0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86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A1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40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10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5BD2D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20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AD37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20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83B2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711D0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C729C29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3DDA0D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870510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7E1CD1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C84D64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F1C1D42" w14:textId="77777777" w:rsidR="005D774B" w:rsidRDefault="005D774B" w:rsidP="00503750">
            <w:pPr>
              <w:rPr>
                <w:rFonts w:ascii="Arial" w:hAnsi="Arial"/>
                <w:lang w:eastAsia="sk-SK"/>
              </w:rPr>
            </w:pPr>
          </w:p>
          <w:p w14:paraId="649B35C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16C0EF5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68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0C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83D9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97EACB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B55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12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E1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0B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BC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AA7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A26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24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05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85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40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0A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0D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DA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2C2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D5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A6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11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BE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9D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3DED6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88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03E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5642F90F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62598DD6" w14:textId="77777777" w:rsidR="00944C3D" w:rsidRDefault="00944C3D" w:rsidP="00944C3D">
      <w:pPr>
        <w:rPr>
          <w:rFonts w:ascii="Arial" w:hAnsi="Arial"/>
        </w:rPr>
      </w:pPr>
    </w:p>
    <w:p w14:paraId="20A33F5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31C16BA2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44AF1D4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2A2C32E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7CA97612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0C238C8D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2F771F5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AD3A20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3FB2E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6225DD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5D54842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7FAB184" w14:textId="048046D6" w:rsidR="00944C3D" w:rsidRPr="008D0433" w:rsidRDefault="007A1CC2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Pikna Martin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778C50F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F2C9B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F8341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E5EFC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D0E56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A2888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581C0D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4FF40A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04DA6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DFCE1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438CCE2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218A96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726DFA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595FF03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08EB42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0DA173D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5E6B44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E9E330C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61942DB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4F84DC0C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622689D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7B823B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4E2A803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7D3E7C7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6FAA9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93438C1" w14:textId="77777777" w:rsidR="00944C3D" w:rsidRPr="008D0433" w:rsidRDefault="005D774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73722691" w14:textId="77777777" w:rsidR="00944C3D" w:rsidRPr="008D0433" w:rsidRDefault="005D774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44C3D" w:rsidRPr="008D0433" w14:paraId="535BA83B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138C6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A3558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B95F8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FFFC7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E51AE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E9CB6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D1FB8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564B35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2B8428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8084D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19501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58FF0E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E1A37D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EDD367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77EE9F0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AE1884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9371CBD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256308F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F91DD1A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49DC11BA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AA0D9F9" w14:textId="482A2069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7A1CC2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27D6F149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7BF35076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E6412A3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4062C1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27B902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7F9ABD7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D1FFA4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02BFA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22CD0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C4F66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8E25E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ED1B9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EBD79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5DE05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7B639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551FD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56D0E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3E2D7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8A8BAA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C0E4D6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BBB1D23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459A99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4ECB286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62DA7DA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7313D91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B7B5A1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263CC49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044F3F6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6F3F5A9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C83DB8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988AC9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B5311A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2CD7F40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3B88BC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9D71AB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1C29055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CBEEE8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3D106D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500F5B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0DF7EEC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67CA2EC7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1914C6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4D10012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7A0832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2778FE8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2CA2BA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27174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57D85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B688F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55396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E954E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0F93D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4AAA2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12828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CB2B5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A7F14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86AE9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885F2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5C6B1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284A4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7BB53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6E134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8AC98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05787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8EBF7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0EC4CC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27E2FF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A7778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4601C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6369C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9A0808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D709523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316397B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6A7EE63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371297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750FB2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18C0964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F51428F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5B7346F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760B21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7B95E0EE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DB918EE" w14:textId="77777777" w:rsidTr="00503750">
        <w:tc>
          <w:tcPr>
            <w:tcW w:w="2302" w:type="dxa"/>
            <w:vAlign w:val="center"/>
          </w:tcPr>
          <w:p w14:paraId="3FE2F2B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08516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0CCBF1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06F169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6798F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0741D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71A9C2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189D83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9610DFC" w14:textId="77777777" w:rsidTr="00503750">
        <w:tc>
          <w:tcPr>
            <w:tcW w:w="15593" w:type="dxa"/>
            <w:gridSpan w:val="8"/>
            <w:vAlign w:val="center"/>
          </w:tcPr>
          <w:p w14:paraId="70FE5D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028D9B2" w14:textId="77777777" w:rsidTr="00503750">
        <w:tc>
          <w:tcPr>
            <w:tcW w:w="2302" w:type="dxa"/>
            <w:vAlign w:val="center"/>
          </w:tcPr>
          <w:p w14:paraId="4B6263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8874F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9FD9C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7526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4F5D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D596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FE02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B7BF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B6B52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A344D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3822E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434A1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12F66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833A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697C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D26A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4679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A5FC4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7510B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B40DD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124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5E28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3C3A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8D0F0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851E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F135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9F8B2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8CB16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22D81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6BCE1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72DA9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DDF38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9803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DCAA4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202B3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135618C" w14:textId="77777777" w:rsidTr="00503750">
        <w:tc>
          <w:tcPr>
            <w:tcW w:w="2302" w:type="dxa"/>
            <w:vAlign w:val="center"/>
          </w:tcPr>
          <w:p w14:paraId="0FAA22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CFC24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0116C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741D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9461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6E09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7519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5DF2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27C96D" w14:textId="77777777" w:rsidTr="00503750">
        <w:tc>
          <w:tcPr>
            <w:tcW w:w="15593" w:type="dxa"/>
            <w:gridSpan w:val="8"/>
            <w:vAlign w:val="center"/>
          </w:tcPr>
          <w:p w14:paraId="57EC16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561B6A6" w14:textId="77777777" w:rsidTr="00503750">
        <w:tc>
          <w:tcPr>
            <w:tcW w:w="2302" w:type="dxa"/>
            <w:vAlign w:val="center"/>
          </w:tcPr>
          <w:p w14:paraId="6C67126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93A79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3439E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2285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713C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F19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3E561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1C95F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CEA0A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0A8CF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72E43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F301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8D55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08A8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2A00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6D829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3733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491A7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0F5CC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0B646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BC46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F1B1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380F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C053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542A6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90BC9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EC06B4" w14:textId="77777777" w:rsidTr="00503750">
        <w:tc>
          <w:tcPr>
            <w:tcW w:w="2302" w:type="dxa"/>
            <w:vAlign w:val="center"/>
          </w:tcPr>
          <w:p w14:paraId="6389C1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6C54C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21BE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9072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7C5F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794D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A7ED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63EF2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97EF59" w14:textId="77777777" w:rsidTr="00503750">
        <w:tc>
          <w:tcPr>
            <w:tcW w:w="15593" w:type="dxa"/>
            <w:gridSpan w:val="8"/>
            <w:vAlign w:val="center"/>
          </w:tcPr>
          <w:p w14:paraId="44CA0E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E8C0B72" w14:textId="77777777" w:rsidTr="00503750">
        <w:tc>
          <w:tcPr>
            <w:tcW w:w="2302" w:type="dxa"/>
            <w:vAlign w:val="center"/>
          </w:tcPr>
          <w:p w14:paraId="5DC5DF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B2D7D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321D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AE6C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7832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301E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10029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4094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29DF2D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D9FDE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91721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76242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9EFF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AC41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48CF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4BDB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214A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852E6F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66393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50EE0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6B729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BAED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3E54E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4C10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F6F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039C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8FDF97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A52F7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BF917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FADE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2B6E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36FC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702C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6DE9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AE02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328B38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A818E0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A68565D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913B3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3E076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2241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3DDB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2A92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5440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2EFE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EDF8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067E5E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FC5FC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97E89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66FAF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A6F4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F7EB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1E9E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BAF0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A83BA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62AB53D" w14:textId="77777777" w:rsidR="00944C3D" w:rsidRDefault="00944C3D" w:rsidP="00944C3D">
      <w:pPr>
        <w:rPr>
          <w:rFonts w:ascii="Arial" w:hAnsi="Arial"/>
          <w:b/>
        </w:rPr>
      </w:pPr>
    </w:p>
    <w:p w14:paraId="4F77BDE0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31DB4AF0" w14:textId="77777777" w:rsidTr="00503750">
        <w:tc>
          <w:tcPr>
            <w:tcW w:w="1944" w:type="dxa"/>
            <w:vAlign w:val="center"/>
          </w:tcPr>
          <w:p w14:paraId="3FBC169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DBC4F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C4343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B839F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37DDC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E7D6C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6CC8B6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B162C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CAA70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1A9CA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9DC4C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3821E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86E89F1" w14:textId="77777777" w:rsidTr="00503750">
        <w:tc>
          <w:tcPr>
            <w:tcW w:w="15685" w:type="dxa"/>
            <w:gridSpan w:val="12"/>
            <w:vAlign w:val="center"/>
          </w:tcPr>
          <w:p w14:paraId="44D69D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C213356" w14:textId="77777777" w:rsidTr="00503750">
        <w:tc>
          <w:tcPr>
            <w:tcW w:w="1944" w:type="dxa"/>
            <w:vAlign w:val="center"/>
          </w:tcPr>
          <w:p w14:paraId="43AECF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45839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7983B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62F06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2A58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48907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7E598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E0AD0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E34C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0978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C5557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11275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8B0773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0BB4C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C68FD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2C698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7D31E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9370A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89FC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B9F07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EECDB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FA433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960CA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15598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BCC0F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5E636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6A9D4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2C4E85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B603E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65AA5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E842B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97E7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A145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FEA5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12BC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FD2C9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48B3C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C982F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148B7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118EF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4A0C7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713FB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49BE6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BE890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33FE6F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30A57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7ECBBD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925C5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691CBB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E535A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EB551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037B5B8" w14:textId="77777777" w:rsidTr="00503750">
        <w:tc>
          <w:tcPr>
            <w:tcW w:w="1944" w:type="dxa"/>
            <w:vAlign w:val="center"/>
          </w:tcPr>
          <w:p w14:paraId="183778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312B9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07636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21264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6B907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366EE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ECE04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8156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CEA12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C5C0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F84F8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B4925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3FF228" w14:textId="77777777" w:rsidTr="00503750">
        <w:tc>
          <w:tcPr>
            <w:tcW w:w="15685" w:type="dxa"/>
            <w:gridSpan w:val="12"/>
            <w:vAlign w:val="center"/>
          </w:tcPr>
          <w:p w14:paraId="144313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F356CEE" w14:textId="77777777" w:rsidTr="00503750">
        <w:tc>
          <w:tcPr>
            <w:tcW w:w="1944" w:type="dxa"/>
            <w:vAlign w:val="center"/>
          </w:tcPr>
          <w:p w14:paraId="6C39C71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F97A0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6E91B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CCAF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28721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266A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DDA94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580E9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D7CEB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6B72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11804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15EDC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110E1A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FA0B7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3B955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81BE0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08D3C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51DF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0E6EE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64784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0AD2E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EDB4B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FD1A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1EC47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08908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5D7BBB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D56CC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5FF31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2194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54857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34A94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41C0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8721B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85A3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CB6E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5538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060B8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98884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724FC3" w14:textId="77777777" w:rsidTr="00503750">
        <w:tc>
          <w:tcPr>
            <w:tcW w:w="1944" w:type="dxa"/>
            <w:vAlign w:val="center"/>
          </w:tcPr>
          <w:p w14:paraId="2E609B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B321E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CB5E8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99507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4706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E32F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A933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427AB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F1F1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BA4E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273B3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BB7E2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B5E6D3" w14:textId="77777777" w:rsidTr="00503750">
        <w:tc>
          <w:tcPr>
            <w:tcW w:w="15685" w:type="dxa"/>
            <w:gridSpan w:val="12"/>
            <w:vAlign w:val="center"/>
          </w:tcPr>
          <w:p w14:paraId="146ABB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F65D222" w14:textId="77777777" w:rsidTr="00503750">
        <w:tc>
          <w:tcPr>
            <w:tcW w:w="1944" w:type="dxa"/>
            <w:vAlign w:val="center"/>
          </w:tcPr>
          <w:p w14:paraId="266508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D0FFD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97A7E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B5082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AA562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5AD99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F04F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088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81BFD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4D512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D4455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198D6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358A75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103B3C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B86B5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9E2D0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D5750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9C9D8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8130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2239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FE96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AD7C2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25A69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1930F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1D2A5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4A6B5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60D9E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37D88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1F98C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D81F7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DFFD8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B169F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DE2A2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A83E4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E004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0BB6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55D0D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DD123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7736E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103C9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94BCF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C59A2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5AA15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04CE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782D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74F7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34548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40B59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6CE7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6E73F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0760A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FDFF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782BF9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C532B2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45192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86774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3DC51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6330E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FC066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32325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4F1B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CFDE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8AA5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9F590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CC5FF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2EBD4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D0579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DAA9E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587DF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8A31C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4810C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5D932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86668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BBB18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3A017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FBC93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0689D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85F5B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D4E45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BE373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1592BB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4EE2906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C79589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FA8B1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5ACAD1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004EF0A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648A8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C666C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02164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F73E9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CDD25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07C90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A1C91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5003B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BF71D1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76B86B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C0423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C7E4F51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4B5C1F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4CA76D8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BDE53E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B46A45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01B26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055F8468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4E2099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3A3E6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1C4C8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4A4ED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C672B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D0AFC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98B69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209B66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1BFB1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21B80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42980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68D9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A3C00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1B02BEA5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60A16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C0348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64F1B4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279A45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464F0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F751D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5E2C9B95" w14:textId="77777777" w:rsidTr="00503750">
        <w:trPr>
          <w:trHeight w:val="1073"/>
        </w:trPr>
        <w:tc>
          <w:tcPr>
            <w:tcW w:w="3614" w:type="dxa"/>
            <w:vMerge/>
          </w:tcPr>
          <w:p w14:paraId="535871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30305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5E4FF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D379F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9E3F6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964CC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B14F5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2EE3DB1C" w14:textId="77777777" w:rsidTr="00503750">
        <w:trPr>
          <w:trHeight w:val="283"/>
        </w:trPr>
        <w:tc>
          <w:tcPr>
            <w:tcW w:w="3614" w:type="dxa"/>
          </w:tcPr>
          <w:p w14:paraId="70598C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6694D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0C58F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61585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2BDFD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DBAB6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EE83F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7C45CBB" w14:textId="77777777" w:rsidTr="00503750">
        <w:trPr>
          <w:trHeight w:val="283"/>
        </w:trPr>
        <w:tc>
          <w:tcPr>
            <w:tcW w:w="3614" w:type="dxa"/>
          </w:tcPr>
          <w:p w14:paraId="765999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67455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803AE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05437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9EE49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59902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9F219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B042547" w14:textId="77777777" w:rsidTr="00503750">
        <w:trPr>
          <w:trHeight w:val="283"/>
        </w:trPr>
        <w:tc>
          <w:tcPr>
            <w:tcW w:w="3614" w:type="dxa"/>
          </w:tcPr>
          <w:p w14:paraId="632638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C449E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F80D9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D3751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386A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566C9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34F79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916DB8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CF0A68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268059F8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473082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B018D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59DF6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7F77A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C14CB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44C0AE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EF1D5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E8C50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7FE01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712D68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508362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156D78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8BBE64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1B7D52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C6B7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7E89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749F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27CD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AD8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220C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514F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C62D1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B9609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6025E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EB7A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C8EF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8992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CC2B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AF5E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CEB0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74450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704C6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7BBAB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5BECF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1C00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5B32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BF55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4E16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C488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ABD5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4245F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A23C4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92FC6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8EEBB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989C1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4E363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2774F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626B1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58277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91D18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C34EE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025184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BEEE9B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78943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DE83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5538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5AC1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C38F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E13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E998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C7DC6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BAC7A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A203C6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243625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8A82B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DC5D5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9A08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46BB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82B3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2EC2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F4DE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0DDF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E4C5A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7BA1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E2008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DFDB9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C02D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A2F3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55B5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16E2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F137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FA03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B64AE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FECF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1F4AC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28007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BB48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DE76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70F1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DD9E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090A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EE0D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880A9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90178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C74CE0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81064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E925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4134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7BAB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6DDD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D77F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5D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68EDB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943B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FE48A2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06F475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ABF697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C3D26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07B3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7305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B21B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C8A2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0642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20D8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328D4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C12E0C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811BDA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BA6C9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79EA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271B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5AC5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5C6D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DEFA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47EB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F2093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10659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D15320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12D4C3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1D309F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3142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D24F7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3F964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75A41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2424C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A4934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B2FD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B7217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8B7EA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870E9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47474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85CD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1935E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36D81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0D6C2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FC21E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ACE0FF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A40872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88EC2F5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7DA0347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4BF5C7BD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1BC7F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768C1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8D48D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D3F18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8A639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A95DC1A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EFC7F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7C32CB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596342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E5AA7C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6E4978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262ECB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229A4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2A88C3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716C57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FA2FAC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A7C01E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91E5EFB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581F04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90F2AD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5EC28A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FE0ED6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3016F7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94F7B7A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D2E9D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06A5F6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BDBD16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AFC6EF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1392BB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14A85B2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940C9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579F10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220067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1A3C45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2AF11C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2CB8049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2F7B530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3EEBCC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8CC8C3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A2CBC4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13ED70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4051D1B" w14:textId="77777777" w:rsidR="00944C3D" w:rsidRDefault="00944C3D" w:rsidP="00944C3D">
      <w:pPr>
        <w:rPr>
          <w:rFonts w:ascii="Arial" w:hAnsi="Arial"/>
          <w:b/>
        </w:rPr>
      </w:pPr>
    </w:p>
    <w:p w14:paraId="733A4B34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47F684C4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1E6405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7E2654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F97C4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1C65EA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CE4FE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781F10BF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7503D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C4C94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0EDCB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DAFB0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E587E69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AD272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68E3F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A36B8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05094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4DD453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23F67F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4274E7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9EC46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856F0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9666CC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76D754E2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3DE04F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1455D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D1CC3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F25CF4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BE4C2FF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C288A79" w14:textId="77777777" w:rsidTr="00503750">
        <w:tc>
          <w:tcPr>
            <w:tcW w:w="2835" w:type="dxa"/>
            <w:vAlign w:val="center"/>
          </w:tcPr>
          <w:p w14:paraId="42199FF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6C1B37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B1ACF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E84FE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F1545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E1524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312EAE95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A54F5A3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8603219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6ED8A7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7A43F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8EA85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4DCAEE7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0FBA79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6EC5B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1487C0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03A2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8279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6E29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3DE1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032309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1719B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E5C25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2248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3948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AB1D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9555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7486B4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63DB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05E59F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18F6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AD46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72CF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A8507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06AF0A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D60A0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1F04AF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D3B7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26BF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7EBB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FE0F4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210007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0F75D5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67FB7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BCE8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3EF2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F968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63375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EF98A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0AD73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6AF0696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083BE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EF02A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44C20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ED4D4A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3BF69F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152521A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E2469AB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75F67DC4" w14:textId="77777777" w:rsidR="00944C3D" w:rsidRDefault="00944C3D" w:rsidP="00944C3D">
      <w:pPr>
        <w:rPr>
          <w:rFonts w:ascii="Arial" w:hAnsi="Arial"/>
          <w:b/>
        </w:rPr>
      </w:pPr>
    </w:p>
    <w:p w14:paraId="0C43AE55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42044BA" w14:textId="77777777" w:rsidTr="00503750">
        <w:tc>
          <w:tcPr>
            <w:tcW w:w="2835" w:type="dxa"/>
            <w:vAlign w:val="center"/>
          </w:tcPr>
          <w:p w14:paraId="1B83BC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27E49C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852C8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6AF44F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996C1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77F27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414D03DC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34F943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598C30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1ADB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5813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FFB5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8EB2D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6BD8E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299DB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397C8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F889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C68C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11EE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802F4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45D46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86BF0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FF82F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482E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3067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0C8F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FDCA2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46352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7F1BD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FFE86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872B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9D18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CC82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7B949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F1720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272F29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ED14C4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67BC7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B72E4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7720F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738DFE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8B09F0E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AD2C97B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0590B628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38855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03252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25D889C7" w14:textId="77777777" w:rsidTr="00503750">
        <w:trPr>
          <w:trHeight w:val="699"/>
        </w:trPr>
        <w:tc>
          <w:tcPr>
            <w:tcW w:w="3502" w:type="dxa"/>
            <w:vMerge/>
          </w:tcPr>
          <w:p w14:paraId="1BA8C3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3460A3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A8044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60C5D9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F2A6F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1A0F395B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518088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D3ACA9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37034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32A6F52B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A1831C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E005B8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37A727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B8561B8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702B5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EC528C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BA647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07D12D76" w14:textId="77777777" w:rsidTr="00503750">
        <w:trPr>
          <w:trHeight w:val="593"/>
        </w:trPr>
        <w:tc>
          <w:tcPr>
            <w:tcW w:w="3497" w:type="dxa"/>
          </w:tcPr>
          <w:p w14:paraId="05ACDA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534B61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DD6E3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B08F92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EC9C3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D4FE3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CBA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77797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4AFBB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1A6D4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2592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A7D03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67ABD9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C826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6751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1435A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0ECB4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3D025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39DE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EDF90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85A42F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9C809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A3456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85B4D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87639C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A93A4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D0BF3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442EA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A76C6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9AB65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5B7F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CA3B4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BE847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5EC0A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4B03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42D9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450BCE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86BC6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BA75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984CAD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CA2C6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6BB583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85A1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D1297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C2791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2AC45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E366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CF0E29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62FDC1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51C65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769F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45F1483" w14:textId="77777777" w:rsidR="00944C3D" w:rsidRDefault="00944C3D" w:rsidP="00944C3D">
      <w:pPr>
        <w:rPr>
          <w:rFonts w:ascii="Arial" w:hAnsi="Arial"/>
          <w:b/>
        </w:rPr>
      </w:pPr>
    </w:p>
    <w:p w14:paraId="3EA2A25B" w14:textId="77777777" w:rsidR="00944C3D" w:rsidRDefault="00944C3D" w:rsidP="00944C3D">
      <w:pPr>
        <w:rPr>
          <w:rFonts w:ascii="Arial" w:hAnsi="Arial"/>
          <w:b/>
        </w:rPr>
      </w:pPr>
    </w:p>
    <w:p w14:paraId="003B62D1" w14:textId="77777777" w:rsidR="00944C3D" w:rsidRDefault="00944C3D" w:rsidP="00944C3D">
      <w:pPr>
        <w:rPr>
          <w:rFonts w:ascii="Arial" w:hAnsi="Arial"/>
          <w:b/>
        </w:rPr>
      </w:pPr>
    </w:p>
    <w:p w14:paraId="014A92AB" w14:textId="77777777" w:rsidR="00944C3D" w:rsidRDefault="00944C3D" w:rsidP="00944C3D">
      <w:pPr>
        <w:rPr>
          <w:rFonts w:ascii="Arial" w:hAnsi="Arial"/>
          <w:b/>
        </w:rPr>
      </w:pPr>
    </w:p>
    <w:p w14:paraId="24E95A1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72321CBC" w14:textId="77777777" w:rsidTr="00503750">
        <w:tc>
          <w:tcPr>
            <w:tcW w:w="2622" w:type="dxa"/>
            <w:vAlign w:val="center"/>
          </w:tcPr>
          <w:p w14:paraId="27317CB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3089F6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37CF23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08CAC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4FCC5F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E7D4C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57DD46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ED935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4DEF58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EEC377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78546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16BE719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71999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5C2149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FAEF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C995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844D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A97A5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D267B17" w14:textId="77777777" w:rsidTr="00503750">
        <w:tc>
          <w:tcPr>
            <w:tcW w:w="2622" w:type="dxa"/>
            <w:vAlign w:val="center"/>
          </w:tcPr>
          <w:p w14:paraId="2317B8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5FFD4F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13E752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C58D0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3881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CE17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56FC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AFC2BF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84CE9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79A9FD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9647C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1594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DE8C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C2A3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07C596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72FFC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6E722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C2727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1FF3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CF9D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EA52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0DC5558" w14:textId="77777777" w:rsidTr="00503750">
        <w:tc>
          <w:tcPr>
            <w:tcW w:w="2622" w:type="dxa"/>
            <w:vAlign w:val="center"/>
          </w:tcPr>
          <w:p w14:paraId="5D7E1E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4A651826" w14:textId="104F21F3" w:rsidR="00944C3D" w:rsidRPr="008C56AB" w:rsidRDefault="007A1CC2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-6553</w:t>
            </w:r>
          </w:p>
        </w:tc>
        <w:tc>
          <w:tcPr>
            <w:tcW w:w="1275" w:type="dxa"/>
            <w:vAlign w:val="center"/>
          </w:tcPr>
          <w:p w14:paraId="235C491E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266DB92D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A65AC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9554A1" w14:textId="7B5EFDEB" w:rsidR="00944C3D" w:rsidRPr="008C56AB" w:rsidRDefault="007A1CC2" w:rsidP="005D774B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89701</w:t>
            </w:r>
          </w:p>
        </w:tc>
      </w:tr>
      <w:tr w:rsidR="0099716A" w:rsidRPr="00050529" w14:paraId="7286D93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FC2D4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506F7E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059F4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FF0E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4D9A2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4D0A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D87B674" w14:textId="77777777" w:rsidTr="00503750">
        <w:tc>
          <w:tcPr>
            <w:tcW w:w="2622" w:type="dxa"/>
            <w:vAlign w:val="center"/>
          </w:tcPr>
          <w:p w14:paraId="3A487D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0A0C4B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4C960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7B3D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FC7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C6B7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40084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A6F69F0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448C563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68B9C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1505D0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B23F3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3641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579A2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61E4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8013AB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6D46D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2E7982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680AE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A7F8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FFB5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EC36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8B147D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23639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653869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02FF2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A8460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7C96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B0F4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095E242" w14:textId="77777777" w:rsidTr="00503750">
        <w:tc>
          <w:tcPr>
            <w:tcW w:w="2622" w:type="dxa"/>
            <w:vAlign w:val="center"/>
          </w:tcPr>
          <w:p w14:paraId="441E0D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FED2E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918F2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15C8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C528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A060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7D83638" w14:textId="77777777" w:rsidTr="00503750">
        <w:tc>
          <w:tcPr>
            <w:tcW w:w="2622" w:type="dxa"/>
            <w:vAlign w:val="center"/>
          </w:tcPr>
          <w:p w14:paraId="3115BD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2A22AB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F142E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45454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3B81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E9CF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62ECFF1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CA4C02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76CB91E" w14:textId="77777777" w:rsidR="00944C3D" w:rsidRPr="008C56AB" w:rsidRDefault="005D774B" w:rsidP="005D774B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5" w:type="dxa"/>
            <w:vAlign w:val="center"/>
          </w:tcPr>
          <w:p w14:paraId="11066DAC" w14:textId="77777777" w:rsidR="00944C3D" w:rsidRPr="008C56AB" w:rsidRDefault="005D774B" w:rsidP="005D774B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EAA14AF" w14:textId="77777777" w:rsidR="00944C3D" w:rsidRPr="008C56AB" w:rsidRDefault="005D774B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DE8561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3A9181" w14:textId="77777777" w:rsidR="00944C3D" w:rsidRPr="008C56AB" w:rsidRDefault="005D774B" w:rsidP="005D774B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</w:tr>
    </w:tbl>
    <w:p w14:paraId="39021D1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1230D7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6F7FBDDA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C86FB6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C727F06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251ED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A348A3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1D26532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55CB7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C1F358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EEE074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6AA5D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869D3C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205E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9B13E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7533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F472A4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C57A0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3E7662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EACB2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2CE70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DA7516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B7C37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880CF9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20A7C83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8BBDFC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D2608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CCE130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7D25BB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84F45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99F858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D9D2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4725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7774243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8A86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E500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93EB3F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C9A36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4F696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78B730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FBB83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8D51B2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583FFD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7807693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AD63A1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3DF3796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51D1E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3BEE3EF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862ED5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854A2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547B471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CE9E3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36D32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04E744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0355C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9154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4D10D9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F8DA5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FEEA7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B76C1E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67F3AE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DCE9E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406733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92EAEE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03B1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AAAE56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EF8A6A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41DA96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0F9E8A9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E5F4CF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5310939F" w14:textId="77777777" w:rsidTr="00503750">
        <w:tc>
          <w:tcPr>
            <w:tcW w:w="2835" w:type="dxa"/>
            <w:vAlign w:val="center"/>
          </w:tcPr>
          <w:p w14:paraId="0919B5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3A64C5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70128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128A63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621934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7C0B28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77C2DC2" w14:textId="77777777" w:rsidTr="00503750">
        <w:tc>
          <w:tcPr>
            <w:tcW w:w="2835" w:type="dxa"/>
            <w:vAlign w:val="center"/>
          </w:tcPr>
          <w:p w14:paraId="3DFC15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0ADD278D" w14:textId="77777777" w:rsidR="00944C3D" w:rsidRPr="008C56AB" w:rsidRDefault="00944C3D" w:rsidP="005D774B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430A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E4F5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B88C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EC4E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704771" w14:textId="77777777" w:rsidTr="00503750">
        <w:tc>
          <w:tcPr>
            <w:tcW w:w="2835" w:type="dxa"/>
            <w:vAlign w:val="center"/>
          </w:tcPr>
          <w:p w14:paraId="61F432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7050E5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9105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87CC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B867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977BB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EE0F5E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B71684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58BA6EC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384DF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14B54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7A705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35398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57152216" w14:textId="77777777" w:rsidTr="00503750">
        <w:tc>
          <w:tcPr>
            <w:tcW w:w="2835" w:type="dxa"/>
            <w:vAlign w:val="center"/>
          </w:tcPr>
          <w:p w14:paraId="6AD082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C3DBE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C26D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F54C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8F2F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0EFD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19F67E" w14:textId="77777777" w:rsidTr="00503750">
        <w:tc>
          <w:tcPr>
            <w:tcW w:w="2835" w:type="dxa"/>
            <w:vAlign w:val="center"/>
          </w:tcPr>
          <w:p w14:paraId="60C990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FBAE3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AB69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03FF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7FF9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A201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8AF1CE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31206B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5990E4C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C655B3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D27092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3561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F91AE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2B9D57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06B416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DB8F6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E466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E4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40D7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A79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3FC6F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3C163C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6AED37CF" w14:textId="77777777" w:rsidTr="00503750">
        <w:tc>
          <w:tcPr>
            <w:tcW w:w="2552" w:type="dxa"/>
            <w:shd w:val="clear" w:color="auto" w:fill="auto"/>
            <w:vAlign w:val="center"/>
          </w:tcPr>
          <w:p w14:paraId="7D1C8B3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4B15042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04E65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A8D45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8AEF4A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3B8A1ED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2982EB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E8E656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7D3F73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9C066B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531D4A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EE57F68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1D28D9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33E9C8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40842B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BF4EFA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E9AACD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555A7AC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20E6B1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964ABF5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2E2F4A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73939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84C62AC" w14:textId="77777777" w:rsidTr="00503750">
        <w:tc>
          <w:tcPr>
            <w:tcW w:w="4395" w:type="dxa"/>
            <w:vMerge/>
          </w:tcPr>
          <w:p w14:paraId="4625A10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C9E9C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5BF02F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322B835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57232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91AA0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8C15C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B67012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A5ADF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B3B0A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3186EF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8AFF31A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9A4312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AFF566E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00A36D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B2B89B8" w14:textId="77777777" w:rsidTr="00503750">
        <w:tc>
          <w:tcPr>
            <w:tcW w:w="4395" w:type="dxa"/>
            <w:vAlign w:val="center"/>
          </w:tcPr>
          <w:p w14:paraId="310DFD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00C68A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BC3A20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DA02C27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04F5B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0F6770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E5C7FD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420CC63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4CA829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7801FF4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AB27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95CF60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94DD17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196AE5AF" w14:textId="73925CF6" w:rsidR="00944C3D" w:rsidRPr="008C56AB" w:rsidRDefault="007A1CC2" w:rsidP="007A1CC2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45437</w:t>
            </w:r>
          </w:p>
        </w:tc>
        <w:tc>
          <w:tcPr>
            <w:tcW w:w="2835" w:type="dxa"/>
            <w:vAlign w:val="center"/>
          </w:tcPr>
          <w:p w14:paraId="34FA17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E5783EB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E6CC7A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11EB6DDC" w14:textId="77777777" w:rsidTr="00503750">
        <w:tc>
          <w:tcPr>
            <w:tcW w:w="4395" w:type="dxa"/>
            <w:vAlign w:val="center"/>
          </w:tcPr>
          <w:p w14:paraId="2E353B0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B27174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5B5939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1A18EB3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FE2434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63BB0A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AF55A9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2E3E20DE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DEC51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DF5F7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0245E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FB5DCDB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07FBE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5FC712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3200D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FF7D418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EE67B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B12265B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2563339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76599D7F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4190740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DBF620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22025D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6FC07E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DC7D8A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6CF26D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44868009" w14:textId="77777777" w:rsidTr="00503750">
        <w:tc>
          <w:tcPr>
            <w:tcW w:w="1843" w:type="dxa"/>
            <w:vAlign w:val="center"/>
          </w:tcPr>
          <w:p w14:paraId="74117AA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D9AC76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5E1CFD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12EFD8E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661EA2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456146F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FEB64C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21F63C98" w14:textId="77777777" w:rsidTr="00503750">
        <w:tc>
          <w:tcPr>
            <w:tcW w:w="1843" w:type="dxa"/>
            <w:vAlign w:val="center"/>
          </w:tcPr>
          <w:p w14:paraId="76EAAD4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05D4E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C6966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842B5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07F2DC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0BF3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78199C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BEB0699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7E7F550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75ECF3A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E4B79D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08D63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B389D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F5C5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09414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8D82451" w14:textId="77777777" w:rsidTr="00503750">
        <w:tc>
          <w:tcPr>
            <w:tcW w:w="1843" w:type="dxa"/>
            <w:vAlign w:val="center"/>
          </w:tcPr>
          <w:p w14:paraId="7268E0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3C85857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95E3A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031ED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5C22F4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59CEAE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FED2C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025B187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6F6234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BB3105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F8695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90FE2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174ABC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3EE9A8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3AA1C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D693CCC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21186FA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4180D4F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775D3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3F5A5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578F21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ECA20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01053B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94E2E5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755478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62E4C105" w14:textId="77777777" w:rsidTr="00503750">
        <w:trPr>
          <w:trHeight w:val="664"/>
        </w:trPr>
        <w:tc>
          <w:tcPr>
            <w:tcW w:w="3372" w:type="dxa"/>
          </w:tcPr>
          <w:p w14:paraId="6DA4EFA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6B8B116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12711D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BF668C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CCDBB1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7B8EB5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CC566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D1F5E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71EF263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94594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4FCF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7361A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6D45D37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C08D1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66C3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3F7DDE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1375072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BA016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860A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4442D9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ACC5402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BBFD0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8BF0C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75C1265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696AA24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D09F3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C400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23A831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9C3A706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77701C19" w14:textId="77777777" w:rsidTr="00503750">
        <w:tc>
          <w:tcPr>
            <w:tcW w:w="2835" w:type="dxa"/>
            <w:vAlign w:val="center"/>
          </w:tcPr>
          <w:p w14:paraId="11EB8EB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CDB2E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25628C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E665B3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27C6246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2DA4454" w14:textId="77777777" w:rsidTr="00503750">
        <w:tc>
          <w:tcPr>
            <w:tcW w:w="2835" w:type="dxa"/>
          </w:tcPr>
          <w:p w14:paraId="22F2D54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8EC07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E072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8A2A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185BE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689AA12" w14:textId="77777777" w:rsidTr="00503750">
        <w:tc>
          <w:tcPr>
            <w:tcW w:w="2835" w:type="dxa"/>
          </w:tcPr>
          <w:p w14:paraId="3A7C51C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4E597A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9BAD0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EEE4E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738BB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F9FD15" w14:textId="77777777" w:rsidTr="00503750">
        <w:tc>
          <w:tcPr>
            <w:tcW w:w="2835" w:type="dxa"/>
          </w:tcPr>
          <w:p w14:paraId="4A4E656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C9429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FDB0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67B9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34D99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AE16EA5" w14:textId="77777777" w:rsidTr="00503750">
        <w:tc>
          <w:tcPr>
            <w:tcW w:w="2835" w:type="dxa"/>
            <w:vAlign w:val="center"/>
          </w:tcPr>
          <w:p w14:paraId="2B6EEF2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9D8E9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8C7B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6567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E5340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C306DB" w14:textId="77777777" w:rsidTr="00503750">
        <w:tc>
          <w:tcPr>
            <w:tcW w:w="2835" w:type="dxa"/>
            <w:vAlign w:val="center"/>
          </w:tcPr>
          <w:p w14:paraId="255E739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3385B5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94F3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4570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EF93D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EA20F59" w14:textId="77777777" w:rsidTr="00503750">
        <w:tc>
          <w:tcPr>
            <w:tcW w:w="2835" w:type="dxa"/>
          </w:tcPr>
          <w:p w14:paraId="46EACF0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391641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5DE77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89EE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093BC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D741B4F" w14:textId="77777777" w:rsidTr="00503750">
        <w:tc>
          <w:tcPr>
            <w:tcW w:w="2835" w:type="dxa"/>
          </w:tcPr>
          <w:p w14:paraId="4A338DE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36D745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8DAD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44D1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C344C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A5B6AE" w14:textId="77777777" w:rsidTr="00503750">
        <w:tc>
          <w:tcPr>
            <w:tcW w:w="2835" w:type="dxa"/>
          </w:tcPr>
          <w:p w14:paraId="2A488BA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C234D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6E94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444A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8DD3E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25E159D" w14:textId="77777777" w:rsidR="00944C3D" w:rsidRDefault="00944C3D" w:rsidP="00944C3D">
      <w:pPr>
        <w:rPr>
          <w:rFonts w:ascii="Arial" w:hAnsi="Arial"/>
          <w:b/>
        </w:rPr>
      </w:pPr>
    </w:p>
    <w:p w14:paraId="7E701128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7E03B904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C4F25A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7364C79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C49EE1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B3F69C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0AC9E28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729B0EE" w14:textId="77777777" w:rsidTr="00503750">
        <w:trPr>
          <w:trHeight w:val="443"/>
        </w:trPr>
        <w:tc>
          <w:tcPr>
            <w:tcW w:w="2560" w:type="dxa"/>
          </w:tcPr>
          <w:p w14:paraId="6FDDD13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2BAF90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942C7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1D975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7EF2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57EB8E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575565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717DB3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E5742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48E58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3D598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A9CD7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BF44FF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26ABDA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9FB3C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64132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E3CB2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D2265D6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23B7EF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F8250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547B9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BAEFA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2C57B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BA97564" w14:textId="77777777" w:rsidR="00944C3D" w:rsidRDefault="00944C3D" w:rsidP="00944C3D">
      <w:pPr>
        <w:rPr>
          <w:rFonts w:ascii="Arial" w:hAnsi="Arial"/>
          <w:b/>
        </w:rPr>
      </w:pPr>
    </w:p>
    <w:p w14:paraId="2F097571" w14:textId="77777777" w:rsidR="00944C3D" w:rsidRDefault="00944C3D" w:rsidP="00944C3D">
      <w:pPr>
        <w:rPr>
          <w:rFonts w:ascii="Arial" w:hAnsi="Arial"/>
          <w:b/>
        </w:rPr>
      </w:pPr>
    </w:p>
    <w:p w14:paraId="18EB2A1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10BBB856" w14:textId="77777777" w:rsidR="00944C3D" w:rsidRDefault="00944C3D" w:rsidP="00944C3D">
      <w:pPr>
        <w:rPr>
          <w:rFonts w:ascii="Arial" w:hAnsi="Arial"/>
          <w:b/>
        </w:rPr>
      </w:pPr>
    </w:p>
    <w:p w14:paraId="0C9B834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7FEC3E0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4506F71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741A96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D0BFCC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C2F54D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51431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2C6E2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2EB69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98E25E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ED6A6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BBB9A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714F1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64E831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D522C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47FFD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D2B6F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D0790E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64F94D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0FE30B1A" w14:textId="77777777" w:rsidTr="00503750">
        <w:trPr>
          <w:trHeight w:val="677"/>
        </w:trPr>
        <w:tc>
          <w:tcPr>
            <w:tcW w:w="3358" w:type="dxa"/>
          </w:tcPr>
          <w:p w14:paraId="260DAD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75B9BCF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1922D5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1B619A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42D8E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32BFDA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35F2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4AD3C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0349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335FC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91C21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8642E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CAA51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D0F2D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A4816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DE354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BC1CA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48CD7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A347E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A7D8F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9AEAE7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D673A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C3A7B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DFE74F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43B674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5F4F5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16F24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BB973FB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4A3131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AF49D88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F2027F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FA9AA3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5DA9E11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54C4D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B3907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DB50FC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EEEE4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DCA1C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76CDB34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62C24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8069F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6222A8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7C5CE8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A90592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EB8CD5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8AD0B33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2A94CF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53FB07A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060B28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498AC5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193AB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93660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6213F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52AB75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018EA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76EF39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28C10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3DFB0A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88884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85279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EFBDC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CAEFD5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7D47C6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DB590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97370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6D45E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38F62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447F4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78D3D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B20027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60A7A1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09078AB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6AFBE5A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CA540A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AAF425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3E67AF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171FE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0D2B3E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F073E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57DE1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C0866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0950C6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AEBE2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778933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3EF8C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07EBA9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D0E8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D38C1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7B4B09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9E6BA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37DD1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566D63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AB1C6E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129BF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9AC20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AF4090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74CA6B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02CE403" w14:textId="77777777" w:rsidTr="00503750">
        <w:tc>
          <w:tcPr>
            <w:tcW w:w="3686" w:type="dxa"/>
            <w:vAlign w:val="center"/>
          </w:tcPr>
          <w:p w14:paraId="12A54CA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6A7A215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6A5D164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40D754F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533F3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50C6A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868A0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D25A1C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FE372A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3B252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B0941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E4A163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7BB64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B1A81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2EFA2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7FED81E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433E0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DB0858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6B5D57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8CACC2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179C56F5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708096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A5CB41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174C45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F320DE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3C0AE5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1EC7E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8B4E7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332F9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E4BD6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E7B0F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21308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5361B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9B5B3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AA42D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77E17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97DB7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8D7968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1B74B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FCA1B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BABC34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67CB0C9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AFDF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2093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D2D9B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EF78F4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A41A244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BE5E9D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FAD90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6C63CE1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1DE5A8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E4922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66ADBA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BCC74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A43E0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590011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32856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F34E2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AEBCD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B0C46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433F2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7ED89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BA81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E6B21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EECFD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FAF7C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210254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0073B53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401A654" w14:textId="77777777" w:rsidR="00944C3D" w:rsidRDefault="00944C3D" w:rsidP="00944C3D">
      <w:pPr>
        <w:rPr>
          <w:sz w:val="22"/>
          <w:szCs w:val="22"/>
        </w:rPr>
      </w:pPr>
    </w:p>
    <w:p w14:paraId="0E56B9B6" w14:textId="77777777" w:rsidR="00944C3D" w:rsidRDefault="00944C3D" w:rsidP="00944C3D">
      <w:pPr>
        <w:rPr>
          <w:sz w:val="22"/>
          <w:szCs w:val="22"/>
        </w:rPr>
      </w:pPr>
    </w:p>
    <w:p w14:paraId="301F42C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3A508C1A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3F1B9ECE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21A82B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8ACF0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736058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7FFEA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35DC35D5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F589C3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356CC9A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98030C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F198405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C0A09A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8219E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CB9CD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F7F0A7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0EA9D6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3A4DC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6ADAA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DC07E0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7C1385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A9B5B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520FE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D9B794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CB01CA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2B46FB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D2CE0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7456E42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087B77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219605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360E5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48C38C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DA38B3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62030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BF8D8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32B503A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26B3956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68342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48F93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B1AC7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31502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A037A32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4DBDD1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01BE037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198B27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75E4BB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273770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62AB11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7DD7F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6C01AC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78C6D9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1555B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2A609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5868C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2D0208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57CCB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FA68C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344C1B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1B7824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080D2F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CE39E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33FBE6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FC9215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210CA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9350C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DC21E6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F78E26B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B92EA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E40F9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4753D5A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B15D6CC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FDE27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89D45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0BF6E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FFF9C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491EEF56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42D0833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45DD8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1751092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1AD9912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A1AF60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00D1D08B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C3A0FB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7A4B5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A9BFE8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B34014E" w14:textId="77777777" w:rsidR="00944C3D" w:rsidRPr="003607F0" w:rsidRDefault="00944C3D" w:rsidP="00944C3D"/>
    <w:p w14:paraId="1523039D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81FD8" w14:textId="77777777" w:rsidR="009335B5" w:rsidRDefault="009335B5">
      <w:r>
        <w:separator/>
      </w:r>
    </w:p>
  </w:endnote>
  <w:endnote w:type="continuationSeparator" w:id="0">
    <w:p w14:paraId="08AFA40C" w14:textId="77777777" w:rsidR="009335B5" w:rsidRDefault="00933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F0D29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4518B32A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F6027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5F895E6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62CE8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7145AFEC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2CD61" w14:textId="77777777" w:rsidR="009335B5" w:rsidRDefault="009335B5">
      <w:r>
        <w:separator/>
      </w:r>
    </w:p>
  </w:footnote>
  <w:footnote w:type="continuationSeparator" w:id="0">
    <w:p w14:paraId="04E7968C" w14:textId="77777777" w:rsidR="009335B5" w:rsidRDefault="009335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6682708">
    <w:abstractNumId w:val="13"/>
  </w:num>
  <w:num w:numId="2" w16cid:durableId="455292649">
    <w:abstractNumId w:val="17"/>
  </w:num>
  <w:num w:numId="3" w16cid:durableId="1717463669">
    <w:abstractNumId w:val="8"/>
  </w:num>
  <w:num w:numId="4" w16cid:durableId="90399382">
    <w:abstractNumId w:val="7"/>
  </w:num>
  <w:num w:numId="5" w16cid:durableId="90414130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4402415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6594552">
    <w:abstractNumId w:val="20"/>
  </w:num>
  <w:num w:numId="8" w16cid:durableId="124393006">
    <w:abstractNumId w:val="10"/>
  </w:num>
  <w:num w:numId="9" w16cid:durableId="1936209871">
    <w:abstractNumId w:val="0"/>
  </w:num>
  <w:num w:numId="10" w16cid:durableId="1571231077">
    <w:abstractNumId w:val="19"/>
  </w:num>
  <w:num w:numId="11" w16cid:durableId="736439159">
    <w:abstractNumId w:val="6"/>
  </w:num>
  <w:num w:numId="12" w16cid:durableId="512652309">
    <w:abstractNumId w:val="9"/>
  </w:num>
  <w:num w:numId="13" w16cid:durableId="2117673105">
    <w:abstractNumId w:val="12"/>
  </w:num>
  <w:num w:numId="14" w16cid:durableId="481044573">
    <w:abstractNumId w:val="15"/>
  </w:num>
  <w:num w:numId="15" w16cid:durableId="2134202362">
    <w:abstractNumId w:val="14"/>
  </w:num>
  <w:num w:numId="16" w16cid:durableId="1369986191">
    <w:abstractNumId w:val="2"/>
  </w:num>
  <w:num w:numId="17" w16cid:durableId="678198537">
    <w:abstractNumId w:val="4"/>
  </w:num>
  <w:num w:numId="18" w16cid:durableId="587232948">
    <w:abstractNumId w:val="11"/>
  </w:num>
  <w:num w:numId="19" w16cid:durableId="2006010684">
    <w:abstractNumId w:val="5"/>
  </w:num>
  <w:num w:numId="20" w16cid:durableId="186675159">
    <w:abstractNumId w:val="18"/>
  </w:num>
  <w:num w:numId="21" w16cid:durableId="1933315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32649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D774B"/>
    <w:rsid w:val="005E5613"/>
    <w:rsid w:val="0060758C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1CC2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35B5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E1BB8"/>
    <w:rsid w:val="009E6601"/>
    <w:rsid w:val="009F178D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66EF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01F147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6E9CB-A94A-428B-B08F-B29166307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16</Pages>
  <Words>5272</Words>
  <Characters>30057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2023-03-22T07:41:00Z</dcterms:created>
  <dcterms:modified xsi:type="dcterms:W3CDTF">2023-03-22T07:41:00Z</dcterms:modified>
</cp:coreProperties>
</file>