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4817A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03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AC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7C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E9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0A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B5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38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49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34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28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85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4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BF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A0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B8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EB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01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D8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2D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F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C2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71FDB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A3E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73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7C4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DA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03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28E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B8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62E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443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BA3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51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6D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16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DB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76D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A0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5A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39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D79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4A3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5D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330B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BA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DC6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CAD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6E8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8A0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72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E67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637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0AD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045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4DE1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8D2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DA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F6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54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7FF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83F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3D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88E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10C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68B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FF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307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20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6D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6DD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5A0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F6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86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19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8D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D3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9AB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A9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2C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51F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79E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072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8B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B16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6D4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2E9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354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1A5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FF6F2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C24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E0C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1C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43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40A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4F9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D58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41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6D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711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9EA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FD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F3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BDF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BD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FBA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0D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48A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71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D27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A9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00B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BB8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883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DF5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373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9B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54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32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1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C80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AA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A69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2818D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F1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4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BA1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12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63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BF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D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01C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0E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151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1A0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B1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AF8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BC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D13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B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266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5C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46F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C0A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DB9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03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84F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87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BB7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D9C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D3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F8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B7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D86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53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97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DEC57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E9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3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6D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CC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28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E5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5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DE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A9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60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61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C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FF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FB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7D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69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E91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09A9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0D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FC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A6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CB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32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23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DB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94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A9E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960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BB8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60A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5A6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40D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350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7BB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FA4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C2F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0879F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AF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2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37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C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424F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4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B0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F2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C7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AE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1A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72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80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AB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4D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88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2DEE8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46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1A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66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5F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AA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48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50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1F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2F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5F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C4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E9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69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26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4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24B7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BF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D8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74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B9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B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BC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7C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F9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CC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99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DB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CDAA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3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E2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20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01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F6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9A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52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5C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D2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A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E6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F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64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CA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D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BCEB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FD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B1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9A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7F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8C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B0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BE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15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A7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E031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6AA397" w14:textId="5A83013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9F178D">
              <w:rPr>
                <w:rFonts w:ascii="Arial" w:hAnsi="Arial"/>
                <w:lang w:eastAsia="sk-SK"/>
              </w:rPr>
              <w:t>2</w:t>
            </w:r>
            <w:r w:rsidR="007A1CC2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29D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0D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DE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4BE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70E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9EC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619B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4AE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E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0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26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3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27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FA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4230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89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C3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F2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8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F8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2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853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6C1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BDC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7F248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B4E5A0D" wp14:editId="07E1918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40811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9E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487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475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66C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E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5C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0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3C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D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39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FE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E1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FA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41F23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952B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A0BF3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91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3986B43" wp14:editId="3957E24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96C5A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B9077DC" wp14:editId="70532A5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ED367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18CD394" wp14:editId="529DAB9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1B191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5CD4728" wp14:editId="2F2F87F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9E72B4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D7F3484" wp14:editId="240E917C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86F786" w14:textId="07BC6834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9F178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A1CC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D7F348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186F786" w14:textId="07BC6834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9F178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A1CC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DEFFA3E" wp14:editId="5A5FFF3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E719B" w14:textId="42BF35BF" w:rsidR="000B647F" w:rsidRDefault="0099716A" w:rsidP="00944C3D">
                                  <w:r>
                                    <w:t>20</w:t>
                                  </w:r>
                                  <w:r w:rsidR="009F178D">
                                    <w:t>2</w:t>
                                  </w:r>
                                  <w:r w:rsidR="007A1CC2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EFFA3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5DE719B" w14:textId="42BF35BF" w:rsidR="000B647F" w:rsidRDefault="0099716A" w:rsidP="00944C3D">
                            <w:r>
                              <w:t>20</w:t>
                            </w:r>
                            <w:r w:rsidR="009F178D">
                              <w:t>2</w:t>
                            </w:r>
                            <w:r w:rsidR="007A1CC2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FCE5033" wp14:editId="18E773F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3A996D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EA282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140C1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2145D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259AB59" wp14:editId="450F212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925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0782C10" wp14:editId="4D3F508E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D5EFD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1024369" wp14:editId="1EE0D53C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B9554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2611A37" wp14:editId="52378B6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5446E9" w14:textId="349E967A" w:rsidR="000B647F" w:rsidRDefault="0099716A" w:rsidP="00944C3D">
                                  <w:r>
                                    <w:t>20</w:t>
                                  </w:r>
                                  <w:r w:rsidR="007A1CC2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11A3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85446E9" w14:textId="349E967A" w:rsidR="000B647F" w:rsidRDefault="0099716A" w:rsidP="00944C3D">
                            <w:r>
                              <w:t>20</w:t>
                            </w:r>
                            <w:r w:rsidR="007A1CC2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7EB6C3F" wp14:editId="5DA47C7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FF5C08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A4790F7" wp14:editId="7690FBE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AE54A6" w14:textId="3EFCF2D3" w:rsidR="000B647F" w:rsidRDefault="0099716A" w:rsidP="00944C3D">
                                  <w:r>
                                    <w:t>20</w:t>
                                  </w:r>
                                  <w:r w:rsidR="007A1CC2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4790F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6AE54A6" w14:textId="3EFCF2D3" w:rsidR="000B647F" w:rsidRDefault="0099716A" w:rsidP="00944C3D">
                            <w:r>
                              <w:t>20</w:t>
                            </w:r>
                            <w:r w:rsidR="007A1CC2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31C4174" wp14:editId="5E07E11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0B34C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8147B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BA9D01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CBD0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3C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18E4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43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10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B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5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EC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2B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7D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C6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33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49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58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A4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49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D4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10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DA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69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D7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6C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5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15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C1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42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CB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0464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89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80B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27E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F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A2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D1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54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4D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FB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D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46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10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D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4F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5B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3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3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14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B35F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1558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B53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68ED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354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AD6E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51F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FA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16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0D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30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18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75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9B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41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4009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FA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F4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99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AE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45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2D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CF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60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32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76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07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B9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22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39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06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E2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E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90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07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B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A632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2B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A0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FF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3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B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F1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65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5E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CF5C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9F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D9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9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79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F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BE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F0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8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71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98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88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B8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59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AC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D4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D6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4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FD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BF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D9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35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F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F2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A2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3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C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59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4C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16B6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9E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C8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F8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0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31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D2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AD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F6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9C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4E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B2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1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3D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0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6A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3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EC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04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864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C64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2E6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BB1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6BC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9FC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6F8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11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33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06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3D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5B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3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C1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E8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6152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41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97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E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DF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23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64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E5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12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A7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E4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1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3A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92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4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EE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71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2D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0F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4A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07B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D4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1D2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842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4DC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758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6BD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2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EE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C21D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8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F5258E3" wp14:editId="4528E52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221C9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3E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51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48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E8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E2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97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A3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74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3C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94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71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B9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61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C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E9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4E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D0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26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CD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A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E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FF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60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FE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F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D6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A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13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43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C5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37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072C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21A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3292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1FF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9E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CEB667A" wp14:editId="7DC72C5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BE9F44" w14:textId="77777777" w:rsidR="000B647F" w:rsidRPr="00391121" w:rsidRDefault="005D774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36115851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5D774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36115851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0E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9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F3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C9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C4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3A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5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52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67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CFCCD29" wp14:editId="695789B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5E51D" w14:textId="77777777" w:rsidR="000B647F" w:rsidRPr="00391121" w:rsidRDefault="005D774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2021473355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5D774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2021473355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C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A0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C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A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4A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56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90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B7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5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37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62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3E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18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DB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AA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C1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6D40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3C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216B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358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65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59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C0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9E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92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EA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AD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D8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41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E3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CF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18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1D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CD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82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E069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2E9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CBD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F7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E4B19EE" wp14:editId="022EA13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506E0F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D774B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5D774B">
                                    <w:rPr>
                                      <w:rFonts w:ascii="Arial" w:hAnsi="Arial" w:cs="Arial"/>
                                    </w:rPr>
                                    <w:t>J.Halašu</w:t>
                                  </w:r>
                                  <w:proofErr w:type="spellEnd"/>
                                  <w:r w:rsidR="005D774B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D774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5D774B">
                              <w:rPr>
                                <w:rFonts w:ascii="Arial" w:hAnsi="Arial" w:cs="Arial"/>
                              </w:rPr>
                              <w:t>J.Halašu</w:t>
                            </w:r>
                            <w:proofErr w:type="spellEnd"/>
                            <w:r w:rsidR="005D774B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14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DF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0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CF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7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3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B8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36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5D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92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46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1E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61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45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C2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9C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A3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07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0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CF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23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F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E1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1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B8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A2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61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ED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AC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FB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8D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B32B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68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54F7B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4AA0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AF79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0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5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3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EF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3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0B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29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24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08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E2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56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46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C7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3B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7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16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88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6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81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B1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EB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44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72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6C752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3AA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1ECA2EF" wp14:editId="7E339BB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9CB707" w14:textId="77777777" w:rsidR="000B647F" w:rsidRPr="00391121" w:rsidRDefault="005D774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J.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Halašu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5D774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J.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Halašu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D72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20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9B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FF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39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A6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36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10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5D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F6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8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8C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67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E0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57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48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D4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CEAAE9A" wp14:editId="7239170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FB87A6" w14:textId="77777777" w:rsidR="000B647F" w:rsidRDefault="0099716A" w:rsidP="00944C3D">
                                  <w:r>
                                    <w:t>2</w:t>
                                  </w:r>
                                  <w:r w:rsidR="005D774B">
                                    <w:t>633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99716A" w:rsidP="00944C3D">
                            <w:r>
                              <w:t>2</w:t>
                            </w:r>
                            <w:r w:rsidR="005D774B">
                              <w:t>633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D5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85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7D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CE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E1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89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3570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81B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A71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600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2D40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100FA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335FDAE" wp14:editId="1951B94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5ABE5A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F3DB40E" wp14:editId="2D31601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4F21B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994D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38D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68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61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CCA3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8F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A711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A3F4411" wp14:editId="48231C7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63282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57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6C7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845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5CF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B5B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FE4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EDE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0F68B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D581F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608B8DC" wp14:editId="17A8946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3DAFF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ACB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CC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2F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0E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BB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42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CB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C0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3257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D7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3BDC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8762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DDCE1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952345F" wp14:editId="21AFE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C1F29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B215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E9D3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665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8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6B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E9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89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F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DA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44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42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66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4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F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2C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A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84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46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4A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7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05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E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3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D2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FC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4B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DA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0E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58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47CE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5F2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78E55" w14:textId="3BCB405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A1CC2">
              <w:rPr>
                <w:rFonts w:ascii="Arial" w:hAnsi="Arial"/>
                <w:lang w:eastAsia="sk-SK"/>
              </w:rPr>
              <w:t>22.3.2023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AC1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2E8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E7EF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CA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0E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C329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D10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D89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FEA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7D3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163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2C3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13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BD27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0D1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70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B15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303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906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AD0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F0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F2AB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B21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AD7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898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58D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7F7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278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8F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B104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AFE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6EA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DBB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7F8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374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033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CB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ACFE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79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2F0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D39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278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1EC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D0B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91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D002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AEB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B50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1A5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66C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F2B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E1D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35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4C01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FDE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86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7A1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940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D10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BD2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0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AD37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20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3B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711D0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C729C2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3DDA0D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70510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7E1CD1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C84D64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F1C1D42" w14:textId="77777777" w:rsidR="005D774B" w:rsidRDefault="005D774B" w:rsidP="00503750">
            <w:pPr>
              <w:rPr>
                <w:rFonts w:ascii="Arial" w:hAnsi="Arial"/>
                <w:lang w:eastAsia="sk-SK"/>
              </w:rPr>
            </w:pPr>
          </w:p>
          <w:p w14:paraId="649B35C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16C0EF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68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0C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83D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7EAC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B55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12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E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0B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BC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AA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A2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24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05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5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0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0A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0D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DA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2C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D5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A6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11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BE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9D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3DED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88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03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642F90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62598DD6" w14:textId="77777777" w:rsidR="00944C3D" w:rsidRDefault="00944C3D" w:rsidP="00944C3D">
      <w:pPr>
        <w:rPr>
          <w:rFonts w:ascii="Arial" w:hAnsi="Arial"/>
        </w:rPr>
      </w:pPr>
    </w:p>
    <w:p w14:paraId="20A33F5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1C16BA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44AF1D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A2C32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CA9761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C238C8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F771F5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AD3A2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3FB2E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6225D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D54842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7FAB184" w14:textId="048046D6" w:rsidR="00944C3D" w:rsidRPr="008D0433" w:rsidRDefault="007A1CC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Pikna Martin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778C50F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F2C9B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F8341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E5EFC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D0E56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A2888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581C0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FF40A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04DA6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FCE1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38CCE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218A96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726DFA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95FF03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08EB42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DA173D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5E6B4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E9E330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1942D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F84DC0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22689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B823B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E2A80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D3E7C7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6FAA9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93438C1" w14:textId="77777777" w:rsidR="00944C3D" w:rsidRPr="008D0433" w:rsidRDefault="005D774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3722691" w14:textId="77777777" w:rsidR="00944C3D" w:rsidRPr="008D0433" w:rsidRDefault="005D774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44C3D" w:rsidRPr="008D0433" w14:paraId="535BA83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138C6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3558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B95F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FFFC7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E51AE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E9CB6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1FB8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564B3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B8428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8084D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19501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8FF0E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1A37D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DD367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77EE9F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AE1884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371CB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56308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F91DD1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9DC11B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AA0D9F9" w14:textId="482A206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7A1CC2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7D6F14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BF3507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E6412A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062C1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7B902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F9ABD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D1FFA4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02BFA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22CD0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C4F66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8E25E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ED1B9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EBD79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5DE05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7B639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551FD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56D0E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3E2D7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A8BAA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0E4D6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BB1D2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459A9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ECB28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2DA7D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313D9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B7B5A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63CC4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44F3F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F3F5A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C83DB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988AC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B5311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CD7F4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3B88B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9D71A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C2905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CBEEE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3D106D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500F5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DF7EE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7CA2EC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914C6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D1001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A0832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778FE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2CA2BA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27174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7D85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B688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55396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E954E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0F93D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AAA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12828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CB2B5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A7F14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6AE9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885F2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5C6B1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284A4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7BB53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6E134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8AC98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05787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8EBF7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0EC4C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7E2FF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A7778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4601C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6369C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A080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70952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316397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6A7EE6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71297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750FB2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8C0964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F51428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B7346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760B2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B95E0E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DB918EE" w14:textId="77777777" w:rsidTr="00503750">
        <w:tc>
          <w:tcPr>
            <w:tcW w:w="2302" w:type="dxa"/>
            <w:vAlign w:val="center"/>
          </w:tcPr>
          <w:p w14:paraId="3FE2F2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08516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CCBF1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6F169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6798F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0741D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1A9C2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89D83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9610DFC" w14:textId="77777777" w:rsidTr="00503750">
        <w:tc>
          <w:tcPr>
            <w:tcW w:w="15593" w:type="dxa"/>
            <w:gridSpan w:val="8"/>
            <w:vAlign w:val="center"/>
          </w:tcPr>
          <w:p w14:paraId="70FE5D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028D9B2" w14:textId="77777777" w:rsidTr="00503750">
        <w:tc>
          <w:tcPr>
            <w:tcW w:w="2302" w:type="dxa"/>
            <w:vAlign w:val="center"/>
          </w:tcPr>
          <w:p w14:paraId="4B6263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8874F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FD9C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7526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4F5D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596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FE02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B7BF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6B52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344D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3822E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34A1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12F6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833A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697C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D26A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4679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A5FC4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510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B40DD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124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E28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3C3A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8D0F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51E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135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F8B2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CB16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22D81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6BCE1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2DA9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DF38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9803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CAA4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02B3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35618C" w14:textId="77777777" w:rsidTr="00503750">
        <w:tc>
          <w:tcPr>
            <w:tcW w:w="2302" w:type="dxa"/>
            <w:vAlign w:val="center"/>
          </w:tcPr>
          <w:p w14:paraId="0FAA2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CFC24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116C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741D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461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6E09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519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DF2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27C96D" w14:textId="77777777" w:rsidTr="00503750">
        <w:tc>
          <w:tcPr>
            <w:tcW w:w="15593" w:type="dxa"/>
            <w:gridSpan w:val="8"/>
            <w:vAlign w:val="center"/>
          </w:tcPr>
          <w:p w14:paraId="57EC16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561B6A6" w14:textId="77777777" w:rsidTr="00503750">
        <w:tc>
          <w:tcPr>
            <w:tcW w:w="2302" w:type="dxa"/>
            <w:vAlign w:val="center"/>
          </w:tcPr>
          <w:p w14:paraId="6C6712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3A79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439E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285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713C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F19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E561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C95F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CEA0A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A8CF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72E43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F301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8D55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08A8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2A00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6D82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3733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491A7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F5CC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0B646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BC46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1B1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80F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C053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42A6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0BC9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EC06B4" w14:textId="77777777" w:rsidTr="00503750">
        <w:tc>
          <w:tcPr>
            <w:tcW w:w="2302" w:type="dxa"/>
            <w:vAlign w:val="center"/>
          </w:tcPr>
          <w:p w14:paraId="6389C1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C54C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21BE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9072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7C5F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94D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A7ED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3EF2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97EF59" w14:textId="77777777" w:rsidTr="00503750">
        <w:tc>
          <w:tcPr>
            <w:tcW w:w="15593" w:type="dxa"/>
            <w:gridSpan w:val="8"/>
            <w:vAlign w:val="center"/>
          </w:tcPr>
          <w:p w14:paraId="44CA0E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8C0B72" w14:textId="77777777" w:rsidTr="00503750">
        <w:tc>
          <w:tcPr>
            <w:tcW w:w="2302" w:type="dxa"/>
            <w:vAlign w:val="center"/>
          </w:tcPr>
          <w:p w14:paraId="5DC5DF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B2D7D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321D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AE6C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832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301E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1002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094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29DF2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D9FD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91721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6242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9EFF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AC41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48CF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4BDB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14A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852E6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66393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0EE0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B729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AED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3E54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C10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F6F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039C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8FDF9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A52F7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BF917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FADE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2B6E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6FC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02C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6DE9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E02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328B3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A818E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A68565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913B3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E076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2241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3DDB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A92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440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2EFE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EDF8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067E5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FC5F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7E89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6FAF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A6F4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7EB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1E9E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AF0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A83B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2AB53D" w14:textId="77777777" w:rsidR="00944C3D" w:rsidRDefault="00944C3D" w:rsidP="00944C3D">
      <w:pPr>
        <w:rPr>
          <w:rFonts w:ascii="Arial" w:hAnsi="Arial"/>
          <w:b/>
        </w:rPr>
      </w:pPr>
    </w:p>
    <w:p w14:paraId="4F77BDE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1DB4AF0" w14:textId="77777777" w:rsidTr="00503750">
        <w:tc>
          <w:tcPr>
            <w:tcW w:w="1944" w:type="dxa"/>
            <w:vAlign w:val="center"/>
          </w:tcPr>
          <w:p w14:paraId="3FBC16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DBC4F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C4343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B839F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37DDC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E7D6C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CC8B6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B162C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CAA70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1A9CA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9DC4C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3821E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86E89F1" w14:textId="77777777" w:rsidTr="00503750">
        <w:tc>
          <w:tcPr>
            <w:tcW w:w="15685" w:type="dxa"/>
            <w:gridSpan w:val="12"/>
            <w:vAlign w:val="center"/>
          </w:tcPr>
          <w:p w14:paraId="44D69D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C213356" w14:textId="77777777" w:rsidTr="00503750">
        <w:tc>
          <w:tcPr>
            <w:tcW w:w="1944" w:type="dxa"/>
            <w:vAlign w:val="center"/>
          </w:tcPr>
          <w:p w14:paraId="43AECF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583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983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2F0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2A5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890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E59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0AD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E34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097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555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127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8B077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0BB4C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C68F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C69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D31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370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89F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9F0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ECD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A43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60C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559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CC0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E636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6A9D4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C4E8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603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5AA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842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97E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A14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FEA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12B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D2C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8B3C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982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148B7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118E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4A0C7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13F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9BE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BE89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3FE6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30A5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ECBBD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925C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91CB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E535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B55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37B5B8" w14:textId="77777777" w:rsidTr="00503750">
        <w:tc>
          <w:tcPr>
            <w:tcW w:w="1944" w:type="dxa"/>
            <w:vAlign w:val="center"/>
          </w:tcPr>
          <w:p w14:paraId="183778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312B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0763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126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B90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66E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CE0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815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EA1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C5C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84F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492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3FF228" w14:textId="77777777" w:rsidTr="00503750">
        <w:tc>
          <w:tcPr>
            <w:tcW w:w="15685" w:type="dxa"/>
            <w:gridSpan w:val="12"/>
            <w:vAlign w:val="center"/>
          </w:tcPr>
          <w:p w14:paraId="144313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F356CEE" w14:textId="77777777" w:rsidTr="00503750">
        <w:tc>
          <w:tcPr>
            <w:tcW w:w="1944" w:type="dxa"/>
            <w:vAlign w:val="center"/>
          </w:tcPr>
          <w:p w14:paraId="6C39C7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97A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E91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CCA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872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266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DA9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80E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7CE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6B7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180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5ED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110E1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FA0B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B95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1BE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8D3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51D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E6E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478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AD2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DB4B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FD1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EC4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890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5D7BB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D56CC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5FF3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219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485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4A9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41C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721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85A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CB6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553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060B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9888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724FC3" w14:textId="77777777" w:rsidTr="00503750">
        <w:tc>
          <w:tcPr>
            <w:tcW w:w="1944" w:type="dxa"/>
            <w:vAlign w:val="center"/>
          </w:tcPr>
          <w:p w14:paraId="2E609B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B321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B5E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9507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470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E32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A93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27A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F1F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BA4E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73B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B7E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5E6D3" w14:textId="77777777" w:rsidTr="00503750">
        <w:tc>
          <w:tcPr>
            <w:tcW w:w="15685" w:type="dxa"/>
            <w:gridSpan w:val="12"/>
            <w:vAlign w:val="center"/>
          </w:tcPr>
          <w:p w14:paraId="146ABB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F65D222" w14:textId="77777777" w:rsidTr="00503750">
        <w:tc>
          <w:tcPr>
            <w:tcW w:w="1944" w:type="dxa"/>
            <w:vAlign w:val="center"/>
          </w:tcPr>
          <w:p w14:paraId="266508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D0FF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7A7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508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A56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AD9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F04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08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1BF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D51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445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98D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58A7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03B3C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B86B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E2D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575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C9D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813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223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FE9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D7C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5A6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930F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D2A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4A6B5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60D9E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37D8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F98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81F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FFD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169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E2A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83E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E00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0BB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5D0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D12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7736E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103C9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94BC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59A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AA1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04C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782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74F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454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0B5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6CE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E73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760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FDFF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782BF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C532B2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45192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8677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3DC5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330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C06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232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4F1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CFD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8AA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F59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C5F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EBD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D0579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DAA9E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87D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A31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810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D93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666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BB1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A01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BC9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689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5F5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4E4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BE373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592BB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EE290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C79589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FA8B1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5ACAD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04EF0A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648A8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C666C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02164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F73E9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CDD25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07C90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A1C91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5003B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BF71D1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6B86B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0423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7E4F5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4B5C1F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CA76D8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BDE53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B46A4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01B26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55F846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E2099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3A3E6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1C4C8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4A4ED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C672B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D0AF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98B69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209B6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1BFB1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21B80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2980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68D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A3C00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B02BEA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60A16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C0348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4F1B4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79A45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464F0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F751D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E2C9B95" w14:textId="77777777" w:rsidTr="00503750">
        <w:trPr>
          <w:trHeight w:val="1073"/>
        </w:trPr>
        <w:tc>
          <w:tcPr>
            <w:tcW w:w="3614" w:type="dxa"/>
            <w:vMerge/>
          </w:tcPr>
          <w:p w14:paraId="535871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30305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5E4FF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D379F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9E3F6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964CC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B14F5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EE3DB1C" w14:textId="77777777" w:rsidTr="00503750">
        <w:trPr>
          <w:trHeight w:val="283"/>
        </w:trPr>
        <w:tc>
          <w:tcPr>
            <w:tcW w:w="3614" w:type="dxa"/>
          </w:tcPr>
          <w:p w14:paraId="70598C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694D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0C58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61585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BDF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BAB6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E83F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7C45CBB" w14:textId="77777777" w:rsidTr="00503750">
        <w:trPr>
          <w:trHeight w:val="283"/>
        </w:trPr>
        <w:tc>
          <w:tcPr>
            <w:tcW w:w="3614" w:type="dxa"/>
          </w:tcPr>
          <w:p w14:paraId="765999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67455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803AE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05437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EE49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9902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F219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042547" w14:textId="77777777" w:rsidTr="00503750">
        <w:trPr>
          <w:trHeight w:val="283"/>
        </w:trPr>
        <w:tc>
          <w:tcPr>
            <w:tcW w:w="3614" w:type="dxa"/>
          </w:tcPr>
          <w:p w14:paraId="632638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C449E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F80D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D3751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386A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66C9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34F79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916DB8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CF0A68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68059F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73082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B018D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59DF6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7F77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C14CB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4C0AE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EF1D5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E8C50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7FE01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712D68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50836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156D7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BBE64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B7D5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6B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E8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49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7C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AD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220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514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62D1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960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6025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EB7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8E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99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C2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AF5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CEB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445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704C6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BBAB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5BEC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1C0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5B3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BF5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4E1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48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BD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245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23C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2FC6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8EEB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989C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E36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774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626B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5827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1D1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C34E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02518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EEE9B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894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DE8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553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5AC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C38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E1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E99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7DC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AC7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A203C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24362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8A82B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DC5D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9A0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46B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2B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EC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F4D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DD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4C5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BA1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2008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DFDB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C02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A2F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5B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16E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13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A0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64A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FECF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F4A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2800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BB4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DE7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0F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D9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090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EE0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80A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017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74CE0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8106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E92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13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7BA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6DD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77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5D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8ED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943B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E48A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06F47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BF697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C3D2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07B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730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B21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8A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064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0D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28D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12E0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811BDA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BA6C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79E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271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5AC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C6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EF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47E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209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1065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15320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12D4C3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1D309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3142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D24F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3F96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75A4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2424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A493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B2FD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B721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8B7E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870E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4747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85CD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1935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36D8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0D6C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FC21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ACE0F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A40872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88EC2F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7DA034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BF5C7B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1BC7F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68C1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D48D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D3F18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A639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A95DC1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EFC7F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C32C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96342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5AA7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E4978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62ECB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229A4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A88C3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16C5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A2FA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7C01E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1E5EF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81F04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0F2A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EC28A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E0ED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016F7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4F7B7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D2E9D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6A5F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BDBD1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FC6EF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392B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4A85B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940C9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79F1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20067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A3C45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2AF11C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CB804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2F7B53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EEBC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CC8C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A2CBC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3ED7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4051D1B" w14:textId="77777777" w:rsidR="00944C3D" w:rsidRDefault="00944C3D" w:rsidP="00944C3D">
      <w:pPr>
        <w:rPr>
          <w:rFonts w:ascii="Arial" w:hAnsi="Arial"/>
          <w:b/>
        </w:rPr>
      </w:pPr>
    </w:p>
    <w:p w14:paraId="733A4B3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7F684C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E6405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E2654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F97C4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C65EA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CE4FE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81F10B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7503D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C4C94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EDCB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DAFB0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587E6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AD272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68E3F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A36B8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509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4DD45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3F67F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274E7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9EC46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856F0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9666C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6D754E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DE04F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1455D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1CC3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F25CF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BE4C2F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C288A79" w14:textId="77777777" w:rsidTr="00503750">
        <w:tc>
          <w:tcPr>
            <w:tcW w:w="2835" w:type="dxa"/>
            <w:vAlign w:val="center"/>
          </w:tcPr>
          <w:p w14:paraId="42199F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C1B37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1ACF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E84FE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F1545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E1524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12EAE9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A54F5A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8603219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6ED8A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7A43F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8EA85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DCAEE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0FBA7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6EC5B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487C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03A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827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6E2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3DE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03230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1719B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E5C2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224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394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AB1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955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486B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63DB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5E59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18F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AD4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72C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850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06AF0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D60A0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F04A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D3B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26B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7EB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E0F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1000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F75D5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67FB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BCE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3EF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F96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337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F98A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0AD7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AF069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083B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EF02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44C2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D4D4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BF69F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152521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E2469AB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5F67DC4" w14:textId="77777777" w:rsidR="00944C3D" w:rsidRDefault="00944C3D" w:rsidP="00944C3D">
      <w:pPr>
        <w:rPr>
          <w:rFonts w:ascii="Arial" w:hAnsi="Arial"/>
          <w:b/>
        </w:rPr>
      </w:pPr>
    </w:p>
    <w:p w14:paraId="0C43AE5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42044BA" w14:textId="77777777" w:rsidTr="00503750">
        <w:tc>
          <w:tcPr>
            <w:tcW w:w="2835" w:type="dxa"/>
            <w:vAlign w:val="center"/>
          </w:tcPr>
          <w:p w14:paraId="1B83BC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7E49C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852C8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AF44F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996C1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77F27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14D03D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4F943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98C3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AD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581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FFB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EB2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6BD8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99DB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397C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F88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C68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11E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02F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5D46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6BF0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FF82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482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306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0C8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DCA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46352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F1B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FFE8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872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9D1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CC8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B94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1720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72F2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ED14C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7BC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B72E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7720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38DF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8B09F0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AD2C97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590B62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38855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03252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5D889C7" w14:textId="77777777" w:rsidTr="00503750">
        <w:trPr>
          <w:trHeight w:val="699"/>
        </w:trPr>
        <w:tc>
          <w:tcPr>
            <w:tcW w:w="3502" w:type="dxa"/>
            <w:vMerge/>
          </w:tcPr>
          <w:p w14:paraId="1BA8C3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460A3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A8044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60C5D9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F2A6F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A0F395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518088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3ACA9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3703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2A6F52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A1831C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E005B8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37A72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B8561B8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02B5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C528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BA647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7D12D76" w14:textId="77777777" w:rsidTr="00503750">
        <w:trPr>
          <w:trHeight w:val="593"/>
        </w:trPr>
        <w:tc>
          <w:tcPr>
            <w:tcW w:w="3497" w:type="dxa"/>
          </w:tcPr>
          <w:p w14:paraId="05ACDA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34B61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D6E3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B08F92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C9C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D4FE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CBA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779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4AFBB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A6D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259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A7D0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7ABD9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C82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675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435A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ECB4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3D02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39D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EDF90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5A42F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C80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345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85B4D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7639C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93A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0BF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42EA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76C6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9AB6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5B7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CA3B4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BE847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EC0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4B0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2D9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50BCE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6BC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BA7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984CA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CA2C6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BB58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85A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D129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C2791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AC4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E36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CF0E2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62FDC1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1C6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69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5F1483" w14:textId="77777777" w:rsidR="00944C3D" w:rsidRDefault="00944C3D" w:rsidP="00944C3D">
      <w:pPr>
        <w:rPr>
          <w:rFonts w:ascii="Arial" w:hAnsi="Arial"/>
          <w:b/>
        </w:rPr>
      </w:pPr>
    </w:p>
    <w:p w14:paraId="3EA2A25B" w14:textId="77777777" w:rsidR="00944C3D" w:rsidRDefault="00944C3D" w:rsidP="00944C3D">
      <w:pPr>
        <w:rPr>
          <w:rFonts w:ascii="Arial" w:hAnsi="Arial"/>
          <w:b/>
        </w:rPr>
      </w:pPr>
    </w:p>
    <w:p w14:paraId="003B62D1" w14:textId="77777777" w:rsidR="00944C3D" w:rsidRDefault="00944C3D" w:rsidP="00944C3D">
      <w:pPr>
        <w:rPr>
          <w:rFonts w:ascii="Arial" w:hAnsi="Arial"/>
          <w:b/>
        </w:rPr>
      </w:pPr>
    </w:p>
    <w:p w14:paraId="014A92AB" w14:textId="77777777" w:rsidR="00944C3D" w:rsidRDefault="00944C3D" w:rsidP="00944C3D">
      <w:pPr>
        <w:rPr>
          <w:rFonts w:ascii="Arial" w:hAnsi="Arial"/>
          <w:b/>
        </w:rPr>
      </w:pPr>
    </w:p>
    <w:p w14:paraId="24E95A1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2321CBC" w14:textId="77777777" w:rsidTr="00503750">
        <w:tc>
          <w:tcPr>
            <w:tcW w:w="2622" w:type="dxa"/>
            <w:vAlign w:val="center"/>
          </w:tcPr>
          <w:p w14:paraId="27317C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089F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7CF23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08CAC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FCC5F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E7D4C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7DD46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ED935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DEF58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EEC377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78546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6BE719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1999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5C214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FAE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C99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844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97A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D267B17" w14:textId="77777777" w:rsidTr="00503750">
        <w:tc>
          <w:tcPr>
            <w:tcW w:w="2622" w:type="dxa"/>
            <w:vAlign w:val="center"/>
          </w:tcPr>
          <w:p w14:paraId="2317B8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FFD4F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3E75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58D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388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CE1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56F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AFC2BF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4CE9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9A9F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647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159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DE8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C2A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7C59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2FFC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6E72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272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1FF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CF9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EA5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DC5558" w14:textId="77777777" w:rsidTr="00503750">
        <w:tc>
          <w:tcPr>
            <w:tcW w:w="2622" w:type="dxa"/>
            <w:vAlign w:val="center"/>
          </w:tcPr>
          <w:p w14:paraId="5D7E1E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A651826" w14:textId="104F21F3" w:rsidR="00944C3D" w:rsidRPr="008C56AB" w:rsidRDefault="007A1CC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-6553</w:t>
            </w:r>
          </w:p>
        </w:tc>
        <w:tc>
          <w:tcPr>
            <w:tcW w:w="1275" w:type="dxa"/>
            <w:vAlign w:val="center"/>
          </w:tcPr>
          <w:p w14:paraId="235C491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66DB92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A65A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9554A1" w14:textId="7B5EFDEB" w:rsidR="00944C3D" w:rsidRPr="008C56AB" w:rsidRDefault="007A1CC2" w:rsidP="005D774B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89701</w:t>
            </w:r>
          </w:p>
        </w:tc>
      </w:tr>
      <w:tr w:rsidR="0099716A" w:rsidRPr="00050529" w14:paraId="7286D9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C2D4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06F7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59F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FF0E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D9A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4D0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87B674" w14:textId="77777777" w:rsidTr="00503750">
        <w:tc>
          <w:tcPr>
            <w:tcW w:w="2622" w:type="dxa"/>
            <w:vAlign w:val="center"/>
          </w:tcPr>
          <w:p w14:paraId="3A487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A0C4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C96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7B3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FC7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C6B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40084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A6F69F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48C563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8B9C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505D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23F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364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79A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61E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013AB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D46D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E798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80A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A7F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FFB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EC3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B147D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3639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5386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2FF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846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7C9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B0F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95E242" w14:textId="77777777" w:rsidTr="00503750">
        <w:tc>
          <w:tcPr>
            <w:tcW w:w="2622" w:type="dxa"/>
            <w:vAlign w:val="center"/>
          </w:tcPr>
          <w:p w14:paraId="441E0D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FED2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18F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15C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C52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A06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D83638" w14:textId="77777777" w:rsidTr="00503750">
        <w:tc>
          <w:tcPr>
            <w:tcW w:w="2622" w:type="dxa"/>
            <w:vAlign w:val="center"/>
          </w:tcPr>
          <w:p w14:paraId="3115B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A22A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142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545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3B8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E9C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2ECFF1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A4C0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76CB91E" w14:textId="77777777" w:rsidR="00944C3D" w:rsidRPr="008C56AB" w:rsidRDefault="005D774B" w:rsidP="005D774B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14:paraId="11066DAC" w14:textId="77777777" w:rsidR="00944C3D" w:rsidRPr="008C56AB" w:rsidRDefault="005D774B" w:rsidP="005D774B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EAA14AF" w14:textId="77777777" w:rsidR="00944C3D" w:rsidRPr="008C56AB" w:rsidRDefault="005D774B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DE856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3A9181" w14:textId="77777777" w:rsidR="00944C3D" w:rsidRPr="008C56AB" w:rsidRDefault="005D774B" w:rsidP="005D774B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39021D1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230D7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F7FBDD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C86FB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C727F0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251ED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A348A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D2653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55CB7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C1F35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EEE07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6AA5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869D3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205E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9B13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753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472A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C57A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3E766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EACB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2CE7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DA751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B7C3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80CF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0A7C8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BBDF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D260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CCE13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D25B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84F4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99F85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9D2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472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77424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8A86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E500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93EB3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C9A3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4F69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8B73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FBB8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8D51B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583FF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80769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AD63A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DF379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51D1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BEE3E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62ED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854A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47B47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CE9E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36D3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04E74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0355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915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4D10D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F8DA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FEEA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B76C1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7F3A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DCE9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40673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2EAE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03B1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AAAE5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EF8A6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1DA9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F9E8A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E5F4CF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310939F" w14:textId="77777777" w:rsidTr="00503750">
        <w:tc>
          <w:tcPr>
            <w:tcW w:w="2835" w:type="dxa"/>
            <w:vAlign w:val="center"/>
          </w:tcPr>
          <w:p w14:paraId="0919B5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A64C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70128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28A63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21934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C0B28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77C2DC2" w14:textId="77777777" w:rsidTr="00503750">
        <w:tc>
          <w:tcPr>
            <w:tcW w:w="2835" w:type="dxa"/>
            <w:vAlign w:val="center"/>
          </w:tcPr>
          <w:p w14:paraId="3DFC15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ADD278D" w14:textId="77777777" w:rsidR="00944C3D" w:rsidRPr="008C56AB" w:rsidRDefault="00944C3D" w:rsidP="005D774B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430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E4F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B88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EC4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04771" w14:textId="77777777" w:rsidTr="00503750">
        <w:tc>
          <w:tcPr>
            <w:tcW w:w="2835" w:type="dxa"/>
            <w:vAlign w:val="center"/>
          </w:tcPr>
          <w:p w14:paraId="61F432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050E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910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87C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B86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77B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E0F5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B7168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8BA6E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384DF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14B5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7A70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3539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7152216" w14:textId="77777777" w:rsidTr="00503750">
        <w:tc>
          <w:tcPr>
            <w:tcW w:w="2835" w:type="dxa"/>
            <w:vAlign w:val="center"/>
          </w:tcPr>
          <w:p w14:paraId="6AD082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C3DB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C26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F54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8F2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0EF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19F67E" w14:textId="77777777" w:rsidTr="00503750">
        <w:tc>
          <w:tcPr>
            <w:tcW w:w="2835" w:type="dxa"/>
            <w:vAlign w:val="center"/>
          </w:tcPr>
          <w:p w14:paraId="60C99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FBAE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AB6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03F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7FF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A20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AF1C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31206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5990E4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C655B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D2709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56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F91AE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2B9D5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06B41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DB8F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E46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E4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40D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A79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3FC6F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3C163C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AED37CF" w14:textId="77777777" w:rsidTr="00503750">
        <w:tc>
          <w:tcPr>
            <w:tcW w:w="2552" w:type="dxa"/>
            <w:shd w:val="clear" w:color="auto" w:fill="auto"/>
            <w:vAlign w:val="center"/>
          </w:tcPr>
          <w:p w14:paraId="7D1C8B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B1504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04E65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A8D45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8AEF4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3B8A1E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982EB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E8E656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7D3F73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9C066B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531D4A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E57F6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D28D9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33E9C8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40842B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BF4EFA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E9AACD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555A7A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20E6B1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964ABF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E2F4A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73939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84C62AC" w14:textId="77777777" w:rsidTr="00503750">
        <w:tc>
          <w:tcPr>
            <w:tcW w:w="4395" w:type="dxa"/>
            <w:vMerge/>
          </w:tcPr>
          <w:p w14:paraId="4625A1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C9E9C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BF02F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22B835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57232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91AA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8C15C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B67012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A5ADF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B3B0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186E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8AFF31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9A431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AFF566E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0A36D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B2B89B8" w14:textId="77777777" w:rsidTr="00503750">
        <w:tc>
          <w:tcPr>
            <w:tcW w:w="4395" w:type="dxa"/>
            <w:vAlign w:val="center"/>
          </w:tcPr>
          <w:p w14:paraId="310DFD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0C68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C3A20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DA02C2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04F5B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F677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5C7FD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420CC6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4CA82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801FF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AB27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95CF60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94DD1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96AE5AF" w14:textId="73925CF6" w:rsidR="00944C3D" w:rsidRPr="008C56AB" w:rsidRDefault="007A1CC2" w:rsidP="007A1CC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45437</w:t>
            </w:r>
          </w:p>
        </w:tc>
        <w:tc>
          <w:tcPr>
            <w:tcW w:w="2835" w:type="dxa"/>
            <w:vAlign w:val="center"/>
          </w:tcPr>
          <w:p w14:paraId="34FA17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5783E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E6CC7A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1EB6DDC" w14:textId="77777777" w:rsidTr="00503750">
        <w:tc>
          <w:tcPr>
            <w:tcW w:w="4395" w:type="dxa"/>
            <w:vAlign w:val="center"/>
          </w:tcPr>
          <w:p w14:paraId="2E353B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B27174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5B593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1A18EB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FE2434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63BB0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F55A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E3E20D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DEC51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DF5F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0245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FB5DCD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07FBE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FC71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3200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FF7D41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EE67B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B12265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56333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6599D7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19074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DBF62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2025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6FC07E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C7D8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CF26D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4868009" w14:textId="77777777" w:rsidTr="00503750">
        <w:tc>
          <w:tcPr>
            <w:tcW w:w="1843" w:type="dxa"/>
            <w:vAlign w:val="center"/>
          </w:tcPr>
          <w:p w14:paraId="74117AA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D9AC7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5E1CF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2EFD8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661EA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56146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FEB64C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1F63C98" w14:textId="77777777" w:rsidTr="00503750">
        <w:tc>
          <w:tcPr>
            <w:tcW w:w="1843" w:type="dxa"/>
            <w:vAlign w:val="center"/>
          </w:tcPr>
          <w:p w14:paraId="76EAAD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05D4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C696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842B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7F2D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0BF3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8199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BEB069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E7F55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5ECF3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4B79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8D63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389D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F5C5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9414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8D82451" w14:textId="77777777" w:rsidTr="00503750">
        <w:tc>
          <w:tcPr>
            <w:tcW w:w="1843" w:type="dxa"/>
            <w:vAlign w:val="center"/>
          </w:tcPr>
          <w:p w14:paraId="7268E0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C8585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5E3A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031E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5C22F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9CEA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ED2C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25B18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6F623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BB310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8695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0FE2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174AB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EE9A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AA1C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693CC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1186F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180D4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775D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3F5A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578F2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CA2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1053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4E2E5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55478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2E4C105" w14:textId="77777777" w:rsidTr="00503750">
        <w:trPr>
          <w:trHeight w:val="664"/>
        </w:trPr>
        <w:tc>
          <w:tcPr>
            <w:tcW w:w="3372" w:type="dxa"/>
          </w:tcPr>
          <w:p w14:paraId="6DA4EF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B8B116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12711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BF668C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CCDBB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B8EB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C56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D1F5E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71EF26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9459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4FC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7361A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6D45D3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C08D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66C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3F7DD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37507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BA01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860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442D9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ACC540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BBFD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BF0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5C126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696AA2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D09F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C40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3A831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9C3A706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7701C19" w14:textId="77777777" w:rsidTr="00503750">
        <w:tc>
          <w:tcPr>
            <w:tcW w:w="2835" w:type="dxa"/>
            <w:vAlign w:val="center"/>
          </w:tcPr>
          <w:p w14:paraId="11EB8E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CDB2E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25628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E665B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7C624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2DA4454" w14:textId="77777777" w:rsidTr="00503750">
        <w:tc>
          <w:tcPr>
            <w:tcW w:w="2835" w:type="dxa"/>
          </w:tcPr>
          <w:p w14:paraId="22F2D5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8EC0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E07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8A2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185B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89AA12" w14:textId="77777777" w:rsidTr="00503750">
        <w:tc>
          <w:tcPr>
            <w:tcW w:w="2835" w:type="dxa"/>
          </w:tcPr>
          <w:p w14:paraId="3A7C51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E597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BAD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EE4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38B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F9FD15" w14:textId="77777777" w:rsidTr="00503750">
        <w:tc>
          <w:tcPr>
            <w:tcW w:w="2835" w:type="dxa"/>
          </w:tcPr>
          <w:p w14:paraId="4A4E65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C942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FDB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67B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4D9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E16EA5" w14:textId="77777777" w:rsidTr="00503750">
        <w:tc>
          <w:tcPr>
            <w:tcW w:w="2835" w:type="dxa"/>
            <w:vAlign w:val="center"/>
          </w:tcPr>
          <w:p w14:paraId="2B6EEF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9D8E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8C7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656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534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C306DB" w14:textId="77777777" w:rsidTr="00503750">
        <w:tc>
          <w:tcPr>
            <w:tcW w:w="2835" w:type="dxa"/>
            <w:vAlign w:val="center"/>
          </w:tcPr>
          <w:p w14:paraId="255E73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385B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94F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457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F93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A20F59" w14:textId="77777777" w:rsidTr="00503750">
        <w:tc>
          <w:tcPr>
            <w:tcW w:w="2835" w:type="dxa"/>
          </w:tcPr>
          <w:p w14:paraId="46EACF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9164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DE7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89E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93B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741B4F" w14:textId="77777777" w:rsidTr="00503750">
        <w:tc>
          <w:tcPr>
            <w:tcW w:w="2835" w:type="dxa"/>
          </w:tcPr>
          <w:p w14:paraId="4A338D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6D74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8DA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44D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344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A5B6AE" w14:textId="77777777" w:rsidTr="00503750">
        <w:tc>
          <w:tcPr>
            <w:tcW w:w="2835" w:type="dxa"/>
          </w:tcPr>
          <w:p w14:paraId="2A488B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C234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6E9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444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DD3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5E159D" w14:textId="77777777" w:rsidR="00944C3D" w:rsidRDefault="00944C3D" w:rsidP="00944C3D">
      <w:pPr>
        <w:rPr>
          <w:rFonts w:ascii="Arial" w:hAnsi="Arial"/>
          <w:b/>
        </w:rPr>
      </w:pPr>
    </w:p>
    <w:p w14:paraId="7E70112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E03B90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C4F25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364C79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C49EE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B3F69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AC9E2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729B0EE" w14:textId="77777777" w:rsidTr="00503750">
        <w:trPr>
          <w:trHeight w:val="443"/>
        </w:trPr>
        <w:tc>
          <w:tcPr>
            <w:tcW w:w="2560" w:type="dxa"/>
          </w:tcPr>
          <w:p w14:paraId="6FDDD1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BAF9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42C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1D97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7EF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57EB8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57556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17DB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574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48E5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3D59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A9CD7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BF44F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6ABD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9FB3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413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E3CB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2265D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23B7E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F825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547B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BAEF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2C57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A97564" w14:textId="77777777" w:rsidR="00944C3D" w:rsidRDefault="00944C3D" w:rsidP="00944C3D">
      <w:pPr>
        <w:rPr>
          <w:rFonts w:ascii="Arial" w:hAnsi="Arial"/>
          <w:b/>
        </w:rPr>
      </w:pPr>
    </w:p>
    <w:p w14:paraId="2F097571" w14:textId="77777777" w:rsidR="00944C3D" w:rsidRDefault="00944C3D" w:rsidP="00944C3D">
      <w:pPr>
        <w:rPr>
          <w:rFonts w:ascii="Arial" w:hAnsi="Arial"/>
          <w:b/>
        </w:rPr>
      </w:pPr>
    </w:p>
    <w:p w14:paraId="18EB2A1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0BBB856" w14:textId="77777777" w:rsidR="00944C3D" w:rsidRDefault="00944C3D" w:rsidP="00944C3D">
      <w:pPr>
        <w:rPr>
          <w:rFonts w:ascii="Arial" w:hAnsi="Arial"/>
          <w:b/>
        </w:rPr>
      </w:pPr>
    </w:p>
    <w:p w14:paraId="0C9B834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FEC3E0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506F7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741A9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D0BFC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C2F54D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51431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2C6E2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2EB69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98E25E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ED6A6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BB9A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714F1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4E831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D522C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47FFD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D2B6F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0790E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4F94D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FE30B1A" w14:textId="77777777" w:rsidTr="00503750">
        <w:trPr>
          <w:trHeight w:val="677"/>
        </w:trPr>
        <w:tc>
          <w:tcPr>
            <w:tcW w:w="3358" w:type="dxa"/>
          </w:tcPr>
          <w:p w14:paraId="260DAD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5B9BC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1922D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B619A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2D8E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2BFD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35F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4AD3C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0349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335F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1C2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8642E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CAA51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D0F2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481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DE354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C1CA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48CD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347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A7D8F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AEAE7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D673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3A7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DFE74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43B674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5F4F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6F2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B973F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4A3131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AF49D8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F2027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FA9AA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5DA9E1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54C4D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3907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DB50FC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EEEE4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DCA1C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6CDB3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62C24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8069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6222A8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C5CE8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A90592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B8CD5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8AD0B3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2A94C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3FB07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060B2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498AC5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193AB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9366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213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52AB7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018EA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6EF3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8C1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3DFB0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88884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527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FBD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AEFD5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7D47C6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DB59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737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6D45E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38F62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447F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8D3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20027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60A7A1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09078A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AFBE5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CA540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AAF42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3E67AF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71FE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D2B3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073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57DE1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C0866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950C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EBE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78933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EF8C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7EBA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D0E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D38C1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B4B09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9E6B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7DD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566D6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AB1C6E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129B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AC2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AF409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74CA6B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02CE403" w14:textId="77777777" w:rsidTr="00503750">
        <w:tc>
          <w:tcPr>
            <w:tcW w:w="3686" w:type="dxa"/>
            <w:vAlign w:val="center"/>
          </w:tcPr>
          <w:p w14:paraId="12A54C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A7A21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A5D16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0D754F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33F3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0C6A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868A0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D25A1C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FE372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3B252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B0941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4A163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BB64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1A81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2EFA2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FED81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433E0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DB0858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6B5D57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CACC2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79C56F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70809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A5CB4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174C4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320DE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3C0AE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1EC7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B4E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332F9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E4BD6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E7B0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130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5361B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9B5B3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AA42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7E1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97DB7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8D796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1B74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CA1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BABC3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7CB0C9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AFD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209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D2D9B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F78F4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A41A24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BE5E9D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FAD90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C63CE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1DE5A8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4922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6ADB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BCC74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43E0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9001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32856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34E2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AEBC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B0C46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33F2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7ED8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BA81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6B21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EECF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FAF7C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210254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073B5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401A654" w14:textId="77777777" w:rsidR="00944C3D" w:rsidRDefault="00944C3D" w:rsidP="00944C3D">
      <w:pPr>
        <w:rPr>
          <w:sz w:val="22"/>
          <w:szCs w:val="22"/>
        </w:rPr>
      </w:pPr>
    </w:p>
    <w:p w14:paraId="0E56B9B6" w14:textId="77777777" w:rsidR="00944C3D" w:rsidRDefault="00944C3D" w:rsidP="00944C3D">
      <w:pPr>
        <w:rPr>
          <w:sz w:val="22"/>
          <w:szCs w:val="22"/>
        </w:rPr>
      </w:pPr>
    </w:p>
    <w:p w14:paraId="301F42C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A508C1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F1B9ECE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1A82B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8ACF0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73605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7FFEA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5DC35D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F589C3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56CC9A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98030C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F19840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C0A09A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8219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B9C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7F0A7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0EA9D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3A4D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6ADA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C07E0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7C138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A9B5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20F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9B794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CB01CA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B46F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D2CE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456E4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087B77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1960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60E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8C38C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DA38B3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6203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F8D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2B503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26B395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6834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8F9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B1AC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31502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A037A3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4DBDD1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1BE037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198B27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75E4BB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7377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2AB1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DD7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C01AC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78C6D9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1555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A60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5868C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D020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57CC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A68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44C1B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B7824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80D2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E39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3FBE6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C9215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210C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350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C21E6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78E26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B92E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40F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753D5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B15D6C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FDE2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9D4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BF6E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FFF9C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91EEF5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2D083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45DD8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75109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AD991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A1AF6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0D1D08B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C3A0F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7A4B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A9BFE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B34014E" w14:textId="77777777" w:rsidR="00944C3D" w:rsidRPr="003607F0" w:rsidRDefault="00944C3D" w:rsidP="00944C3D"/>
    <w:p w14:paraId="1523039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381FD8" w14:textId="77777777" w:rsidR="009335B5" w:rsidRDefault="009335B5">
      <w:r>
        <w:separator/>
      </w:r>
    </w:p>
  </w:endnote>
  <w:endnote w:type="continuationSeparator" w:id="0">
    <w:p w14:paraId="08AFA40C" w14:textId="77777777" w:rsidR="009335B5" w:rsidRDefault="00933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F0D2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518B32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F602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5F895E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62CE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145AFE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E2CD61" w14:textId="77777777" w:rsidR="009335B5" w:rsidRDefault="009335B5">
      <w:r>
        <w:separator/>
      </w:r>
    </w:p>
  </w:footnote>
  <w:footnote w:type="continuationSeparator" w:id="0">
    <w:p w14:paraId="04E7968C" w14:textId="77777777" w:rsidR="009335B5" w:rsidRDefault="009335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6682708">
    <w:abstractNumId w:val="13"/>
  </w:num>
  <w:num w:numId="2" w16cid:durableId="455292649">
    <w:abstractNumId w:val="17"/>
  </w:num>
  <w:num w:numId="3" w16cid:durableId="1717463669">
    <w:abstractNumId w:val="8"/>
  </w:num>
  <w:num w:numId="4" w16cid:durableId="90399382">
    <w:abstractNumId w:val="7"/>
  </w:num>
  <w:num w:numId="5" w16cid:durableId="90414130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4402415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36594552">
    <w:abstractNumId w:val="20"/>
  </w:num>
  <w:num w:numId="8" w16cid:durableId="124393006">
    <w:abstractNumId w:val="10"/>
  </w:num>
  <w:num w:numId="9" w16cid:durableId="1936209871">
    <w:abstractNumId w:val="0"/>
  </w:num>
  <w:num w:numId="10" w16cid:durableId="1571231077">
    <w:abstractNumId w:val="19"/>
  </w:num>
  <w:num w:numId="11" w16cid:durableId="736439159">
    <w:abstractNumId w:val="6"/>
  </w:num>
  <w:num w:numId="12" w16cid:durableId="512652309">
    <w:abstractNumId w:val="9"/>
  </w:num>
  <w:num w:numId="13" w16cid:durableId="2117673105">
    <w:abstractNumId w:val="12"/>
  </w:num>
  <w:num w:numId="14" w16cid:durableId="481044573">
    <w:abstractNumId w:val="15"/>
  </w:num>
  <w:num w:numId="15" w16cid:durableId="2134202362">
    <w:abstractNumId w:val="14"/>
  </w:num>
  <w:num w:numId="16" w16cid:durableId="1369986191">
    <w:abstractNumId w:val="2"/>
  </w:num>
  <w:num w:numId="17" w16cid:durableId="678198537">
    <w:abstractNumId w:val="4"/>
  </w:num>
  <w:num w:numId="18" w16cid:durableId="587232948">
    <w:abstractNumId w:val="11"/>
  </w:num>
  <w:num w:numId="19" w16cid:durableId="2006010684">
    <w:abstractNumId w:val="5"/>
  </w:num>
  <w:num w:numId="20" w16cid:durableId="186675159">
    <w:abstractNumId w:val="18"/>
  </w:num>
  <w:num w:numId="21" w16cid:durableId="1933315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32649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D774B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1CC2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35B5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178D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66EF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01F147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56E9CB-A94A-428B-B08F-B29166307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5272</Words>
  <Characters>30057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2023-03-22T07:41:00Z</dcterms:created>
  <dcterms:modified xsi:type="dcterms:W3CDTF">2023-03-22T07:41:00Z</dcterms:modified>
</cp:coreProperties>
</file>