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1D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9039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Bratská jednota baptistov cirkevný zbor Lučenec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29039D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01.01.2004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 – Ing. Pavol </w:t>
            </w:r>
            <w:proofErr w:type="spellStart"/>
            <w:r>
              <w:rPr>
                <w:sz w:val="16"/>
                <w:szCs w:val="16"/>
              </w:rPr>
              <w:t>Šinko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Staršovstvo</w:t>
            </w:r>
            <w:proofErr w:type="spellEnd"/>
            <w:r>
              <w:rPr>
                <w:sz w:val="16"/>
                <w:szCs w:val="16"/>
              </w:rPr>
              <w:t xml:space="preserve"> :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Vladimír </w:t>
            </w:r>
            <w:proofErr w:type="spellStart"/>
            <w:r>
              <w:rPr>
                <w:sz w:val="16"/>
                <w:szCs w:val="16"/>
              </w:rPr>
              <w:t>Sykora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Daniel </w:t>
            </w:r>
            <w:proofErr w:type="spellStart"/>
            <w:r>
              <w:rPr>
                <w:sz w:val="16"/>
                <w:szCs w:val="16"/>
              </w:rPr>
              <w:t>Erlich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Tomáš </w:t>
            </w:r>
            <w:proofErr w:type="spellStart"/>
            <w:r>
              <w:rPr>
                <w:sz w:val="16"/>
                <w:szCs w:val="16"/>
              </w:rPr>
              <w:t>Šinko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2903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Revízori: Eva </w:t>
            </w:r>
            <w:proofErr w:type="spellStart"/>
            <w:r>
              <w:rPr>
                <w:sz w:val="16"/>
                <w:szCs w:val="16"/>
              </w:rPr>
              <w:t>Bečová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9039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Iveta </w:t>
            </w:r>
            <w:proofErr w:type="spellStart"/>
            <w:r>
              <w:rPr>
                <w:sz w:val="16"/>
                <w:szCs w:val="16"/>
              </w:rPr>
              <w:t>Otmárová</w:t>
            </w:r>
            <w:proofErr w:type="spellEnd"/>
          </w:p>
        </w:tc>
      </w:tr>
      <w:tr w:rsidR="00756755" w:rsidRPr="00497323" w:rsidTr="0001299B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756755" w:rsidRPr="00497323" w:rsidRDefault="00756755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5" w:rsidRDefault="007567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Ing. Peter Hradil</w:t>
            </w:r>
            <w:bookmarkStart w:id="0" w:name="_GoBack"/>
            <w:bookmarkEnd w:id="0"/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756755">
        <w:trPr>
          <w:trHeight w:val="393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9039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Činnosť cirkevných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903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2903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903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9039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497323" w:rsidRDefault="00497323" w:rsidP="00AE4A68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DB1285"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Cenou obstarania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Priamymi nákladmi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29039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  <w:r>
              <w:rPr>
                <w:sz w:val="16"/>
                <w:szCs w:val="16"/>
              </w:rPr>
              <w:t>4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567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AE4A6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67686,45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31362,74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ps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99049,19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67686,45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31362,74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ks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99049,19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379911,94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28086,66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8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ps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407998,6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13980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0" w:name="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15048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1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393891,94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29154,66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8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ks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423046,6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67686,45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Z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3" w:name="p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379911,94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3276,08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-308949,41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67686,45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032Z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4" w:name="k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393891,94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2208,08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1D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-323997,41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5" w:name="ps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" w:name="m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" w:name="ks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6142,2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3216,02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9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0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46072,91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31496,73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461D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52215,11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461D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34712,75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1" w:name="ksmd38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1"/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7B67E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Očakávaný príjem z IA</w:t>
            </w:r>
          </w:p>
        </w:tc>
        <w:tc>
          <w:tcPr>
            <w:tcW w:w="1090" w:type="pct"/>
            <w:vAlign w:val="center"/>
          </w:tcPr>
          <w:p w:rsidR="009B4B0C" w:rsidRPr="00B80FC6" w:rsidRDefault="007B67E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12124,91</w:t>
            </w:r>
            <w:r w:rsidR="00C54F78"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2" w:name="ksmd385"/>
            <w:r w:rsidR="00C54F78">
              <w:rPr>
                <w:b/>
                <w:sz w:val="16"/>
                <w:szCs w:val="16"/>
              </w:rPr>
              <w:instrText xml:space="preserve"> FORMTEXT </w:instrText>
            </w:r>
            <w:r w:rsidR="00C54F78">
              <w:rPr>
                <w:b/>
                <w:sz w:val="16"/>
                <w:szCs w:val="16"/>
              </w:rPr>
            </w:r>
            <w:r w:rsidR="00C54F78">
              <w:rPr>
                <w:b/>
                <w:sz w:val="16"/>
                <w:szCs w:val="16"/>
              </w:rPr>
              <w:fldChar w:fldCharType="separate"/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noProof/>
                <w:sz w:val="16"/>
                <w:szCs w:val="16"/>
              </w:rPr>
              <w:t> </w:t>
            </w:r>
            <w:r w:rsidR="00C54F78"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2"/>
        <w:gridCol w:w="938"/>
        <w:gridCol w:w="852"/>
        <w:gridCol w:w="897"/>
        <w:gridCol w:w="947"/>
        <w:gridCol w:w="1108"/>
      </w:tblGrid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1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4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7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67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364F9D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550738,21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550738,21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6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6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6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364F9D">
        <w:trPr>
          <w:trHeight w:val="266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34434A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65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3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65" w:type="pct"/>
            <w:vAlign w:val="center"/>
          </w:tcPr>
          <w:p w:rsidR="00194A51" w:rsidRPr="00194A51" w:rsidRDefault="00182518" w:rsidP="001825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3188,82</w:t>
            </w:r>
          </w:p>
        </w:tc>
        <w:tc>
          <w:tcPr>
            <w:tcW w:w="513" w:type="pct"/>
            <w:vAlign w:val="center"/>
          </w:tcPr>
          <w:p w:rsidR="00194A51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</w:t>
            </w:r>
          </w:p>
        </w:tc>
        <w:tc>
          <w:tcPr>
            <w:tcW w:w="540" w:type="pct"/>
            <w:vAlign w:val="center"/>
          </w:tcPr>
          <w:p w:rsidR="00194A51" w:rsidRPr="00194A51" w:rsidRDefault="003D48AC" w:rsidP="003D48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143,47</w:t>
            </w:r>
          </w:p>
        </w:tc>
        <w:tc>
          <w:tcPr>
            <w:tcW w:w="570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194A51" w:rsidRPr="00194A51" w:rsidRDefault="00F871F2" w:rsidP="00F871F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3074,75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3D48AC" w:rsidRPr="00194A51" w:rsidRDefault="00F871F2" w:rsidP="007B67E0">
            <w:pPr>
              <w:spacing w:before="0"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</w:t>
            </w:r>
            <w:r w:rsidR="007B67E0">
              <w:rPr>
                <w:sz w:val="16"/>
                <w:szCs w:val="16"/>
              </w:rPr>
              <w:t xml:space="preserve"> hospodárenia</w:t>
            </w:r>
          </w:p>
        </w:tc>
        <w:tc>
          <w:tcPr>
            <w:tcW w:w="565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-303238,82</w:t>
            </w:r>
          </w:p>
        </w:tc>
        <w:tc>
          <w:tcPr>
            <w:tcW w:w="513" w:type="pct"/>
            <w:vAlign w:val="center"/>
          </w:tcPr>
          <w:p w:rsidR="003D48AC" w:rsidRPr="00194A51" w:rsidRDefault="00F871F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;</w:t>
            </w:r>
          </w:p>
        </w:tc>
        <w:tc>
          <w:tcPr>
            <w:tcW w:w="540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0" w:type="pct"/>
            <w:vAlign w:val="center"/>
          </w:tcPr>
          <w:p w:rsidR="003D48AC" w:rsidRPr="00CD3920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3D48AC" w:rsidRPr="00194A51" w:rsidRDefault="003D48AC" w:rsidP="001825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-303238,82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3D48AC" w:rsidRPr="00CD3920" w:rsidRDefault="003D48A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65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132513,75</w:t>
            </w:r>
          </w:p>
        </w:tc>
        <w:tc>
          <w:tcPr>
            <w:tcW w:w="540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126900,15</w:t>
            </w:r>
          </w:p>
        </w:tc>
        <w:tc>
          <w:tcPr>
            <w:tcW w:w="570" w:type="pct"/>
            <w:vAlign w:val="center"/>
          </w:tcPr>
          <w:p w:rsidR="003D48AC" w:rsidRPr="00CD3920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3D48AC" w:rsidRPr="00194A51" w:rsidRDefault="003D48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5613,6</w:t>
            </w:r>
          </w:p>
        </w:tc>
      </w:tr>
      <w:tr w:rsidR="003D48AC" w:rsidRPr="00CD3920" w:rsidTr="00364F9D">
        <w:trPr>
          <w:trHeight w:val="284"/>
        </w:trPr>
        <w:tc>
          <w:tcPr>
            <w:tcW w:w="2145" w:type="pct"/>
            <w:vAlign w:val="center"/>
          </w:tcPr>
          <w:p w:rsidR="003D48AC" w:rsidRPr="00CD3920" w:rsidRDefault="003D48A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65" w:type="pct"/>
            <w:vAlign w:val="center"/>
          </w:tcPr>
          <w:p w:rsidR="003D48AC" w:rsidRPr="00CD3920" w:rsidRDefault="003D48AC" w:rsidP="003D48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250687,61</w:t>
            </w:r>
          </w:p>
        </w:tc>
        <w:tc>
          <w:tcPr>
            <w:tcW w:w="513" w:type="pct"/>
            <w:vAlign w:val="center"/>
          </w:tcPr>
          <w:p w:rsidR="003D48AC" w:rsidRPr="00CD3920" w:rsidRDefault="003D48AC" w:rsidP="003D48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136068,49</w:t>
            </w:r>
          </w:p>
        </w:tc>
        <w:tc>
          <w:tcPr>
            <w:tcW w:w="540" w:type="pct"/>
            <w:vAlign w:val="center"/>
          </w:tcPr>
          <w:p w:rsidR="003D48AC" w:rsidRPr="00CD3920" w:rsidRDefault="003D48A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12743,62</w:t>
            </w:r>
          </w:p>
        </w:tc>
        <w:tc>
          <w:tcPr>
            <w:tcW w:w="570" w:type="pct"/>
            <w:vAlign w:val="center"/>
          </w:tcPr>
          <w:p w:rsidR="003D48AC" w:rsidRPr="00CD3920" w:rsidRDefault="003D48A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67" w:type="pct"/>
            <w:vAlign w:val="center"/>
          </w:tcPr>
          <w:p w:rsidR="003D48AC" w:rsidRPr="00CD3920" w:rsidRDefault="00F871F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259712,48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62D9" w:rsidP="009562D9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3524,74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62D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3524,74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461D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3" w:name="ps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4" w:name="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5" w:name="m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ks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7" w:name="ps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8" w:name="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9" w:name="m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0" w:name="ks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0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461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F05C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6057,75</w:t>
            </w:r>
          </w:p>
        </w:tc>
        <w:tc>
          <w:tcPr>
            <w:tcW w:w="1500" w:type="pct"/>
            <w:vAlign w:val="center"/>
          </w:tcPr>
          <w:p w:rsidR="00945816" w:rsidRPr="00461D4F" w:rsidRDefault="00F05C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7214,26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F05CD9" w:rsidP="00F05CD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6057,75</w:t>
            </w:r>
          </w:p>
        </w:tc>
        <w:tc>
          <w:tcPr>
            <w:tcW w:w="1500" w:type="pct"/>
            <w:vAlign w:val="center"/>
          </w:tcPr>
          <w:p w:rsidR="00945816" w:rsidRPr="00461D4F" w:rsidRDefault="00F05CD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7214,26</w:t>
            </w:r>
            <w:r w:rsidR="00D461D4"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B67E0" w:rsidP="007B67E0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130,91</w:t>
            </w:r>
          </w:p>
        </w:tc>
        <w:tc>
          <w:tcPr>
            <w:tcW w:w="1555" w:type="pct"/>
            <w:vAlign w:val="center"/>
          </w:tcPr>
          <w:p w:rsidR="00F35F00" w:rsidRPr="00804636" w:rsidRDefault="007B67E0" w:rsidP="007B67E0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122,32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7B67E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281,29</w:t>
            </w:r>
          </w:p>
        </w:tc>
        <w:tc>
          <w:tcPr>
            <w:tcW w:w="1555" w:type="pct"/>
            <w:vAlign w:val="center"/>
          </w:tcPr>
          <w:p w:rsidR="00F35F00" w:rsidRPr="00804636" w:rsidRDefault="007B67E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189,60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B67E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421,10</w:t>
            </w:r>
          </w:p>
        </w:tc>
        <w:tc>
          <w:tcPr>
            <w:tcW w:w="1555" w:type="pct"/>
            <w:vAlign w:val="center"/>
          </w:tcPr>
          <w:p w:rsidR="00F35F00" w:rsidRPr="003C078A" w:rsidRDefault="007B67E0" w:rsidP="007B67E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168,32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7290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47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1" w:name="ksmd47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555" w:type="pct"/>
            <w:vAlign w:val="center"/>
          </w:tcPr>
          <w:p w:rsidR="00F35F00" w:rsidRPr="003C078A" w:rsidRDefault="00F7290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3C078A">
              <w:rPr>
                <w:b/>
                <w:sz w:val="16"/>
                <w:szCs w:val="16"/>
              </w:rPr>
              <w:fldChar w:fldCharType="begin">
                <w:ffData>
                  <w:name w:val="ksmd90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2" w:name="ksmd905"/>
            <w:r w:rsidRPr="003C078A">
              <w:rPr>
                <w:b/>
                <w:sz w:val="16"/>
                <w:szCs w:val="16"/>
              </w:rPr>
              <w:instrText xml:space="preserve"> FORMTEXT </w:instrText>
            </w:r>
            <w:r w:rsidRPr="003C078A">
              <w:rPr>
                <w:b/>
                <w:sz w:val="16"/>
                <w:szCs w:val="16"/>
              </w:rPr>
            </w:r>
            <w:r w:rsidRPr="003C078A">
              <w:rPr>
                <w:b/>
                <w:sz w:val="16"/>
                <w:szCs w:val="16"/>
              </w:rPr>
              <w:fldChar w:fldCharType="separate"/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sz w:val="16"/>
                <w:szCs w:val="16"/>
              </w:rPr>
              <w:fldChar w:fldCharType="end"/>
            </w:r>
            <w:bookmarkEnd w:id="32"/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3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4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5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6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6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7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8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461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9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1D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1D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1D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8E4DE4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E4DE4" w:rsidRPr="00804636" w:rsidRDefault="008E4DE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8E4DE4" w:rsidRPr="00804636" w:rsidRDefault="008E4DE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40C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40C5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13202,30</w:t>
            </w:r>
          </w:p>
        </w:tc>
      </w:tr>
      <w:tr w:rsidR="00340C5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40C59" w:rsidRPr="00804636" w:rsidRDefault="00340C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a príspevky od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40C59" w:rsidRPr="00804636" w:rsidRDefault="00340C5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42/75,16</w:t>
            </w:r>
          </w:p>
        </w:tc>
      </w:tr>
      <w:tr w:rsidR="00340C5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40C59" w:rsidRPr="00804636" w:rsidRDefault="00340C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od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40C59" w:rsidRPr="00804636" w:rsidRDefault="00340C5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72735,09</w:t>
            </w:r>
          </w:p>
        </w:tc>
      </w:tr>
      <w:tr w:rsidR="00340C5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40C59" w:rsidRDefault="00340C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340C59" w:rsidRDefault="00340C5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8E4DE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Ministerstva práce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E4DE4" w:rsidP="00AF79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2704,00</w:t>
            </w:r>
          </w:p>
        </w:tc>
      </w:tr>
      <w:tr w:rsidR="008E4DE4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E4DE4" w:rsidRDefault="008E4DE4" w:rsidP="00AF795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Bansk</w:t>
            </w:r>
            <w:r w:rsidR="00AF7952">
              <w:rPr>
                <w:sz w:val="16"/>
                <w:szCs w:val="16"/>
              </w:rPr>
              <w:t>ob</w:t>
            </w:r>
            <w:r>
              <w:rPr>
                <w:sz w:val="16"/>
                <w:szCs w:val="16"/>
              </w:rPr>
              <w:t xml:space="preserve">ystrického </w:t>
            </w:r>
            <w:proofErr w:type="spellStart"/>
            <w:r>
              <w:rPr>
                <w:sz w:val="16"/>
                <w:szCs w:val="16"/>
              </w:rPr>
              <w:t>sam.kraja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8E4DE4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907,20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F795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Spotrebný 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3445,66</w:t>
            </w:r>
          </w:p>
        </w:tc>
      </w:tr>
      <w:tr w:rsidR="00AF795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952" w:rsidRPr="00804636" w:rsidRDefault="00AF795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952" w:rsidRPr="00804636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5119,99</w:t>
            </w:r>
          </w:p>
        </w:tc>
      </w:tr>
      <w:tr w:rsidR="00AF795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952" w:rsidRPr="00804636" w:rsidRDefault="00AF795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zákonné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952" w:rsidRPr="00804636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71943,88</w:t>
            </w:r>
          </w:p>
        </w:tc>
      </w:tr>
      <w:tr w:rsidR="00AF795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952" w:rsidRDefault="00AF795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PO a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952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19036,00</w:t>
            </w:r>
          </w:p>
          <w:p w:rsidR="00AF7952" w:rsidRDefault="00AF79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2F3" w:rsidRDefault="009E32F3" w:rsidP="00347C39">
      <w:pPr>
        <w:spacing w:before="0" w:after="0" w:line="240" w:lineRule="auto"/>
      </w:pPr>
      <w:r>
        <w:separator/>
      </w:r>
    </w:p>
  </w:endnote>
  <w:endnote w:type="continuationSeparator" w:id="0">
    <w:p w:rsidR="009E32F3" w:rsidRDefault="009E32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DE4" w:rsidRDefault="008E4DE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6755">
      <w:rPr>
        <w:noProof/>
      </w:rPr>
      <w:t>7</w:t>
    </w:r>
    <w:r>
      <w:fldChar w:fldCharType="end"/>
    </w:r>
  </w:p>
  <w:p w:rsidR="008E4DE4" w:rsidRDefault="008E4DE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2F3" w:rsidRDefault="009E32F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E32F3" w:rsidRDefault="009E32F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D4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2518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039D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05863"/>
    <w:rsid w:val="003159EB"/>
    <w:rsid w:val="003166FF"/>
    <w:rsid w:val="003177FA"/>
    <w:rsid w:val="00322D87"/>
    <w:rsid w:val="00330341"/>
    <w:rsid w:val="00334E34"/>
    <w:rsid w:val="00340C59"/>
    <w:rsid w:val="0034434A"/>
    <w:rsid w:val="00347C39"/>
    <w:rsid w:val="00347F69"/>
    <w:rsid w:val="00350A9F"/>
    <w:rsid w:val="00361BA8"/>
    <w:rsid w:val="003631BA"/>
    <w:rsid w:val="00364F9D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48AC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44A2A"/>
    <w:rsid w:val="0075172B"/>
    <w:rsid w:val="00756755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B67E0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4DE4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562D9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2F3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4A68"/>
    <w:rsid w:val="00AE6CFE"/>
    <w:rsid w:val="00AF1934"/>
    <w:rsid w:val="00AF7952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1758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064E"/>
    <w:rsid w:val="00D31365"/>
    <w:rsid w:val="00D3293C"/>
    <w:rsid w:val="00D419FA"/>
    <w:rsid w:val="00D440D5"/>
    <w:rsid w:val="00D4487A"/>
    <w:rsid w:val="00D44BC7"/>
    <w:rsid w:val="00D461D4"/>
    <w:rsid w:val="00D47269"/>
    <w:rsid w:val="00D52CBA"/>
    <w:rsid w:val="00D60028"/>
    <w:rsid w:val="00D71FFB"/>
    <w:rsid w:val="00D75ED9"/>
    <w:rsid w:val="00D77265"/>
    <w:rsid w:val="00D77450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5CD9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71F2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C035-4F9E-4D47-A716-40473BD1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12</Pages>
  <Words>4058</Words>
  <Characters>23134</Characters>
  <Application>Microsoft Office Word</Application>
  <DocSecurity>0</DocSecurity>
  <Lines>192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user</dc:creator>
  <cp:lastModifiedBy>user</cp:lastModifiedBy>
  <cp:revision>2</cp:revision>
  <cp:lastPrinted>2023-03-17T13:41:00Z</cp:lastPrinted>
  <dcterms:created xsi:type="dcterms:W3CDTF">2023-03-17T13:55:00Z</dcterms:created>
  <dcterms:modified xsi:type="dcterms:W3CDTF">2023-03-17T13:55:00Z</dcterms:modified>
</cp:coreProperties>
</file>