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B25762" w:rsidRPr="00B257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B25762" w:rsidRPr="00B2576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B25762" w:rsidRPr="00B257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B25762" w:rsidRPr="00B25762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B25762" w:rsidRPr="00B257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B25762" w:rsidRPr="00B2576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B25762" w:rsidRPr="00B257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B25762" w:rsidRPr="00B25762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B25762" w:rsidRPr="00B257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B25762" w:rsidRPr="00B2576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B25762" w:rsidRPr="00B257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B25762" w:rsidRPr="00B25762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B25762" w:rsidRPr="00B257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B25762" w:rsidRPr="00B2576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36120251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36120251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2021528399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2021528399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2468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2468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Západná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Západná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B25762" w:rsidRPr="00B257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8/2468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B25762" w:rsidRPr="00B25762">
                                <w:rPr>
                                  <w:rFonts w:ascii="Arial" w:hAnsi="Arial" w:cs="Arial"/>
                                  <w:noProof/>
                                </w:rPr>
                                <w:t>8/2468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25762" w:rsidRPr="00D07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25762" w:rsidRPr="00D07AE0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25762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B25762">
        <w:rPr>
          <w:rFonts w:ascii="Arial" w:hAnsi="Arial"/>
          <w:sz w:val="22"/>
          <w:szCs w:val="22"/>
        </w:rPr>
        <w:t>Západná 8/2468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B257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Vladimír Rapan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B257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B2576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55119.89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53698.56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84869.62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23948.83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55119.89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53698.56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84869.62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23948.83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725"/>
        <w:gridCol w:w="1617"/>
        <w:gridCol w:w="1566"/>
        <w:gridCol w:w="1826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9322.69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10646.84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9492.74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10476.79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  <w:lang w:eastAsia="sk-SK"/>
              </w:rPr>
              <w:t>34.80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34.80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85870.15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25762" w:rsidRPr="00D07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28F5" w:rsidRDefault="00CB28F5">
      <w:r>
        <w:separator/>
      </w:r>
    </w:p>
  </w:endnote>
  <w:endnote w:type="continuationSeparator" w:id="0">
    <w:p w:rsidR="00CB28F5" w:rsidRDefault="00CB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28F5" w:rsidRDefault="00CB28F5">
      <w:r>
        <w:separator/>
      </w:r>
    </w:p>
  </w:footnote>
  <w:footnote w:type="continuationSeparator" w:id="0">
    <w:p w:rsidR="00CB28F5" w:rsidRDefault="00CB2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5884">
    <w:abstractNumId w:val="13"/>
  </w:num>
  <w:num w:numId="2" w16cid:durableId="1934850340">
    <w:abstractNumId w:val="17"/>
  </w:num>
  <w:num w:numId="3" w16cid:durableId="811217971">
    <w:abstractNumId w:val="8"/>
  </w:num>
  <w:num w:numId="4" w16cid:durableId="92669969">
    <w:abstractNumId w:val="7"/>
  </w:num>
  <w:num w:numId="5" w16cid:durableId="184269832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722538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5134565">
    <w:abstractNumId w:val="20"/>
  </w:num>
  <w:num w:numId="8" w16cid:durableId="2022126752">
    <w:abstractNumId w:val="10"/>
  </w:num>
  <w:num w:numId="9" w16cid:durableId="115605563">
    <w:abstractNumId w:val="0"/>
  </w:num>
  <w:num w:numId="10" w16cid:durableId="1543781422">
    <w:abstractNumId w:val="19"/>
  </w:num>
  <w:num w:numId="11" w16cid:durableId="535119488">
    <w:abstractNumId w:val="6"/>
  </w:num>
  <w:num w:numId="12" w16cid:durableId="1210072929">
    <w:abstractNumId w:val="9"/>
  </w:num>
  <w:num w:numId="13" w16cid:durableId="107238724">
    <w:abstractNumId w:val="12"/>
  </w:num>
  <w:num w:numId="14" w16cid:durableId="1913270406">
    <w:abstractNumId w:val="15"/>
  </w:num>
  <w:num w:numId="15" w16cid:durableId="1722172318">
    <w:abstractNumId w:val="14"/>
  </w:num>
  <w:num w:numId="16" w16cid:durableId="1167096612">
    <w:abstractNumId w:val="2"/>
  </w:num>
  <w:num w:numId="17" w16cid:durableId="880440325">
    <w:abstractNumId w:val="4"/>
  </w:num>
  <w:num w:numId="18" w16cid:durableId="1143306763">
    <w:abstractNumId w:val="11"/>
  </w:num>
  <w:num w:numId="19" w16cid:durableId="1743940100">
    <w:abstractNumId w:val="5"/>
  </w:num>
  <w:num w:numId="20" w16cid:durableId="485054341">
    <w:abstractNumId w:val="18"/>
  </w:num>
  <w:num w:numId="21" w16cid:durableId="72503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39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6022984.doc"/>
    <w:docVar w:name="arg5" w:val="3"/>
  </w:docVars>
  <w:rsids>
    <w:rsidRoot w:val="00B2576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25762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28F5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ED7FA"/>
  <w15:docId w15:val="{4A1EA838-EFC5-483B-90EE-1B394B41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</Pages>
  <Words>5344</Words>
  <Characters>30463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2023-03-22T14:09:00Z</dcterms:created>
  <dcterms:modified xsi:type="dcterms:W3CDTF">2023-03-22T14:14:00Z</dcterms:modified>
</cp:coreProperties>
</file>