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42018340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42018340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2022303844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2022303844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Šafárikova 2732/9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Šafárikova 2732/9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993EE6" w:rsidRPr="00993EE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2732/9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993EE6" w:rsidRPr="00993EE6">
                                <w:rPr>
                                  <w:rFonts w:ascii="Arial" w:hAnsi="Arial" w:cs="Arial"/>
                                  <w:noProof/>
                                </w:rPr>
                                <w:t>2732/9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3EE6" w:rsidRPr="00ED6A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3EE6" w:rsidRPr="00ED6A2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993EE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993EE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993EE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993EE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</w:t>
            </w:r>
            <w:r w:rsidR="00993EE6">
              <w:rPr>
                <w:rFonts w:ascii="Arial" w:hAnsi="Arial"/>
                <w:lang w:eastAsia="sk-SK"/>
              </w:rPr>
              <w:t>e</w:t>
            </w:r>
            <w:r w:rsidRPr="00ED0163">
              <w:rPr>
                <w:rFonts w:ascii="Arial" w:hAnsi="Arial"/>
                <w:lang w:eastAsia="sk-SK"/>
              </w:rPr>
              <w:t>né dňa:</w:t>
            </w:r>
            <w:r w:rsidR="00993EE6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993EE6">
        <w:rPr>
          <w:rFonts w:ascii="Arial" w:hAnsi="Arial"/>
          <w:sz w:val="22"/>
          <w:szCs w:val="22"/>
        </w:rPr>
        <w:t>Šafárikova 9/2732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93E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Roman Doval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93E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93EE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15959.05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19760.64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10575.59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25144.10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15959.05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19760.64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10575.59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25144.10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42468.98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93EE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944C3D" w:rsidRPr="00E05001" w:rsidRDefault="00993EE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1035,16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3EE6" w:rsidRPr="00ED6A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7799" w:rsidRDefault="00D57799">
      <w:r>
        <w:separator/>
      </w:r>
    </w:p>
  </w:endnote>
  <w:endnote w:type="continuationSeparator" w:id="0">
    <w:p w:rsidR="00D57799" w:rsidRDefault="00D5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7799" w:rsidRDefault="00D57799">
      <w:r>
        <w:separator/>
      </w:r>
    </w:p>
  </w:footnote>
  <w:footnote w:type="continuationSeparator" w:id="0">
    <w:p w:rsidR="00D57799" w:rsidRDefault="00D57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830657">
    <w:abstractNumId w:val="13"/>
  </w:num>
  <w:num w:numId="2" w16cid:durableId="1262881764">
    <w:abstractNumId w:val="17"/>
  </w:num>
  <w:num w:numId="3" w16cid:durableId="1593585614">
    <w:abstractNumId w:val="8"/>
  </w:num>
  <w:num w:numId="4" w16cid:durableId="652485555">
    <w:abstractNumId w:val="7"/>
  </w:num>
  <w:num w:numId="5" w16cid:durableId="2064258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544275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2074098">
    <w:abstractNumId w:val="20"/>
  </w:num>
  <w:num w:numId="8" w16cid:durableId="1137406829">
    <w:abstractNumId w:val="10"/>
  </w:num>
  <w:num w:numId="9" w16cid:durableId="68188904">
    <w:abstractNumId w:val="0"/>
  </w:num>
  <w:num w:numId="10" w16cid:durableId="1608393582">
    <w:abstractNumId w:val="19"/>
  </w:num>
  <w:num w:numId="11" w16cid:durableId="1811483950">
    <w:abstractNumId w:val="6"/>
  </w:num>
  <w:num w:numId="12" w16cid:durableId="1459294532">
    <w:abstractNumId w:val="9"/>
  </w:num>
  <w:num w:numId="13" w16cid:durableId="878859390">
    <w:abstractNumId w:val="12"/>
  </w:num>
  <w:num w:numId="14" w16cid:durableId="1123311230">
    <w:abstractNumId w:val="15"/>
  </w:num>
  <w:num w:numId="15" w16cid:durableId="667100899">
    <w:abstractNumId w:val="14"/>
  </w:num>
  <w:num w:numId="16" w16cid:durableId="1495492934">
    <w:abstractNumId w:val="2"/>
  </w:num>
  <w:num w:numId="17" w16cid:durableId="2001347995">
    <w:abstractNumId w:val="4"/>
  </w:num>
  <w:num w:numId="18" w16cid:durableId="1056053258">
    <w:abstractNumId w:val="11"/>
  </w:num>
  <w:num w:numId="19" w16cid:durableId="429543313">
    <w:abstractNumId w:val="5"/>
  </w:num>
  <w:num w:numId="20" w16cid:durableId="1129591535">
    <w:abstractNumId w:val="18"/>
  </w:num>
  <w:num w:numId="21" w16cid:durableId="1509372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732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8527219.doc"/>
    <w:docVar w:name="arg5" w:val="3"/>
  </w:docVars>
  <w:rsids>
    <w:rsidRoot w:val="00993EE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3EE6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79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6A1EE"/>
  <w15:docId w15:val="{0C9978EA-6E7D-4B3B-AF62-FDF53939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</Pages>
  <Words>5343</Words>
  <Characters>30461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2023-03-23T08:42:00Z</dcterms:created>
  <dcterms:modified xsi:type="dcterms:W3CDTF">2023-03-23T08:46:00Z</dcterms:modified>
</cp:coreProperties>
</file>