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416526" w:rsidRPr="0041652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416526" w:rsidRPr="0041652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36121045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36121045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2021542941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2021542941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Strojárenska 2,4,6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Strojárenska 2,4,6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16526" w:rsidRPr="009B5F8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16526" w:rsidRPr="009B5F8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16526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416526">
        <w:rPr>
          <w:rFonts w:ascii="Arial" w:hAnsi="Arial"/>
          <w:sz w:val="22"/>
          <w:szCs w:val="22"/>
        </w:rPr>
        <w:t>Strojárenská 2,4,6/1180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41652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Lucia Sulčanová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41652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41652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495.61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12275.88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12096.61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674.88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495.61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12275.88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12096.61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674.88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-.01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-.01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  <w:lang w:eastAsia="sk-SK"/>
              </w:rPr>
              <w:t>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  <w:lang w:eastAsia="sk-SK"/>
              </w:rPr>
              <w:t>-225.51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-223.51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6265.75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41652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249383</w:t>
            </w:r>
          </w:p>
        </w:tc>
        <w:tc>
          <w:tcPr>
            <w:tcW w:w="1843" w:type="dxa"/>
            <w:vAlign w:val="center"/>
          </w:tcPr>
          <w:p w:rsidR="00944C3D" w:rsidRPr="00E05001" w:rsidRDefault="0041652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249383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16526" w:rsidRPr="009B5F8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536D" w:rsidRDefault="0069536D">
      <w:r>
        <w:separator/>
      </w:r>
    </w:p>
  </w:endnote>
  <w:endnote w:type="continuationSeparator" w:id="0">
    <w:p w:rsidR="0069536D" w:rsidRDefault="0069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536D" w:rsidRDefault="0069536D">
      <w:r>
        <w:separator/>
      </w:r>
    </w:p>
  </w:footnote>
  <w:footnote w:type="continuationSeparator" w:id="0">
    <w:p w:rsidR="0069536D" w:rsidRDefault="00695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588594">
    <w:abstractNumId w:val="13"/>
  </w:num>
  <w:num w:numId="2" w16cid:durableId="1161120504">
    <w:abstractNumId w:val="17"/>
  </w:num>
  <w:num w:numId="3" w16cid:durableId="1267426506">
    <w:abstractNumId w:val="8"/>
  </w:num>
  <w:num w:numId="4" w16cid:durableId="700276629">
    <w:abstractNumId w:val="7"/>
  </w:num>
  <w:num w:numId="5" w16cid:durableId="3042420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32383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2442">
    <w:abstractNumId w:val="20"/>
  </w:num>
  <w:num w:numId="8" w16cid:durableId="1337226066">
    <w:abstractNumId w:val="10"/>
  </w:num>
  <w:num w:numId="9" w16cid:durableId="1627153921">
    <w:abstractNumId w:val="0"/>
  </w:num>
  <w:num w:numId="10" w16cid:durableId="347634156">
    <w:abstractNumId w:val="19"/>
  </w:num>
  <w:num w:numId="11" w16cid:durableId="168833795">
    <w:abstractNumId w:val="6"/>
  </w:num>
  <w:num w:numId="12" w16cid:durableId="676736809">
    <w:abstractNumId w:val="9"/>
  </w:num>
  <w:num w:numId="13" w16cid:durableId="668601873">
    <w:abstractNumId w:val="12"/>
  </w:num>
  <w:num w:numId="14" w16cid:durableId="73628742">
    <w:abstractNumId w:val="15"/>
  </w:num>
  <w:num w:numId="15" w16cid:durableId="1723095588">
    <w:abstractNumId w:val="14"/>
  </w:num>
  <w:num w:numId="16" w16cid:durableId="2038849079">
    <w:abstractNumId w:val="2"/>
  </w:num>
  <w:num w:numId="17" w16cid:durableId="513811608">
    <w:abstractNumId w:val="4"/>
  </w:num>
  <w:num w:numId="18" w16cid:durableId="310713882">
    <w:abstractNumId w:val="11"/>
  </w:num>
  <w:num w:numId="19" w16cid:durableId="1648589521">
    <w:abstractNumId w:val="5"/>
  </w:num>
  <w:num w:numId="20" w16cid:durableId="1564103815">
    <w:abstractNumId w:val="18"/>
  </w:num>
  <w:num w:numId="21" w16cid:durableId="300891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9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4168031.doc"/>
    <w:docVar w:name="arg5" w:val="4"/>
  </w:docVars>
  <w:rsids>
    <w:rsidRoot w:val="0041652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16526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9536D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2E4D1"/>
  <w15:docId w15:val="{E49B2F57-19D3-4546-B8C0-4B26AA0D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5344</Words>
  <Characters>30466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2023-03-23T12:31:00Z</dcterms:created>
  <dcterms:modified xsi:type="dcterms:W3CDTF">2023-03-23T12:33:00Z</dcterms:modified>
</cp:coreProperties>
</file>