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36116971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36116971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2021482001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2021482001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č.2628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č.2628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Šmidkeho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Šmidkeho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6D163F" w:rsidRPr="006D163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9/2628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6D163F" w:rsidRPr="006D163F">
                                <w:rPr>
                                  <w:rFonts w:ascii="Arial" w:hAnsi="Arial" w:cs="Arial"/>
                                  <w:noProof/>
                                </w:rPr>
                                <w:t>9/2628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D163F" w:rsidRPr="000A3569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D163F" w:rsidRPr="000A3569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6D163F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6D163F">
        <w:rPr>
          <w:rFonts w:ascii="Arial" w:hAnsi="Arial"/>
          <w:sz w:val="22"/>
          <w:szCs w:val="22"/>
        </w:rPr>
        <w:t>Šmidkeho 9/2628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6D163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Rút Kopcová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6D163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6D163F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0"/>
        <w:gridCol w:w="1582"/>
        <w:gridCol w:w="1196"/>
        <w:gridCol w:w="1171"/>
        <w:gridCol w:w="1166"/>
        <w:gridCol w:w="1539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76408.17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32027.36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3701.62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104733.91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76408.17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32027.36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3701.62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104733.91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  <w:lang w:eastAsia="sk-SK"/>
              </w:rPr>
              <w:t>.34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.34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69849.64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D163F" w:rsidRPr="000A3569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A4946" w:rsidRDefault="00EA4946">
      <w:r>
        <w:separator/>
      </w:r>
    </w:p>
  </w:endnote>
  <w:endnote w:type="continuationSeparator" w:id="0">
    <w:p w:rsidR="00EA4946" w:rsidRDefault="00EA4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A4946" w:rsidRDefault="00EA4946">
      <w:r>
        <w:separator/>
      </w:r>
    </w:p>
  </w:footnote>
  <w:footnote w:type="continuationSeparator" w:id="0">
    <w:p w:rsidR="00EA4946" w:rsidRDefault="00EA49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5147613">
    <w:abstractNumId w:val="13"/>
  </w:num>
  <w:num w:numId="2" w16cid:durableId="442304671">
    <w:abstractNumId w:val="17"/>
  </w:num>
  <w:num w:numId="3" w16cid:durableId="499195271">
    <w:abstractNumId w:val="8"/>
  </w:num>
  <w:num w:numId="4" w16cid:durableId="716861263">
    <w:abstractNumId w:val="7"/>
  </w:num>
  <w:num w:numId="5" w16cid:durableId="46250264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289167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9827184">
    <w:abstractNumId w:val="20"/>
  </w:num>
  <w:num w:numId="8" w16cid:durableId="293172329">
    <w:abstractNumId w:val="10"/>
  </w:num>
  <w:num w:numId="9" w16cid:durableId="227767345">
    <w:abstractNumId w:val="0"/>
  </w:num>
  <w:num w:numId="10" w16cid:durableId="1563903019">
    <w:abstractNumId w:val="19"/>
  </w:num>
  <w:num w:numId="11" w16cid:durableId="679740591">
    <w:abstractNumId w:val="6"/>
  </w:num>
  <w:num w:numId="12" w16cid:durableId="1979797994">
    <w:abstractNumId w:val="9"/>
  </w:num>
  <w:num w:numId="13" w16cid:durableId="241718448">
    <w:abstractNumId w:val="12"/>
  </w:num>
  <w:num w:numId="14" w16cid:durableId="1486244978">
    <w:abstractNumId w:val="15"/>
  </w:num>
  <w:num w:numId="15" w16cid:durableId="1766069748">
    <w:abstractNumId w:val="14"/>
  </w:num>
  <w:num w:numId="16" w16cid:durableId="89931169">
    <w:abstractNumId w:val="2"/>
  </w:num>
  <w:num w:numId="17" w16cid:durableId="493303701">
    <w:abstractNumId w:val="4"/>
  </w:num>
  <w:num w:numId="18" w16cid:durableId="1842041180">
    <w:abstractNumId w:val="11"/>
  </w:num>
  <w:num w:numId="19" w16cid:durableId="420836127">
    <w:abstractNumId w:val="5"/>
  </w:num>
  <w:num w:numId="20" w16cid:durableId="328867827">
    <w:abstractNumId w:val="18"/>
  </w:num>
  <w:num w:numId="21" w16cid:durableId="16656211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42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7666766.doc"/>
    <w:docVar w:name="arg5" w:val="5"/>
  </w:docVars>
  <w:rsids>
    <w:rsidRoot w:val="006D163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163F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4946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46CA2D"/>
  <w15:docId w15:val="{C4A976FF-518B-44CB-8B28-7AE9AA1D4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</Pages>
  <Words>5341</Words>
  <Characters>30446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2023-03-22T14:36:00Z</dcterms:created>
  <dcterms:modified xsi:type="dcterms:W3CDTF">2023-03-22T14:37:00Z</dcterms:modified>
</cp:coreProperties>
</file>