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DB04EB" w:rsidRPr="00DB04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DB04EB" w:rsidRPr="00DB04E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04EB" w:rsidRPr="004F2DA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04EB" w:rsidRPr="004F2DA0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DB04EB" w:rsidRPr="00DB04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DB04EB" w:rsidRPr="00DB04EB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DB04EB" w:rsidRPr="00DB04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DB04EB" w:rsidRPr="00DB04E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DB04EB" w:rsidRPr="00DB04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DB04EB" w:rsidRPr="00DB04EB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DB04EB" w:rsidRPr="00DB04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DB04EB" w:rsidRPr="00DB04E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DB04EB" w:rsidRPr="00DB04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DB04EB" w:rsidRPr="00DB04EB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DB04EB" w:rsidRPr="00DB04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DB04EB" w:rsidRPr="00DB04E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04EB" w:rsidRPr="004F2DA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36121762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04EB" w:rsidRPr="004F2DA0">
                              <w:rPr>
                                <w:rFonts w:ascii="Arial" w:hAnsi="Arial" w:cs="Arial"/>
                                <w:noProof/>
                              </w:rPr>
                              <w:t>36121762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04EB" w:rsidRPr="004F2DA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2021558000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04EB" w:rsidRPr="004F2DA0">
                              <w:rPr>
                                <w:rFonts w:ascii="Arial" w:hAnsi="Arial" w:cs="Arial"/>
                                <w:noProof/>
                              </w:rPr>
                              <w:t>2021558000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04EB" w:rsidRPr="004F2DA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č.2464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04EB" w:rsidRPr="004F2DA0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č.2464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04EB" w:rsidRPr="004F2DA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M.Bela  32,34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04EB" w:rsidRPr="004F2DA0">
                              <w:rPr>
                                <w:rFonts w:ascii="Arial" w:hAnsi="Arial" w:cs="Arial"/>
                                <w:noProof/>
                              </w:rPr>
                              <w:t>M.Bela  32,34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04EB" w:rsidRPr="004F2DA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04EB" w:rsidRPr="004F2DA0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04EB" w:rsidRPr="004F2DA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04EB" w:rsidRPr="004F2DA0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04EB" w:rsidRPr="004F2DA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04EB" w:rsidRPr="004F2DA0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04EB" w:rsidRPr="004F2DA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04EB" w:rsidRPr="004F2DA0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B04EB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DB04EB">
        <w:rPr>
          <w:rFonts w:ascii="Arial" w:hAnsi="Arial"/>
          <w:sz w:val="22"/>
          <w:szCs w:val="22"/>
        </w:rPr>
        <w:t>M. Bela 32,34 /2464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DB04E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Peter Buček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DB04E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DB04EB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29651.19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22068.84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20756.28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30963.75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29651.19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22068.84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20756.28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30963.75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  <w:lang w:eastAsia="sk-SK"/>
              </w:rPr>
              <w:t>84.00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84.00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39851.36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DB04E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209656,32</w:t>
            </w:r>
          </w:p>
        </w:tc>
        <w:tc>
          <w:tcPr>
            <w:tcW w:w="1843" w:type="dxa"/>
            <w:vAlign w:val="center"/>
          </w:tcPr>
          <w:p w:rsidR="00944C3D" w:rsidRPr="00E05001" w:rsidRDefault="00DB04E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223479,84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04EB" w:rsidRPr="004F2DA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F6895" w:rsidRDefault="003F6895">
      <w:r>
        <w:separator/>
      </w:r>
    </w:p>
  </w:endnote>
  <w:endnote w:type="continuationSeparator" w:id="0">
    <w:p w:rsidR="003F6895" w:rsidRDefault="003F6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F6895" w:rsidRDefault="003F6895">
      <w:r>
        <w:separator/>
      </w:r>
    </w:p>
  </w:footnote>
  <w:footnote w:type="continuationSeparator" w:id="0">
    <w:p w:rsidR="003F6895" w:rsidRDefault="003F6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011332">
    <w:abstractNumId w:val="13"/>
  </w:num>
  <w:num w:numId="2" w16cid:durableId="1354459431">
    <w:abstractNumId w:val="17"/>
  </w:num>
  <w:num w:numId="3" w16cid:durableId="2072607752">
    <w:abstractNumId w:val="8"/>
  </w:num>
  <w:num w:numId="4" w16cid:durableId="947349591">
    <w:abstractNumId w:val="7"/>
  </w:num>
  <w:num w:numId="5" w16cid:durableId="71882232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728899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3464647">
    <w:abstractNumId w:val="20"/>
  </w:num>
  <w:num w:numId="8" w16cid:durableId="721636994">
    <w:abstractNumId w:val="10"/>
  </w:num>
  <w:num w:numId="9" w16cid:durableId="2111777636">
    <w:abstractNumId w:val="0"/>
  </w:num>
  <w:num w:numId="10" w16cid:durableId="1501970341">
    <w:abstractNumId w:val="19"/>
  </w:num>
  <w:num w:numId="11" w16cid:durableId="817192256">
    <w:abstractNumId w:val="6"/>
  </w:num>
  <w:num w:numId="12" w16cid:durableId="1031106332">
    <w:abstractNumId w:val="9"/>
  </w:num>
  <w:num w:numId="13" w16cid:durableId="1144660698">
    <w:abstractNumId w:val="12"/>
  </w:num>
  <w:num w:numId="14" w16cid:durableId="527640565">
    <w:abstractNumId w:val="15"/>
  </w:num>
  <w:num w:numId="15" w16cid:durableId="886841605">
    <w:abstractNumId w:val="14"/>
  </w:num>
  <w:num w:numId="16" w16cid:durableId="1116145865">
    <w:abstractNumId w:val="2"/>
  </w:num>
  <w:num w:numId="17" w16cid:durableId="2110154022">
    <w:abstractNumId w:val="4"/>
  </w:num>
  <w:num w:numId="18" w16cid:durableId="321323188">
    <w:abstractNumId w:val="11"/>
  </w:num>
  <w:num w:numId="19" w16cid:durableId="343170127">
    <w:abstractNumId w:val="5"/>
  </w:num>
  <w:num w:numId="20" w16cid:durableId="264581000">
    <w:abstractNumId w:val="18"/>
  </w:num>
  <w:num w:numId="21" w16cid:durableId="198668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38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5069297.doc"/>
    <w:docVar w:name="arg5" w:val="2"/>
  </w:docVars>
  <w:rsids>
    <w:rsidRoot w:val="00DB04EB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3F6895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04EB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8D190"/>
  <w15:docId w15:val="{C39D2FE9-FB8E-40D5-BA6B-F3BAD626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</Pages>
  <Words>5345</Words>
  <Characters>30473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2023-03-22T13:53:00Z</dcterms:created>
  <dcterms:modified xsi:type="dcterms:W3CDTF">2023-03-22T13:56:00Z</dcterms:modified>
</cp:coreProperties>
</file>