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A36B13" w:rsidRPr="00A36B1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A36B13" w:rsidRPr="00A36B1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A36B13" w:rsidRPr="00A36B1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A36B13" w:rsidRPr="00A36B13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A36B13" w:rsidRPr="00A36B1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A36B13" w:rsidRPr="00A36B1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A36B13" w:rsidRPr="00A36B1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A36B13" w:rsidRPr="00A36B13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A36B13" w:rsidRPr="00A36B1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A36B13" w:rsidRPr="00A36B1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A36B13" w:rsidRPr="00A36B1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A36B13" w:rsidRPr="00A36B13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A36B13" w:rsidRPr="00A36B1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A36B13" w:rsidRPr="00A36B1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36121631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36121631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2021563159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2021563159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č.2494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č.2494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M.Bela 2,4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M.Bela 2,4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36B13" w:rsidRPr="00EC78B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36B13" w:rsidRPr="00EC78BA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36B13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A36B13">
        <w:rPr>
          <w:rFonts w:ascii="Arial" w:hAnsi="Arial"/>
          <w:sz w:val="22"/>
          <w:szCs w:val="22"/>
        </w:rPr>
        <w:t>M. Bela 2,4/2494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A36B13" w:rsidRDefault="00A36B1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Štefan Žigo</w:t>
            </w:r>
          </w:p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A36B1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A36B13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72394.95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20739.36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3649.67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89484.64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72394.95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20739.36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3649.67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89484.64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47819.25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36B13" w:rsidRPr="00EC78B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5F68" w:rsidRDefault="00665F68">
      <w:r>
        <w:separator/>
      </w:r>
    </w:p>
  </w:endnote>
  <w:endnote w:type="continuationSeparator" w:id="0">
    <w:p w:rsidR="00665F68" w:rsidRDefault="0066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5F68" w:rsidRDefault="00665F68">
      <w:r>
        <w:separator/>
      </w:r>
    </w:p>
  </w:footnote>
  <w:footnote w:type="continuationSeparator" w:id="0">
    <w:p w:rsidR="00665F68" w:rsidRDefault="0066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818870">
    <w:abstractNumId w:val="13"/>
  </w:num>
  <w:num w:numId="2" w16cid:durableId="291983643">
    <w:abstractNumId w:val="17"/>
  </w:num>
  <w:num w:numId="3" w16cid:durableId="1551528267">
    <w:abstractNumId w:val="8"/>
  </w:num>
  <w:num w:numId="4" w16cid:durableId="635793096">
    <w:abstractNumId w:val="7"/>
  </w:num>
  <w:num w:numId="5" w16cid:durableId="19180079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453011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3553816">
    <w:abstractNumId w:val="20"/>
  </w:num>
  <w:num w:numId="8" w16cid:durableId="805004501">
    <w:abstractNumId w:val="10"/>
  </w:num>
  <w:num w:numId="9" w16cid:durableId="880482958">
    <w:abstractNumId w:val="0"/>
  </w:num>
  <w:num w:numId="10" w16cid:durableId="151265735">
    <w:abstractNumId w:val="19"/>
  </w:num>
  <w:num w:numId="11" w16cid:durableId="57939396">
    <w:abstractNumId w:val="6"/>
  </w:num>
  <w:num w:numId="12" w16cid:durableId="652563423">
    <w:abstractNumId w:val="9"/>
  </w:num>
  <w:num w:numId="13" w16cid:durableId="1005596892">
    <w:abstractNumId w:val="12"/>
  </w:num>
  <w:num w:numId="14" w16cid:durableId="1543591648">
    <w:abstractNumId w:val="15"/>
  </w:num>
  <w:num w:numId="15" w16cid:durableId="1434742989">
    <w:abstractNumId w:val="14"/>
  </w:num>
  <w:num w:numId="16" w16cid:durableId="1621911589">
    <w:abstractNumId w:val="2"/>
  </w:num>
  <w:num w:numId="17" w16cid:durableId="478301917">
    <w:abstractNumId w:val="4"/>
  </w:num>
  <w:num w:numId="18" w16cid:durableId="48501557">
    <w:abstractNumId w:val="11"/>
  </w:num>
  <w:num w:numId="19" w16cid:durableId="1660039626">
    <w:abstractNumId w:val="5"/>
  </w:num>
  <w:num w:numId="20" w16cid:durableId="1024554071">
    <w:abstractNumId w:val="18"/>
  </w:num>
  <w:num w:numId="21" w16cid:durableId="27016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40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7189859.doc"/>
    <w:docVar w:name="arg5" w:val="4"/>
  </w:docVars>
  <w:rsids>
    <w:rsidRoot w:val="00A36B13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5F6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36B13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EEF28"/>
  <w15:docId w15:val="{903D7331-0680-417D-8777-FF5D3E64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5341</Words>
  <Characters>30448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2023-03-22T14:28:00Z</dcterms:created>
  <dcterms:modified xsi:type="dcterms:W3CDTF">2023-03-22T14:30:00Z</dcterms:modified>
</cp:coreProperties>
</file>