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5A0889" w:rsidRPr="005A08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5A0889" w:rsidRPr="005A088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A0889" w:rsidRPr="004A05D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A0889" w:rsidRPr="004A05D4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5A0889" w:rsidRPr="005A08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5A0889" w:rsidRPr="005A0889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5A0889" w:rsidRPr="005A08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5A0889" w:rsidRPr="005A088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5A0889" w:rsidRPr="005A08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5A0889" w:rsidRPr="005A0889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5A0889" w:rsidRPr="005A08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5A0889" w:rsidRPr="005A088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5A0889" w:rsidRPr="005A08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5A0889" w:rsidRPr="005A0889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5A0889" w:rsidRPr="005A08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5A0889" w:rsidRPr="005A088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A0889" w:rsidRPr="004A05D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36120723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A0889" w:rsidRPr="004A05D4">
                              <w:rPr>
                                <w:rFonts w:ascii="Arial" w:hAnsi="Arial" w:cs="Arial"/>
                                <w:noProof/>
                              </w:rPr>
                              <w:t>36120723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A0889" w:rsidRPr="004A05D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2021553457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A0889" w:rsidRPr="004A05D4">
                              <w:rPr>
                                <w:rFonts w:ascii="Arial" w:hAnsi="Arial" w:cs="Arial"/>
                                <w:noProof/>
                              </w:rPr>
                              <w:t>2021553457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A0889" w:rsidRPr="004A05D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J.Halašu 2701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A0889" w:rsidRPr="004A05D4">
                              <w:rPr>
                                <w:rFonts w:ascii="Arial" w:hAnsi="Arial" w:cs="Arial"/>
                                <w:noProof/>
                              </w:rPr>
                              <w:t>SVB J.Halašu 2701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A0889" w:rsidRPr="004A05D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A0889" w:rsidRPr="004A05D4">
                              <w:rPr>
                                <w:rFonts w:ascii="Arial" w:hAnsi="Arial" w:cs="Arial"/>
                                <w:noProof/>
                              </w:rPr>
                              <w:t>J.Halašu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5A0889" w:rsidRPr="005A08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2701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5A0889" w:rsidRPr="005A0889">
                                <w:rPr>
                                  <w:rFonts w:ascii="Arial" w:hAnsi="Arial" w:cs="Arial"/>
                                  <w:noProof/>
                                </w:rPr>
                                <w:t>2701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A0889" w:rsidRPr="004A05D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A0889" w:rsidRPr="004A05D4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A0889" w:rsidRPr="004A05D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A0889" w:rsidRPr="004A05D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5A088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5A088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5A088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5A088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A0889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5A0889">
        <w:rPr>
          <w:rFonts w:ascii="Arial" w:hAnsi="Arial"/>
          <w:sz w:val="22"/>
          <w:szCs w:val="22"/>
        </w:rPr>
        <w:t xml:space="preserve">j. </w:t>
      </w:r>
      <w:proofErr w:type="spellStart"/>
      <w:r w:rsidR="005A0889">
        <w:rPr>
          <w:rFonts w:ascii="Arial" w:hAnsi="Arial"/>
          <w:sz w:val="22"/>
          <w:szCs w:val="22"/>
        </w:rPr>
        <w:t>Halašu</w:t>
      </w:r>
      <w:proofErr w:type="spellEnd"/>
      <w:r w:rsidR="005A0889">
        <w:rPr>
          <w:rFonts w:ascii="Arial" w:hAnsi="Arial"/>
          <w:sz w:val="22"/>
          <w:szCs w:val="22"/>
        </w:rPr>
        <w:t xml:space="preserve"> 1/2701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5A088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Ján Gálik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5A088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-114.55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31117.08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26849.28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4153.25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-114.55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31117.08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26849.28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4153.25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70.58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70.58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  <w:lang w:eastAsia="sk-SK"/>
              </w:rPr>
              <w:t>38400.00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38400.00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105106.03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5A0889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25333,04</w:t>
            </w:r>
          </w:p>
        </w:tc>
        <w:tc>
          <w:tcPr>
            <w:tcW w:w="1843" w:type="dxa"/>
            <w:vAlign w:val="center"/>
          </w:tcPr>
          <w:p w:rsidR="00944C3D" w:rsidRPr="00E05001" w:rsidRDefault="005A0889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27333,08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A0889" w:rsidRPr="004A05D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0034" w:rsidRDefault="006D0034">
      <w:r>
        <w:separator/>
      </w:r>
    </w:p>
  </w:endnote>
  <w:endnote w:type="continuationSeparator" w:id="0">
    <w:p w:rsidR="006D0034" w:rsidRDefault="006D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0034" w:rsidRDefault="006D0034">
      <w:r>
        <w:separator/>
      </w:r>
    </w:p>
  </w:footnote>
  <w:footnote w:type="continuationSeparator" w:id="0">
    <w:p w:rsidR="006D0034" w:rsidRDefault="006D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68245">
    <w:abstractNumId w:val="13"/>
  </w:num>
  <w:num w:numId="2" w16cid:durableId="1936278440">
    <w:abstractNumId w:val="17"/>
  </w:num>
  <w:num w:numId="3" w16cid:durableId="1633367985">
    <w:abstractNumId w:val="8"/>
  </w:num>
  <w:num w:numId="4" w16cid:durableId="1867062835">
    <w:abstractNumId w:val="7"/>
  </w:num>
  <w:num w:numId="5" w16cid:durableId="115441873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435433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4232119">
    <w:abstractNumId w:val="20"/>
  </w:num>
  <w:num w:numId="8" w16cid:durableId="1967152019">
    <w:abstractNumId w:val="10"/>
  </w:num>
  <w:num w:numId="9" w16cid:durableId="1651901086">
    <w:abstractNumId w:val="0"/>
  </w:num>
  <w:num w:numId="10" w16cid:durableId="830411732">
    <w:abstractNumId w:val="19"/>
  </w:num>
  <w:num w:numId="11" w16cid:durableId="66612598">
    <w:abstractNumId w:val="6"/>
  </w:num>
  <w:num w:numId="12" w16cid:durableId="1171143138">
    <w:abstractNumId w:val="9"/>
  </w:num>
  <w:num w:numId="13" w16cid:durableId="266885646">
    <w:abstractNumId w:val="12"/>
  </w:num>
  <w:num w:numId="14" w16cid:durableId="1279870961">
    <w:abstractNumId w:val="15"/>
  </w:num>
  <w:num w:numId="15" w16cid:durableId="973873429">
    <w:abstractNumId w:val="14"/>
  </w:num>
  <w:num w:numId="16" w16cid:durableId="1885363857">
    <w:abstractNumId w:val="2"/>
  </w:num>
  <w:num w:numId="17" w16cid:durableId="1856378465">
    <w:abstractNumId w:val="4"/>
  </w:num>
  <w:num w:numId="18" w16cid:durableId="2101025574">
    <w:abstractNumId w:val="11"/>
  </w:num>
  <w:num w:numId="19" w16cid:durableId="2062288839">
    <w:abstractNumId w:val="5"/>
  </w:num>
  <w:num w:numId="20" w16cid:durableId="1218466552">
    <w:abstractNumId w:val="18"/>
  </w:num>
  <w:num w:numId="21" w16cid:durableId="481190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47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3210969.doc"/>
    <w:docVar w:name="arg5" w:val="5"/>
  </w:docVars>
  <w:rsids>
    <w:rsidRoot w:val="005A088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0889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0034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40AB2"/>
  <w15:docId w15:val="{264788C3-12D0-4EC5-8698-35DFB945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5341</Words>
  <Characters>30450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2023-03-23T10:00:00Z</dcterms:created>
  <dcterms:modified xsi:type="dcterms:W3CDTF">2023-03-23T10:02:00Z</dcterms:modified>
</cp:coreProperties>
</file>