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132958" w:rsidRPr="001329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132958" w:rsidRPr="0013295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32958" w:rsidRPr="00DF571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32958" w:rsidRPr="00DF5715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132958" w:rsidRPr="001329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132958" w:rsidRPr="00132958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132958" w:rsidRPr="001329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132958" w:rsidRPr="0013295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132958" w:rsidRPr="001329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132958" w:rsidRPr="00132958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132958" w:rsidRPr="001329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132958" w:rsidRPr="0013295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132958" w:rsidRPr="001329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132958" w:rsidRPr="00132958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132958" w:rsidRPr="001329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132958" w:rsidRPr="0013295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32958" w:rsidRPr="00DF571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36117561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32958" w:rsidRPr="00DF5715">
                              <w:rPr>
                                <w:rFonts w:ascii="Arial" w:hAnsi="Arial" w:cs="Arial"/>
                                <w:noProof/>
                              </w:rPr>
                              <w:t>36117561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32958" w:rsidRPr="00DF571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2021570595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32958" w:rsidRPr="00DF5715">
                              <w:rPr>
                                <w:rFonts w:ascii="Arial" w:hAnsi="Arial" w:cs="Arial"/>
                                <w:noProof/>
                              </w:rPr>
                              <w:t>2021570595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32958" w:rsidRPr="00DF571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2734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32958" w:rsidRPr="00DF5715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2734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32958" w:rsidRPr="00DF571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32958" w:rsidRPr="00DF5715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132958" w:rsidRPr="0013295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132958" w:rsidRPr="00132958">
                                <w:rPr>
                                  <w:rFonts w:ascii="Arial" w:hAnsi="Arial" w:cs="Arial"/>
                                  <w:noProof/>
                                </w:rPr>
                                <w:t>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32958" w:rsidRPr="00DF571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32958" w:rsidRPr="00DF5715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32958" w:rsidRPr="00DF571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32958" w:rsidRPr="00DF5715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32958" w:rsidRPr="00DF571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32958" w:rsidRPr="00DF5715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32958" w:rsidRPr="00DF5715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32958" w:rsidRPr="00DF5715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32958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132958">
        <w:rPr>
          <w:rFonts w:ascii="Arial" w:hAnsi="Arial"/>
          <w:sz w:val="22"/>
          <w:szCs w:val="22"/>
        </w:rPr>
        <w:t>Šafárikova 3/2734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13295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Marta Gáliková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13295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13295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1584"/>
        <w:gridCol w:w="1197"/>
        <w:gridCol w:w="1172"/>
        <w:gridCol w:w="1168"/>
        <w:gridCol w:w="1530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19887.63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22496.26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7786.46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34597.43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19887.63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22496.26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7786.46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34597.43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52534.96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13295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:rsidR="00944C3D" w:rsidRPr="00E05001" w:rsidRDefault="0013295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628,65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32958" w:rsidRPr="00DF5715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828AE" w:rsidRDefault="00E828AE">
      <w:r>
        <w:separator/>
      </w:r>
    </w:p>
  </w:endnote>
  <w:endnote w:type="continuationSeparator" w:id="0">
    <w:p w:rsidR="00E828AE" w:rsidRDefault="00E82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828AE" w:rsidRDefault="00E828AE">
      <w:r>
        <w:separator/>
      </w:r>
    </w:p>
  </w:footnote>
  <w:footnote w:type="continuationSeparator" w:id="0">
    <w:p w:rsidR="00E828AE" w:rsidRDefault="00E828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95190">
    <w:abstractNumId w:val="13"/>
  </w:num>
  <w:num w:numId="2" w16cid:durableId="963459095">
    <w:abstractNumId w:val="17"/>
  </w:num>
  <w:num w:numId="3" w16cid:durableId="435712276">
    <w:abstractNumId w:val="8"/>
  </w:num>
  <w:num w:numId="4" w16cid:durableId="417093789">
    <w:abstractNumId w:val="7"/>
  </w:num>
  <w:num w:numId="5" w16cid:durableId="112646279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6577584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704367">
    <w:abstractNumId w:val="20"/>
  </w:num>
  <w:num w:numId="8" w16cid:durableId="613950722">
    <w:abstractNumId w:val="10"/>
  </w:num>
  <w:num w:numId="9" w16cid:durableId="1593196955">
    <w:abstractNumId w:val="0"/>
  </w:num>
  <w:num w:numId="10" w16cid:durableId="847982438">
    <w:abstractNumId w:val="19"/>
  </w:num>
  <w:num w:numId="11" w16cid:durableId="1252859961">
    <w:abstractNumId w:val="6"/>
  </w:num>
  <w:num w:numId="12" w16cid:durableId="1458140553">
    <w:abstractNumId w:val="9"/>
  </w:num>
  <w:num w:numId="13" w16cid:durableId="61297360">
    <w:abstractNumId w:val="12"/>
  </w:num>
  <w:num w:numId="14" w16cid:durableId="2027056019">
    <w:abstractNumId w:val="15"/>
  </w:num>
  <w:num w:numId="15" w16cid:durableId="1159617969">
    <w:abstractNumId w:val="14"/>
  </w:num>
  <w:num w:numId="16" w16cid:durableId="1786072713">
    <w:abstractNumId w:val="2"/>
  </w:num>
  <w:num w:numId="17" w16cid:durableId="1438140994">
    <w:abstractNumId w:val="4"/>
  </w:num>
  <w:num w:numId="18" w16cid:durableId="599723919">
    <w:abstractNumId w:val="11"/>
  </w:num>
  <w:num w:numId="19" w16cid:durableId="82575648">
    <w:abstractNumId w:val="5"/>
  </w:num>
  <w:num w:numId="20" w16cid:durableId="470756041">
    <w:abstractNumId w:val="18"/>
  </w:num>
  <w:num w:numId="21" w16cid:durableId="7155412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49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150078.doc"/>
    <w:docVar w:name="arg5" w:val="1"/>
  </w:docVars>
  <w:rsids>
    <w:rsidRoot w:val="0013295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32958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28AE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3D5D49"/>
  <w15:docId w15:val="{8BC1EB66-AAFE-49B5-B582-E96D7EE21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</Pages>
  <Words>5343</Words>
  <Characters>30456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2023-03-23T11:41:00Z</dcterms:created>
  <dcterms:modified xsi:type="dcterms:W3CDTF">2023-03-23T11:43:00Z</dcterms:modified>
</cp:coreProperties>
</file>