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55778" w:rsidRPr="00F5577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5778" w:rsidRPr="00F5577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F55778" w:rsidRPr="00F5577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F55778" w:rsidRPr="00F55778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55778" w:rsidRPr="00F5577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5778" w:rsidRPr="00F5577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F55778" w:rsidRPr="00F5577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F55778" w:rsidRPr="00F55778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55778" w:rsidRPr="00F5577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5778" w:rsidRPr="00F5577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F55778" w:rsidRPr="00F5577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F55778" w:rsidRPr="00F55778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55778" w:rsidRPr="00F5577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5778" w:rsidRPr="00F5577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42017777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42017777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2022205119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2022205119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Gen. SVOBODU 3/2755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SVB Gen. SVOBODU 3/2755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GEN.SVOBODU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GEN.SVOBODU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TRENCIN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TRENCIN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5778" w:rsidRPr="003725A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5778" w:rsidRPr="003725A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55778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55778">
        <w:rPr>
          <w:rFonts w:ascii="Arial" w:hAnsi="Arial"/>
          <w:sz w:val="22"/>
          <w:szCs w:val="22"/>
        </w:rPr>
        <w:t>gen. Svobodu 3/2755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F5577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Helena Čačíková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F5577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F5577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17579.95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17502.12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22836.16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12245.91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17579.95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17502.12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22836.16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12245.91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6.90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6.90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51302.21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F5577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6514,85</w:t>
            </w:r>
          </w:p>
        </w:tc>
        <w:tc>
          <w:tcPr>
            <w:tcW w:w="1843" w:type="dxa"/>
            <w:vAlign w:val="center"/>
          </w:tcPr>
          <w:p w:rsidR="00944C3D" w:rsidRPr="00E05001" w:rsidRDefault="00F5577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14070,77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5778" w:rsidRPr="003725A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7BFF" w:rsidRDefault="00DB7BFF">
      <w:r>
        <w:separator/>
      </w:r>
    </w:p>
  </w:endnote>
  <w:endnote w:type="continuationSeparator" w:id="0">
    <w:p w:rsidR="00DB7BFF" w:rsidRDefault="00DB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7BFF" w:rsidRDefault="00DB7BFF">
      <w:r>
        <w:separator/>
      </w:r>
    </w:p>
  </w:footnote>
  <w:footnote w:type="continuationSeparator" w:id="0">
    <w:p w:rsidR="00DB7BFF" w:rsidRDefault="00DB7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459943">
    <w:abstractNumId w:val="13"/>
  </w:num>
  <w:num w:numId="2" w16cid:durableId="239799412">
    <w:abstractNumId w:val="17"/>
  </w:num>
  <w:num w:numId="3" w16cid:durableId="1617516827">
    <w:abstractNumId w:val="8"/>
  </w:num>
  <w:num w:numId="4" w16cid:durableId="2075160055">
    <w:abstractNumId w:val="7"/>
  </w:num>
  <w:num w:numId="5" w16cid:durableId="24846346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693844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1733278">
    <w:abstractNumId w:val="20"/>
  </w:num>
  <w:num w:numId="8" w16cid:durableId="2145612429">
    <w:abstractNumId w:val="10"/>
  </w:num>
  <w:num w:numId="9" w16cid:durableId="1750342179">
    <w:abstractNumId w:val="0"/>
  </w:num>
  <w:num w:numId="10" w16cid:durableId="1571114963">
    <w:abstractNumId w:val="19"/>
  </w:num>
  <w:num w:numId="11" w16cid:durableId="1588533774">
    <w:abstractNumId w:val="6"/>
  </w:num>
  <w:num w:numId="12" w16cid:durableId="1767726882">
    <w:abstractNumId w:val="9"/>
  </w:num>
  <w:num w:numId="13" w16cid:durableId="2115248118">
    <w:abstractNumId w:val="12"/>
  </w:num>
  <w:num w:numId="14" w16cid:durableId="1194923803">
    <w:abstractNumId w:val="15"/>
  </w:num>
  <w:num w:numId="15" w16cid:durableId="1405101277">
    <w:abstractNumId w:val="14"/>
  </w:num>
  <w:num w:numId="16" w16cid:durableId="2007975710">
    <w:abstractNumId w:val="2"/>
  </w:num>
  <w:num w:numId="17" w16cid:durableId="391925617">
    <w:abstractNumId w:val="4"/>
  </w:num>
  <w:num w:numId="18" w16cid:durableId="1888178613">
    <w:abstractNumId w:val="11"/>
  </w:num>
  <w:num w:numId="19" w16cid:durableId="1393235027">
    <w:abstractNumId w:val="5"/>
  </w:num>
  <w:num w:numId="20" w16cid:durableId="1698964289">
    <w:abstractNumId w:val="18"/>
  </w:num>
  <w:num w:numId="21" w16cid:durableId="1199466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755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3582984.doc"/>
    <w:docVar w:name="arg5" w:val="3"/>
  </w:docVars>
  <w:rsids>
    <w:rsidRoot w:val="00F5577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B7BFF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5778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A0781"/>
  <w15:docId w15:val="{090009C8-3159-403A-B2AB-5CD2DAD9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5345</Words>
  <Characters>30467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2023-03-23T12:22:00Z</dcterms:created>
  <dcterms:modified xsi:type="dcterms:W3CDTF">2023-03-23T12:24:00Z</dcterms:modified>
</cp:coreProperties>
</file>