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Úč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>
              <w:rPr>
                <w:rFonts w:ascii="Arial" w:hAnsi="Arial"/>
                <w:lang w:eastAsia="sk-SK"/>
              </w:rPr>
              <w:fldChar w:fldCharType="begin"/>
            </w:r>
            <w:r>
              <w:rPr>
                <w:rFonts w:ascii="Arial" w:hAnsi="Arial"/>
                <w:lang w:eastAsia="sk-SK"/>
              </w:rPr>
              <w:instrText xml:space="preserve"> MERGEFIELD  aDEF_DTDO  \* MERGEFORMAT </w:instrText>
            </w:r>
            <w:r>
              <w:rPr>
                <w:rFonts w:ascii="Arial" w:hAnsi="Arial"/>
                <w:lang w:eastAsia="sk-SK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lang w:eastAsia="sk-SK"/>
              </w:rPr>
              <w:t>31. 12. 2022</w:t>
            </w:r>
            <w:r>
              <w:rPr>
                <w:rFonts w:ascii="Arial" w:hAnsi="Arial"/>
                <w:lang w:eastAsia="sk-SK"/>
              </w:rPr>
              <w:fldChar w:fldCharType="end"/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21E3637C" wp14:editId="2B6C5674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E363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" stroked="f">
                      <v:textbox>
                        <w:txbxContent>
                          <w:p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763D61C6" wp14:editId="2BDCEDA1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D61C6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5950756" wp14:editId="514763E1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50756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ZTn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ACF8F52" wp14:editId="47BA1BCC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F8F52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49C9473D" wp14:editId="49BEB8BD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00000" w:rsidP="00944C3D">
                                  <w:fldSimple w:instr=" MERGEFIELD  aDMOD  \* MERGEFORMAT ">
                                    <w:r w:rsidR="00771CF4" w:rsidRPr="00771CF4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9473D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OavGAIAADE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">
                      <v:textbox>
                        <w:txbxContent>
                          <w:p w:rsidR="000B647F" w:rsidRDefault="00000000" w:rsidP="00944C3D">
                            <w:fldSimple w:instr=" MERGEFIELD  aDMOD  \* MERGEFORMAT ">
                              <w:r w:rsidR="00771CF4" w:rsidRPr="00771CF4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34C212BD" wp14:editId="14559B9A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aDROD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771CF4" w:rsidRPr="00960A3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2022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212BD"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aDROD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771CF4" w:rsidRPr="00960A3D">
                              <w:rPr>
                                <w:rFonts w:ascii="Arial" w:hAnsi="Arial" w:cs="Arial"/>
                                <w:noProof/>
                              </w:rPr>
                              <w:t>2022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333F2C9A" wp14:editId="199ED8A1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00000" w:rsidP="00944C3D">
                                  <w:fldSimple w:instr=" MERGEFIELD  aDRDO  \* MERGEFORMAT ">
                                    <w:r w:rsidR="00771CF4" w:rsidRPr="00771CF4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F2C9A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:rsidR="000B647F" w:rsidRDefault="00000000" w:rsidP="00944C3D">
                            <w:fldSimple w:instr=" MERGEFIELD  aDRDO  \* MERGEFORMAT ">
                              <w:r w:rsidR="00771CF4" w:rsidRPr="00771CF4">
                                <w:rPr>
                                  <w:rFonts w:ascii="Arial" w:hAnsi="Arial" w:cs="Arial"/>
                                  <w:noProof/>
                                </w:rPr>
                                <w:t>2022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7DE9534E" wp14:editId="7B2DC7BA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00000" w:rsidP="00944C3D">
                                  <w:fldSimple w:instr=" MERGEFIELD  aDMDO  \* MERGEFORMAT ">
                                    <w:r w:rsidR="00771CF4" w:rsidRPr="00771CF4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9534E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">
                      <v:textbox>
                        <w:txbxContent>
                          <w:p w:rsidR="000B647F" w:rsidRDefault="00000000" w:rsidP="00944C3D">
                            <w:fldSimple w:instr=" MERGEFIELD  aDMDO  \* MERGEFORMAT ">
                              <w:r w:rsidR="00771CF4" w:rsidRPr="00771CF4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6541618" wp14:editId="02E06360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41618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Hv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75510661" wp14:editId="406EB366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10661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JQD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1E519B5" wp14:editId="7D1823CB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519B5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22222A72" wp14:editId="13C30918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00000" w:rsidP="00944C3D">
                                  <w:fldSimple w:instr=" MERGEFIELD  aDRDOo  \* MERGEFORMAT ">
                                    <w:r w:rsidR="00771CF4" w:rsidRPr="00771CF4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22A72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:rsidR="000B647F" w:rsidRDefault="00000000" w:rsidP="00944C3D">
                            <w:fldSimple w:instr=" MERGEFIELD  aDRDOo  \* MERGEFORMAT ">
                              <w:r w:rsidR="00771CF4" w:rsidRPr="00771CF4">
                                <w:rPr>
                                  <w:rFonts w:ascii="Arial" w:hAnsi="Arial" w:cs="Arial"/>
                                  <w:noProof/>
                                </w:rPr>
                                <w:t>2021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3C40A19B" wp14:editId="16848084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00000" w:rsidP="00944C3D">
                                  <w:fldSimple w:instr=" MERGEFIELD  aDMDO  \* MERGEFORMAT ">
                                    <w:r w:rsidR="00771CF4" w:rsidRPr="00771CF4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0A19B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">
                      <v:textbox>
                        <w:txbxContent>
                          <w:p w:rsidR="000B647F" w:rsidRDefault="00000000" w:rsidP="00944C3D">
                            <w:fldSimple w:instr=" MERGEFIELD  aDMDO  \* MERGEFORMAT ">
                              <w:r w:rsidR="00771CF4" w:rsidRPr="00771CF4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74430D2F" wp14:editId="4B5DBDFB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00000" w:rsidP="00944C3D">
                                  <w:fldSimple w:instr=" MERGEFIELD  aDRODo  \* MERGEFORMAT ">
                                    <w:r w:rsidR="00771CF4" w:rsidRPr="00771CF4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30D2F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:rsidR="000B647F" w:rsidRDefault="00000000" w:rsidP="00944C3D">
                            <w:fldSimple w:instr=" MERGEFIELD  aDRODo  \* MERGEFORMAT ">
                              <w:r w:rsidR="00771CF4" w:rsidRPr="00771CF4">
                                <w:rPr>
                                  <w:rFonts w:ascii="Arial" w:hAnsi="Arial" w:cs="Arial"/>
                                  <w:noProof/>
                                </w:rPr>
                                <w:t>2021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664E3467" wp14:editId="613D34AC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00000" w:rsidP="00944C3D">
                                  <w:fldSimple w:instr=" MERGEFIELD  aDMOD  \* MERGEFORMAT ">
                                    <w:r w:rsidR="00771CF4" w:rsidRPr="00771CF4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E3467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216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">
                      <v:textbox>
                        <w:txbxContent>
                          <w:p w:rsidR="000B647F" w:rsidRDefault="00000000" w:rsidP="00944C3D">
                            <w:fldSimple w:instr=" MERGEFIELD  aDMOD  \* MERGEFORMAT ">
                              <w:r w:rsidR="00771CF4" w:rsidRPr="00771CF4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41AA1D9" wp14:editId="0CBFC2E0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AA1D9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" stroked="f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3A3B1F7" wp14:editId="29EF191D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78740</wp:posOffset>
                      </wp:positionV>
                      <wp:extent cx="2466975" cy="238125"/>
                      <wp:effectExtent l="0" t="0" r="9525" b="9525"/>
                      <wp:wrapNone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6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ED0163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Daňové identifikačné číslo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A3B1F7" id="_x0000_s1042" type="#_x0000_t202" style="position:absolute;margin-left:4.6pt;margin-top:6.2pt;width:194.25pt;height: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" stroked="f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D0163">
                              <w:rPr>
                                <w:rFonts w:ascii="Arial" w:hAnsi="Arial"/>
                                <w:lang w:eastAsia="sk-SK"/>
                              </w:rPr>
                              <w:t>Daňové identifikačné číslo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4A332D8" wp14:editId="13E262FC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aSUB_ICO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771CF4" w:rsidRPr="00960A3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34054464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332D8" id="_x0000_s1043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aSUB_ICO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771CF4" w:rsidRPr="00960A3D">
                              <w:rPr>
                                <w:rFonts w:ascii="Arial" w:hAnsi="Arial" w:cs="Arial"/>
                                <w:noProof/>
                              </w:rPr>
                              <w:t>34054464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EFC2134" wp14:editId="5992C8EA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aSUB_DIC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771CF4" w:rsidRPr="00960A3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2021405034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C2134" id="_x0000_s1044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">
                      <v:textbox style="mso-fit-shape-to-text:t"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aSUB_DIC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771CF4" w:rsidRPr="00960A3D">
                              <w:rPr>
                                <w:rFonts w:ascii="Arial" w:hAnsi="Arial" w:cs="Arial"/>
                                <w:noProof/>
                              </w:rPr>
                              <w:t>2021405034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F32B11E" wp14:editId="06C1AC43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aSUB_NAZOV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771CF4" w:rsidRPr="00960A3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SPOLOCENSTVO VLASTNIKOV BYTOV 2660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2B11E" id="_x0000_s1045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aSUB_NAZOV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771CF4" w:rsidRPr="00960A3D">
                              <w:rPr>
                                <w:rFonts w:ascii="Arial" w:hAnsi="Arial" w:cs="Arial"/>
                                <w:noProof/>
                              </w:rPr>
                              <w:t>SPOLOCENSTVO VLASTNIKOV BYTOV 2660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EFA2A3B" wp14:editId="6E32F37F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aSUB_ULICA_ULICA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771CF4" w:rsidRPr="00960A3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JANA HALASU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A2A3B" id="_x0000_s1046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aSUB_ULICA_ULICA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771CF4" w:rsidRPr="00960A3D">
                              <w:rPr>
                                <w:rFonts w:ascii="Arial" w:hAnsi="Arial" w:cs="Arial"/>
                                <w:noProof/>
                              </w:rPr>
                              <w:t>JANA HALASU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3B435B7" wp14:editId="237D7A95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Default="00000000" w:rsidP="00944C3D">
                                  <w:fldSimple w:instr=" MERGEFIELD  aSUB_ULICA_CISLO  \* MERGEFORMAT ">
                                    <w:r w:rsidR="00771CF4" w:rsidRPr="00771CF4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2660/9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435B7" id="_x0000_s1047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">
                      <v:textbox>
                        <w:txbxContent>
                          <w:p w:rsidR="000B647F" w:rsidRDefault="00000000" w:rsidP="00944C3D">
                            <w:fldSimple w:instr=" MERGEFIELD  aSUB_ULICA_CISLO  \* MERGEFORMAT ">
                              <w:r w:rsidR="00771CF4" w:rsidRPr="00771CF4">
                                <w:rPr>
                                  <w:rFonts w:ascii="Arial" w:hAnsi="Arial" w:cs="Arial"/>
                                  <w:noProof/>
                                </w:rPr>
                                <w:t>2660/9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FD47C73" wp14:editId="35B704D8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aSUB_PSC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771CF4" w:rsidRPr="00960A3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91108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47C73" id="_x0000_s1048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aSUB_PSC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771CF4" w:rsidRPr="00960A3D">
                              <w:rPr>
                                <w:rFonts w:ascii="Arial" w:hAnsi="Arial" w:cs="Arial"/>
                                <w:noProof/>
                              </w:rPr>
                              <w:t>91108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941ADBB" wp14:editId="77B2C1E9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771CF4" w:rsidRPr="00960A3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1ADBB" id="_x0000_s1049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771CF4" w:rsidRPr="00960A3D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FC605D3" wp14:editId="0ADA450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771CF4" w:rsidRPr="00960A3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915913076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605D3" id="_x0000_s1050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771CF4" w:rsidRPr="00960A3D">
                              <w:rPr>
                                <w:rFonts w:ascii="Arial" w:hAnsi="Arial" w:cs="Arial"/>
                                <w:noProof/>
                              </w:rPr>
                              <w:t>915913076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295C034" wp14:editId="75FB755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5C034" id="_x0000_s1051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AD24EF8" wp14:editId="012C6660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771CF4" w:rsidRPr="00960A3D">
                                    <w:rPr>
                                      <w:rFonts w:ascii="Arial" w:hAnsi="Arial" w:cs="Arial"/>
                                      <w:noProof/>
                                    </w:rPr>
                                    <w:t>j.hromnikova@spbtn.sk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24EF8" id="Text Box 25" o:spid="_x0000_s1052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771CF4" w:rsidRPr="00960A3D">
                              <w:rPr>
                                <w:rFonts w:ascii="Arial" w:hAnsi="Arial" w:cs="Arial"/>
                                <w:noProof/>
                              </w:rPr>
                              <w:t>j.hromnikova@spbtn.sk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771CF4">
              <w:rPr>
                <w:rFonts w:ascii="Arial" w:hAnsi="Arial"/>
                <w:lang w:eastAsia="sk-SK"/>
              </w:rPr>
              <w:t>28.2.2023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:rsidR="00944C3D" w:rsidRDefault="00944C3D" w:rsidP="00944C3D">
      <w:pPr>
        <w:rPr>
          <w:rFonts w:ascii="Arial" w:hAnsi="Arial"/>
        </w:rPr>
      </w:pPr>
    </w:p>
    <w:p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 w:rsidR="00771CF4">
        <w:rPr>
          <w:rFonts w:ascii="Arial" w:hAnsi="Arial"/>
          <w:sz w:val="22"/>
          <w:szCs w:val="22"/>
        </w:rPr>
        <w:t>J. Halašu 9/2660 Trenčín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lastRenderedPageBreak/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3214"/>
        <w:gridCol w:w="2799"/>
      </w:tblGrid>
      <w:tr w:rsidR="00944C3D" w:rsidRPr="008D0433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:rsidR="00944C3D" w:rsidRPr="008D0433" w:rsidRDefault="00771CF4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Dušan Marek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44C3D" w:rsidRPr="008D0433" w:rsidRDefault="00771CF4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Predseda SVB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334"/>
        </w:trPr>
        <w:tc>
          <w:tcPr>
            <w:tcW w:w="4253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:rsidR="00944C3D" w:rsidRDefault="00771CF4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Správa bytového domu</w:t>
      </w:r>
      <w:r w:rsidR="00944C3D">
        <w:rPr>
          <w:rFonts w:ascii="Arial" w:hAnsi="Arial"/>
          <w:sz w:val="22"/>
          <w:szCs w:val="22"/>
        </w:rPr>
        <w:fldChar w:fldCharType="begin"/>
      </w:r>
      <w:r w:rsidR="00944C3D">
        <w:rPr>
          <w:rFonts w:ascii="Arial" w:hAnsi="Arial"/>
          <w:sz w:val="22"/>
          <w:szCs w:val="22"/>
        </w:rPr>
        <w:instrText xml:space="preserve"> MERGEFIELD p05 </w:instrText>
      </w:r>
      <w:r w:rsidR="00944C3D">
        <w:rPr>
          <w:rFonts w:ascii="Arial" w:hAnsi="Arial"/>
          <w:sz w:val="22"/>
          <w:szCs w:val="22"/>
        </w:rPr>
        <w:fldChar w:fldCharType="end"/>
      </w:r>
    </w:p>
    <w:p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:rsidTr="00503750">
        <w:trPr>
          <w:trHeight w:val="471"/>
        </w:trPr>
        <w:tc>
          <w:tcPr>
            <w:tcW w:w="4725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490"/>
        </w:trPr>
        <w:tc>
          <w:tcPr>
            <w:tcW w:w="472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nie</w:t>
      </w:r>
    </w:p>
    <w:p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:rsidTr="00503750">
        <w:trPr>
          <w:trHeight w:val="634"/>
        </w:trPr>
        <w:tc>
          <w:tcPr>
            <w:tcW w:w="4712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b) dlhodobý nehmotný majetok obstaraný vlastnou činnosťou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1952"/>
        <w:gridCol w:w="1944"/>
        <w:gridCol w:w="1754"/>
      </w:tblGrid>
      <w:tr w:rsidR="00944C3D" w:rsidRPr="008D0433" w:rsidTr="00503750">
        <w:trPr>
          <w:trHeight w:val="276"/>
        </w:trPr>
        <w:tc>
          <w:tcPr>
            <w:tcW w:w="4510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:rsidTr="00503750">
        <w:trPr>
          <w:trHeight w:val="302"/>
        </w:trPr>
        <w:tc>
          <w:tcPr>
            <w:tcW w:w="4510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302"/>
        </w:trPr>
        <w:tc>
          <w:tcPr>
            <w:tcW w:w="4510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302"/>
        </w:trPr>
        <w:tc>
          <w:tcPr>
            <w:tcW w:w="4510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302"/>
        </w:trPr>
        <w:tc>
          <w:tcPr>
            <w:tcW w:w="4510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327"/>
        </w:trPr>
        <w:tc>
          <w:tcPr>
            <w:tcW w:w="4510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8D0433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:rsidTr="00503750"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:rsidTr="00503750">
        <w:tc>
          <w:tcPr>
            <w:tcW w:w="15593" w:type="dxa"/>
            <w:gridSpan w:val="8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:rsidTr="00503750"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03"/>
        </w:trPr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03"/>
        </w:trPr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03"/>
        </w:trPr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:rsidTr="00503750"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15593" w:type="dxa"/>
            <w:gridSpan w:val="8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:rsidTr="00503750"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03"/>
        </w:trPr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03"/>
        </w:trPr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15593" w:type="dxa"/>
            <w:gridSpan w:val="8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:rsidTr="00503750"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09"/>
        </w:trPr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37"/>
        </w:trPr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37"/>
        </w:trPr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:rsidTr="00503750">
        <w:trPr>
          <w:trHeight w:val="361"/>
        </w:trPr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61"/>
        </w:trPr>
        <w:tc>
          <w:tcPr>
            <w:tcW w:w="23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b/>
        </w:rPr>
      </w:pPr>
    </w:p>
    <w:p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:rsidTr="00503750"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:rsidTr="00503750">
        <w:tc>
          <w:tcPr>
            <w:tcW w:w="15685" w:type="dxa"/>
            <w:gridSpan w:val="12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:rsidTr="00503750"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01"/>
        </w:trPr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21"/>
        </w:trPr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21"/>
        </w:trPr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:rsidTr="00503750"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15685" w:type="dxa"/>
            <w:gridSpan w:val="12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:rsidTr="00503750"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26"/>
        </w:trPr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39"/>
        </w:trPr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15685" w:type="dxa"/>
            <w:gridSpan w:val="12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:rsidTr="00503750"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09"/>
        </w:trPr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37"/>
        </w:trPr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37"/>
        </w:trPr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:rsidTr="00503750">
        <w:trPr>
          <w:trHeight w:val="361"/>
        </w:trPr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61"/>
        </w:trPr>
        <w:tc>
          <w:tcPr>
            <w:tcW w:w="1944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sz w:val="16"/>
          <w:szCs w:val="16"/>
        </w:rPr>
      </w:pPr>
    </w:p>
    <w:p w:rsidR="00944C3D" w:rsidRDefault="00944C3D" w:rsidP="00944C3D">
      <w:pPr>
        <w:rPr>
          <w:rFonts w:ascii="Arial" w:hAnsi="Arial"/>
          <w:sz w:val="16"/>
          <w:szCs w:val="16"/>
        </w:rPr>
      </w:pPr>
    </w:p>
    <w:p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pri ktorom má účt.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318"/>
        </w:trPr>
        <w:tc>
          <w:tcPr>
            <w:tcW w:w="7796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pri ktorom má účt.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:rsidTr="00503750">
        <w:trPr>
          <w:trHeight w:val="274"/>
        </w:trPr>
        <w:tc>
          <w:tcPr>
            <w:tcW w:w="524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:rsidTr="00503750">
        <w:trPr>
          <w:trHeight w:val="1073"/>
        </w:trPr>
        <w:tc>
          <w:tcPr>
            <w:tcW w:w="3614" w:type="dxa"/>
            <w:vMerge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:rsidTr="00503750">
        <w:trPr>
          <w:trHeight w:val="283"/>
        </w:trPr>
        <w:tc>
          <w:tcPr>
            <w:tcW w:w="3614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283"/>
        </w:trPr>
        <w:tc>
          <w:tcPr>
            <w:tcW w:w="3614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283"/>
        </w:trPr>
        <w:tc>
          <w:tcPr>
            <w:tcW w:w="3614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86"/>
        <w:gridCol w:w="1512"/>
        <w:gridCol w:w="1512"/>
        <w:gridCol w:w="1512"/>
        <w:gridCol w:w="1512"/>
        <w:gridCol w:w="1512"/>
        <w:gridCol w:w="1512"/>
        <w:gridCol w:w="1512"/>
        <w:gridCol w:w="1344"/>
      </w:tblGrid>
      <w:tr w:rsidR="00944C3D" w:rsidRPr="00050529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15085" w:type="dxa"/>
            <w:gridSpan w:val="9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15085" w:type="dxa"/>
            <w:gridSpan w:val="9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15085" w:type="dxa"/>
            <w:gridSpan w:val="9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sz w:val="16"/>
          <w:szCs w:val="16"/>
        </w:rPr>
      </w:pPr>
    </w:p>
    <w:p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  <w:sectPr w:rsidR="00944C3D" w:rsidSect="008D0433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1913"/>
        <w:gridCol w:w="1318"/>
        <w:gridCol w:w="1289"/>
        <w:gridCol w:w="1913"/>
      </w:tblGrid>
      <w:tr w:rsidR="00944C3D" w:rsidRPr="008D0433" w:rsidTr="00503750">
        <w:trPr>
          <w:trHeight w:val="630"/>
        </w:trPr>
        <w:tc>
          <w:tcPr>
            <w:tcW w:w="2594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:rsidTr="00503750">
        <w:trPr>
          <w:trHeight w:val="437"/>
        </w:trPr>
        <w:tc>
          <w:tcPr>
            <w:tcW w:w="2594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:rsidTr="00503750">
        <w:trPr>
          <w:trHeight w:val="420"/>
        </w:trPr>
        <w:tc>
          <w:tcPr>
            <w:tcW w:w="2594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:rsidTr="00503750">
        <w:trPr>
          <w:trHeight w:val="630"/>
        </w:trPr>
        <w:tc>
          <w:tcPr>
            <w:tcW w:w="2594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:rsidTr="00503750">
        <w:trPr>
          <w:trHeight w:val="420"/>
        </w:trPr>
        <w:tc>
          <w:tcPr>
            <w:tcW w:w="2594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:rsidTr="00503750">
        <w:trPr>
          <w:trHeight w:val="437"/>
        </w:trPr>
        <w:tc>
          <w:tcPr>
            <w:tcW w:w="2594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:rsidTr="00503750">
        <w:trPr>
          <w:trHeight w:val="420"/>
        </w:trPr>
        <w:tc>
          <w:tcPr>
            <w:tcW w:w="2594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b/>
        </w:rPr>
      </w:pPr>
    </w:p>
    <w:p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1735"/>
        <w:gridCol w:w="2517"/>
        <w:gridCol w:w="1878"/>
      </w:tblGrid>
      <w:tr w:rsidR="00944C3D" w:rsidRPr="008D0433" w:rsidTr="00503750">
        <w:trPr>
          <w:trHeight w:val="718"/>
        </w:trPr>
        <w:tc>
          <w:tcPr>
            <w:tcW w:w="2921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233"/>
        </w:trPr>
        <w:tc>
          <w:tcPr>
            <w:tcW w:w="2921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:rsidTr="00503750">
        <w:trPr>
          <w:trHeight w:val="485"/>
        </w:trPr>
        <w:tc>
          <w:tcPr>
            <w:tcW w:w="2921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:rsidTr="00503750">
        <w:tc>
          <w:tcPr>
            <w:tcW w:w="2835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:rsidTr="000B647F">
        <w:trPr>
          <w:trHeight w:val="348"/>
        </w:trPr>
        <w:tc>
          <w:tcPr>
            <w:tcW w:w="2835" w:type="dxa"/>
            <w:vAlign w:val="center"/>
          </w:tcPr>
          <w:p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0B647F">
        <w:trPr>
          <w:trHeight w:val="568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14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21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13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19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99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:rsidR="00944C3D" w:rsidRDefault="00944C3D" w:rsidP="00944C3D">
      <w:pPr>
        <w:rPr>
          <w:rFonts w:ascii="Arial" w:hAnsi="Arial"/>
          <w:b/>
        </w:rPr>
      </w:pPr>
    </w:p>
    <w:p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:rsidTr="00503750">
        <w:tc>
          <w:tcPr>
            <w:tcW w:w="2835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na začiatku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bežného účtovného obdobia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Tvorba opravnej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položky (zvýšenie)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Zníženie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Zúčtovanie 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74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Stav na konci bežného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účtovného obdobia</w:t>
            </w:r>
          </w:p>
        </w:tc>
      </w:tr>
      <w:tr w:rsidR="00944C3D" w:rsidRPr="00050529" w:rsidTr="00503750">
        <w:trPr>
          <w:trHeight w:val="440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Pohľadávky z obchodného styku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99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99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99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99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2668"/>
        <w:gridCol w:w="2883"/>
      </w:tblGrid>
      <w:tr w:rsidR="00944C3D" w:rsidRPr="00050529" w:rsidTr="00503750">
        <w:trPr>
          <w:trHeight w:val="740"/>
        </w:trPr>
        <w:tc>
          <w:tcPr>
            <w:tcW w:w="3502" w:type="dxa"/>
            <w:vMerge w:val="restart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:rsidTr="00503750">
        <w:trPr>
          <w:trHeight w:val="699"/>
        </w:trPr>
        <w:tc>
          <w:tcPr>
            <w:tcW w:w="3502" w:type="dxa"/>
            <w:vMerge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:rsidTr="00503750">
        <w:trPr>
          <w:trHeight w:val="336"/>
        </w:trPr>
        <w:tc>
          <w:tcPr>
            <w:tcW w:w="35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6"/>
        </w:trPr>
        <w:tc>
          <w:tcPr>
            <w:tcW w:w="35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6"/>
        </w:trPr>
        <w:tc>
          <w:tcPr>
            <w:tcW w:w="350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2672"/>
        <w:gridCol w:w="2886"/>
      </w:tblGrid>
      <w:tr w:rsidR="00944C3D" w:rsidRPr="00050529" w:rsidTr="00503750">
        <w:trPr>
          <w:trHeight w:val="593"/>
        </w:trPr>
        <w:tc>
          <w:tcPr>
            <w:tcW w:w="3497" w:type="dxa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:rsidTr="00503750">
        <w:trPr>
          <w:trHeight w:val="296"/>
        </w:trPr>
        <w:tc>
          <w:tcPr>
            <w:tcW w:w="3497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96"/>
        </w:trPr>
        <w:tc>
          <w:tcPr>
            <w:tcW w:w="3497" w:type="dxa"/>
            <w:vAlign w:val="center"/>
          </w:tcPr>
          <w:p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96"/>
        </w:trPr>
        <w:tc>
          <w:tcPr>
            <w:tcW w:w="3497" w:type="dxa"/>
            <w:vAlign w:val="center"/>
          </w:tcPr>
          <w:p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96"/>
        </w:trPr>
        <w:tc>
          <w:tcPr>
            <w:tcW w:w="3497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96"/>
        </w:trPr>
        <w:tc>
          <w:tcPr>
            <w:tcW w:w="3497" w:type="dxa"/>
            <w:vAlign w:val="center"/>
          </w:tcPr>
          <w:p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96"/>
        </w:trPr>
        <w:tc>
          <w:tcPr>
            <w:tcW w:w="3497" w:type="dxa"/>
            <w:vAlign w:val="center"/>
          </w:tcPr>
          <w:p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96"/>
        </w:trPr>
        <w:tc>
          <w:tcPr>
            <w:tcW w:w="3497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96"/>
        </w:trPr>
        <w:tc>
          <w:tcPr>
            <w:tcW w:w="3497" w:type="dxa"/>
            <w:vAlign w:val="center"/>
          </w:tcPr>
          <w:p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96"/>
        </w:trPr>
        <w:tc>
          <w:tcPr>
            <w:tcW w:w="3497" w:type="dxa"/>
            <w:vAlign w:val="center"/>
          </w:tcPr>
          <w:p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72"/>
        </w:trPr>
        <w:tc>
          <w:tcPr>
            <w:tcW w:w="3497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96"/>
        </w:trPr>
        <w:tc>
          <w:tcPr>
            <w:tcW w:w="3497" w:type="dxa"/>
            <w:vAlign w:val="center"/>
          </w:tcPr>
          <w:p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21"/>
        </w:trPr>
        <w:tc>
          <w:tcPr>
            <w:tcW w:w="3497" w:type="dxa"/>
            <w:vAlign w:val="center"/>
          </w:tcPr>
          <w:p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b/>
        </w:rPr>
      </w:pPr>
    </w:p>
    <w:p w:rsidR="00944C3D" w:rsidRDefault="00944C3D" w:rsidP="00944C3D">
      <w:pPr>
        <w:rPr>
          <w:rFonts w:ascii="Arial" w:hAnsi="Arial"/>
          <w:b/>
        </w:rPr>
      </w:pPr>
    </w:p>
    <w:p w:rsidR="00944C3D" w:rsidRDefault="00944C3D" w:rsidP="00944C3D">
      <w:pPr>
        <w:rPr>
          <w:rFonts w:ascii="Arial" w:hAnsi="Arial"/>
          <w:b/>
        </w:rPr>
      </w:pPr>
    </w:p>
    <w:p w:rsidR="00944C3D" w:rsidRDefault="00944C3D" w:rsidP="00944C3D">
      <w:pPr>
        <w:rPr>
          <w:rFonts w:ascii="Arial" w:hAnsi="Arial"/>
          <w:b/>
        </w:rPr>
      </w:pPr>
    </w:p>
    <w:p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4"/>
        <w:gridCol w:w="1579"/>
        <w:gridCol w:w="1195"/>
        <w:gridCol w:w="1196"/>
        <w:gridCol w:w="1165"/>
        <w:gridCol w:w="1525"/>
      </w:tblGrid>
      <w:tr w:rsidR="00944C3D" w:rsidRPr="00050529" w:rsidTr="00503750"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944C3D" w:rsidRPr="00050529" w:rsidTr="00503750">
        <w:trPr>
          <w:trHeight w:val="391"/>
        </w:trPr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Základné imanie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91"/>
        </w:trPr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91"/>
        </w:trPr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22618.76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77110.00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85792.36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13936.40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91"/>
        </w:trPr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44C3D" w:rsidRPr="00050529" w:rsidTr="00503750">
        <w:trPr>
          <w:trHeight w:val="391"/>
        </w:trPr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91"/>
        </w:trPr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91"/>
        </w:trPr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Nevysporiadaný výsledok hospodárenia minulých rokov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:rsidTr="00503750">
        <w:trPr>
          <w:trHeight w:val="391"/>
        </w:trPr>
        <w:tc>
          <w:tcPr>
            <w:tcW w:w="2622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b/>
                <w:noProof/>
                <w:sz w:val="18"/>
                <w:szCs w:val="18"/>
              </w:rPr>
              <w:t>22618.76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b/>
                <w:noProof/>
                <w:sz w:val="18"/>
                <w:szCs w:val="18"/>
              </w:rPr>
              <w:t>77110.00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b/>
                <w:noProof/>
                <w:sz w:val="18"/>
                <w:szCs w:val="18"/>
              </w:rPr>
              <w:t>85792.36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b/>
                <w:noProof/>
                <w:sz w:val="18"/>
                <w:szCs w:val="18"/>
              </w:rPr>
              <w:t>13936.40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sz w:val="16"/>
          <w:szCs w:val="16"/>
        </w:rPr>
      </w:pPr>
    </w:p>
    <w:p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7"/>
        <w:gridCol w:w="3967"/>
      </w:tblGrid>
      <w:tr w:rsidR="00944C3D" w:rsidRPr="00050529" w:rsidTr="00503750">
        <w:trPr>
          <w:trHeight w:val="765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Prevod  do n</w:t>
            </w:r>
            <w:r w:rsidRPr="00050529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>Prevod do n</w:t>
            </w:r>
            <w:r w:rsidRPr="00050529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:rsidTr="00503750">
        <w:trPr>
          <w:trHeight w:val="330"/>
        </w:trPr>
        <w:tc>
          <w:tcPr>
            <w:tcW w:w="5529" w:type="dxa"/>
            <w:noWrap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:rsidR="00944C3D" w:rsidRDefault="00944C3D" w:rsidP="00944C3D">
      <w:pPr>
        <w:rPr>
          <w:rFonts w:ascii="Arial" w:hAnsi="Arial"/>
          <w:sz w:val="16"/>
          <w:szCs w:val="16"/>
        </w:rPr>
      </w:pPr>
    </w:p>
    <w:p w:rsidR="00944C3D" w:rsidRDefault="00944C3D" w:rsidP="00944C3D">
      <w:pPr>
        <w:rPr>
          <w:rFonts w:ascii="Arial" w:hAnsi="Arial"/>
          <w:sz w:val="16"/>
          <w:szCs w:val="16"/>
        </w:rPr>
      </w:pPr>
    </w:p>
    <w:p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4"/>
        <w:gridCol w:w="1328"/>
        <w:gridCol w:w="1265"/>
        <w:gridCol w:w="1283"/>
        <w:gridCol w:w="1296"/>
        <w:gridCol w:w="1328"/>
      </w:tblGrid>
      <w:tr w:rsidR="00944C3D" w:rsidRPr="00050529" w:rsidTr="00503750">
        <w:tc>
          <w:tcPr>
            <w:tcW w:w="2835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:rsidTr="00503750"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273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349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:rsidTr="00503750">
        <w:trPr>
          <w:trHeight w:val="489"/>
        </w:trPr>
        <w:tc>
          <w:tcPr>
            <w:tcW w:w="283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9"/>
        <w:gridCol w:w="1730"/>
        <w:gridCol w:w="1610"/>
        <w:gridCol w:w="1553"/>
        <w:gridCol w:w="1832"/>
      </w:tblGrid>
      <w:tr w:rsidR="00944C3D" w:rsidRPr="008D0433" w:rsidTr="00503750">
        <w:tc>
          <w:tcPr>
            <w:tcW w:w="2552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:rsidTr="00503750">
        <w:trPr>
          <w:trHeight w:val="525"/>
        </w:trPr>
        <w:tc>
          <w:tcPr>
            <w:tcW w:w="2552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shd w:val="clear" w:color="auto" w:fill="auto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301.56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201.04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100.52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:rsidTr="00503750">
        <w:trPr>
          <w:trHeight w:val="473"/>
        </w:trPr>
        <w:tc>
          <w:tcPr>
            <w:tcW w:w="2552" w:type="dxa"/>
            <w:shd w:val="clear" w:color="auto" w:fill="auto"/>
            <w:vAlign w:val="center"/>
          </w:tcPr>
          <w:p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shd w:val="clear" w:color="auto" w:fill="auto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:rsidTr="00503750">
        <w:tc>
          <w:tcPr>
            <w:tcW w:w="4395" w:type="dxa"/>
            <w:vMerge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:rsidTr="00503750">
        <w:trPr>
          <w:trHeight w:val="391"/>
        </w:trPr>
        <w:tc>
          <w:tcPr>
            <w:tcW w:w="439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a04430s1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  <w:lang w:eastAsia="sk-SK"/>
              </w:rPr>
              <w:t>18.00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:rsidTr="00503750">
        <w:trPr>
          <w:trHeight w:val="391"/>
        </w:trPr>
        <w:tc>
          <w:tcPr>
            <w:tcW w:w="439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  <w:lang w:eastAsia="sk-SK"/>
              </w:rPr>
              <w:t>-572.53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:rsidTr="00503750">
        <w:trPr>
          <w:trHeight w:val="447"/>
        </w:trPr>
        <w:tc>
          <w:tcPr>
            <w:tcW w:w="439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a04430s12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b/>
                <w:noProof/>
                <w:sz w:val="18"/>
                <w:szCs w:val="18"/>
              </w:rPr>
              <w:t>-554.53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:rsidTr="00503750">
        <w:tc>
          <w:tcPr>
            <w:tcW w:w="439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:rsidTr="00503750">
        <w:trPr>
          <w:trHeight w:val="478"/>
        </w:trPr>
        <w:tc>
          <w:tcPr>
            <w:tcW w:w="439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:rsidTr="00503750">
        <w:trPr>
          <w:trHeight w:val="409"/>
        </w:trPr>
        <w:tc>
          <w:tcPr>
            <w:tcW w:w="439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:rsidTr="00503750">
        <w:trPr>
          <w:trHeight w:val="409"/>
        </w:trPr>
        <w:tc>
          <w:tcPr>
            <w:tcW w:w="4395" w:type="dxa"/>
            <w:vAlign w:val="center"/>
          </w:tcPr>
          <w:p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:rsidR="00944C3D" w:rsidRPr="008C56AB" w:rsidRDefault="00BE1CFF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a04432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b/>
                <w:noProof/>
                <w:sz w:val="18"/>
                <w:szCs w:val="18"/>
              </w:rPr>
              <w:t>63281.98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2411"/>
        <w:gridCol w:w="2621"/>
      </w:tblGrid>
      <w:tr w:rsidR="00944C3D" w:rsidRPr="00E05001" w:rsidTr="00503750">
        <w:tc>
          <w:tcPr>
            <w:tcW w:w="4395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:rsidTr="00503750">
        <w:trPr>
          <w:trHeight w:val="610"/>
        </w:trPr>
        <w:tc>
          <w:tcPr>
            <w:tcW w:w="4395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:rsidTr="00503750">
        <w:trPr>
          <w:trHeight w:val="375"/>
        </w:trPr>
        <w:tc>
          <w:tcPr>
            <w:tcW w:w="4395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:rsidTr="00503750">
        <w:trPr>
          <w:trHeight w:val="279"/>
        </w:trPr>
        <w:tc>
          <w:tcPr>
            <w:tcW w:w="4395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269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:rsidTr="00503750">
        <w:trPr>
          <w:trHeight w:val="411"/>
        </w:trPr>
        <w:tc>
          <w:tcPr>
            <w:tcW w:w="4395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Čerpanie</w:t>
            </w:r>
          </w:p>
        </w:tc>
        <w:tc>
          <w:tcPr>
            <w:tcW w:w="2693" w:type="dxa"/>
            <w:vAlign w:val="center"/>
          </w:tcPr>
          <w:p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:rsidTr="00503750">
        <w:trPr>
          <w:trHeight w:val="557"/>
        </w:trPr>
        <w:tc>
          <w:tcPr>
            <w:tcW w:w="4395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sz w:val="16"/>
          <w:szCs w:val="16"/>
        </w:rPr>
      </w:pPr>
    </w:p>
    <w:p w:rsidR="00944C3D" w:rsidRDefault="00944C3D" w:rsidP="00944C3D">
      <w:pPr>
        <w:rPr>
          <w:rFonts w:ascii="Arial" w:hAnsi="Arial"/>
          <w:sz w:val="16"/>
          <w:szCs w:val="16"/>
        </w:rPr>
      </w:pPr>
    </w:p>
    <w:p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:rsidTr="00503750">
        <w:tc>
          <w:tcPr>
            <w:tcW w:w="1843" w:type="dxa"/>
            <w:vAlign w:val="center"/>
          </w:tcPr>
          <w:p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:rsidTr="00503750"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:rsidTr="00503750">
        <w:trPr>
          <w:trHeight w:val="391"/>
        </w:trPr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:rsidTr="00503750"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:rsidTr="00503750">
        <w:trPr>
          <w:trHeight w:val="385"/>
        </w:trPr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44C3D" w:rsidRPr="00E05001" w:rsidRDefault="00771CF4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38188,04</w:t>
            </w:r>
          </w:p>
        </w:tc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:rsidTr="00503750">
        <w:trPr>
          <w:trHeight w:val="375"/>
        </w:trPr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944C3D" w:rsidRDefault="00944C3D" w:rsidP="00944C3D">
      <w:pPr>
        <w:rPr>
          <w:rFonts w:ascii="Arial" w:hAnsi="Arial"/>
          <w:sz w:val="16"/>
          <w:szCs w:val="16"/>
        </w:rPr>
      </w:pPr>
    </w:p>
    <w:p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6"/>
        <w:gridCol w:w="2792"/>
        <w:gridCol w:w="2886"/>
      </w:tblGrid>
      <w:tr w:rsidR="00944C3D" w:rsidRPr="00863342" w:rsidTr="00503750">
        <w:trPr>
          <w:trHeight w:val="664"/>
        </w:trPr>
        <w:tc>
          <w:tcPr>
            <w:tcW w:w="3372" w:type="dxa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:rsidTr="00503750">
        <w:trPr>
          <w:trHeight w:val="332"/>
        </w:trPr>
        <w:tc>
          <w:tcPr>
            <w:tcW w:w="3372" w:type="dxa"/>
            <w:vAlign w:val="center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rPr>
          <w:trHeight w:val="332"/>
        </w:trPr>
        <w:tc>
          <w:tcPr>
            <w:tcW w:w="3372" w:type="dxa"/>
            <w:vAlign w:val="center"/>
          </w:tcPr>
          <w:p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rPr>
          <w:trHeight w:val="332"/>
        </w:trPr>
        <w:tc>
          <w:tcPr>
            <w:tcW w:w="3372" w:type="dxa"/>
            <w:vAlign w:val="center"/>
          </w:tcPr>
          <w:p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rPr>
          <w:trHeight w:val="664"/>
        </w:trPr>
        <w:tc>
          <w:tcPr>
            <w:tcW w:w="3372" w:type="dxa"/>
            <w:vAlign w:val="center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rPr>
          <w:trHeight w:val="332"/>
        </w:trPr>
        <w:tc>
          <w:tcPr>
            <w:tcW w:w="3372" w:type="dxa"/>
            <w:vAlign w:val="center"/>
          </w:tcPr>
          <w:p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rPr>
          <w:trHeight w:val="360"/>
        </w:trPr>
        <w:tc>
          <w:tcPr>
            <w:tcW w:w="3372" w:type="dxa"/>
            <w:vAlign w:val="center"/>
          </w:tcPr>
          <w:p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4"/>
        <w:gridCol w:w="1903"/>
        <w:gridCol w:w="1411"/>
        <w:gridCol w:w="1377"/>
        <w:gridCol w:w="1769"/>
      </w:tblGrid>
      <w:tr w:rsidR="00944C3D" w:rsidRPr="00863342" w:rsidTr="00503750">
        <w:tc>
          <w:tcPr>
            <w:tcW w:w="2835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:rsidTr="00503750">
        <w:tc>
          <w:tcPr>
            <w:tcW w:w="2835" w:type="dxa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c>
          <w:tcPr>
            <w:tcW w:w="2835" w:type="dxa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c>
          <w:tcPr>
            <w:tcW w:w="2835" w:type="dxa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c>
          <w:tcPr>
            <w:tcW w:w="2835" w:type="dxa"/>
            <w:vAlign w:val="center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c>
          <w:tcPr>
            <w:tcW w:w="2835" w:type="dxa"/>
            <w:vAlign w:val="center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c>
          <w:tcPr>
            <w:tcW w:w="2835" w:type="dxa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c>
          <w:tcPr>
            <w:tcW w:w="2835" w:type="dxa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c>
          <w:tcPr>
            <w:tcW w:w="2835" w:type="dxa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b/>
        </w:rPr>
      </w:pPr>
    </w:p>
    <w:p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6"/>
        <w:gridCol w:w="1908"/>
        <w:gridCol w:w="1363"/>
        <w:gridCol w:w="1424"/>
        <w:gridCol w:w="1783"/>
      </w:tblGrid>
      <w:tr w:rsidR="00944C3D" w:rsidRPr="00863342" w:rsidTr="00503750">
        <w:trPr>
          <w:trHeight w:val="904"/>
        </w:trPr>
        <w:tc>
          <w:tcPr>
            <w:tcW w:w="2560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1926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:rsidTr="00503750">
        <w:trPr>
          <w:trHeight w:val="443"/>
        </w:trPr>
        <w:tc>
          <w:tcPr>
            <w:tcW w:w="2560" w:type="dxa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lastRenderedPageBreak/>
              <w:t>Celková suma dohodnutých platieb</w:t>
            </w:r>
          </w:p>
        </w:tc>
        <w:tc>
          <w:tcPr>
            <w:tcW w:w="19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rPr>
          <w:trHeight w:val="221"/>
        </w:trPr>
        <w:tc>
          <w:tcPr>
            <w:tcW w:w="2560" w:type="dxa"/>
            <w:vAlign w:val="center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rPr>
          <w:trHeight w:val="443"/>
        </w:trPr>
        <w:tc>
          <w:tcPr>
            <w:tcW w:w="2560" w:type="dxa"/>
            <w:vAlign w:val="center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:rsidTr="00503750">
        <w:trPr>
          <w:trHeight w:val="240"/>
        </w:trPr>
        <w:tc>
          <w:tcPr>
            <w:tcW w:w="2560" w:type="dxa"/>
            <w:vAlign w:val="center"/>
          </w:tcPr>
          <w:p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b/>
        </w:rPr>
      </w:pPr>
    </w:p>
    <w:p w:rsidR="00944C3D" w:rsidRDefault="00944C3D" w:rsidP="00944C3D">
      <w:pPr>
        <w:rPr>
          <w:rFonts w:ascii="Arial" w:hAnsi="Arial"/>
          <w:b/>
        </w:rPr>
      </w:pPr>
    </w:p>
    <w:p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:rsidR="00944C3D" w:rsidRDefault="00944C3D" w:rsidP="00944C3D">
      <w:pPr>
        <w:rPr>
          <w:rFonts w:ascii="Arial" w:hAnsi="Arial"/>
          <w:b/>
        </w:rPr>
      </w:pPr>
    </w:p>
    <w:p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9"/>
        <w:gridCol w:w="2797"/>
        <w:gridCol w:w="2888"/>
      </w:tblGrid>
      <w:tr w:rsidR="00944C3D" w:rsidRPr="008A6A75" w:rsidTr="00503750">
        <w:trPr>
          <w:trHeight w:val="663"/>
        </w:trPr>
        <w:tc>
          <w:tcPr>
            <w:tcW w:w="3366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:rsidTr="00503750">
        <w:trPr>
          <w:trHeight w:val="331"/>
        </w:trPr>
        <w:tc>
          <w:tcPr>
            <w:tcW w:w="3366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:rsidTr="00503750">
        <w:trPr>
          <w:trHeight w:val="331"/>
        </w:trPr>
        <w:tc>
          <w:tcPr>
            <w:tcW w:w="3366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:rsidTr="00503750">
        <w:trPr>
          <w:trHeight w:val="331"/>
        </w:trPr>
        <w:tc>
          <w:tcPr>
            <w:tcW w:w="3366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:rsidTr="00503750">
        <w:trPr>
          <w:trHeight w:val="677"/>
        </w:trPr>
        <w:tc>
          <w:tcPr>
            <w:tcW w:w="3358" w:type="dxa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:rsidTr="00503750">
        <w:trPr>
          <w:trHeight w:val="339"/>
        </w:trPr>
        <w:tc>
          <w:tcPr>
            <w:tcW w:w="3358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39"/>
        </w:trPr>
        <w:tc>
          <w:tcPr>
            <w:tcW w:w="3358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39"/>
        </w:trPr>
        <w:tc>
          <w:tcPr>
            <w:tcW w:w="3358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39"/>
        </w:trPr>
        <w:tc>
          <w:tcPr>
            <w:tcW w:w="3358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39"/>
        </w:trPr>
        <w:tc>
          <w:tcPr>
            <w:tcW w:w="3358" w:type="dxa"/>
            <w:vAlign w:val="center"/>
          </w:tcPr>
          <w:p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67"/>
        </w:trPr>
        <w:tc>
          <w:tcPr>
            <w:tcW w:w="3358" w:type="dxa"/>
            <w:vAlign w:val="center"/>
          </w:tcPr>
          <w:p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:rsidTr="00503750">
        <w:trPr>
          <w:trHeight w:val="381"/>
        </w:trPr>
        <w:tc>
          <w:tcPr>
            <w:tcW w:w="4111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:rsidTr="00503750">
        <w:trPr>
          <w:trHeight w:val="349"/>
        </w:trPr>
        <w:tc>
          <w:tcPr>
            <w:tcW w:w="4111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:rsidTr="00503750">
        <w:trPr>
          <w:trHeight w:val="381"/>
        </w:trPr>
        <w:tc>
          <w:tcPr>
            <w:tcW w:w="4111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:rsidTr="00503750">
        <w:trPr>
          <w:trHeight w:val="413"/>
        </w:trPr>
        <w:tc>
          <w:tcPr>
            <w:tcW w:w="4111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:rsidTr="00503750">
        <w:trPr>
          <w:trHeight w:val="642"/>
        </w:trPr>
        <w:tc>
          <w:tcPr>
            <w:tcW w:w="3361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:rsidTr="00503750">
        <w:trPr>
          <w:trHeight w:val="309"/>
        </w:trPr>
        <w:tc>
          <w:tcPr>
            <w:tcW w:w="3361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282"/>
        </w:trPr>
        <w:tc>
          <w:tcPr>
            <w:tcW w:w="3361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zisky, z toho:</w:t>
            </w:r>
          </w:p>
        </w:tc>
        <w:tc>
          <w:tcPr>
            <w:tcW w:w="28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642"/>
        </w:trPr>
        <w:tc>
          <w:tcPr>
            <w:tcW w:w="3361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09"/>
        </w:trPr>
        <w:tc>
          <w:tcPr>
            <w:tcW w:w="3361" w:type="dxa"/>
            <w:vAlign w:val="center"/>
          </w:tcPr>
          <w:p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09"/>
        </w:trPr>
        <w:tc>
          <w:tcPr>
            <w:tcW w:w="3361" w:type="dxa"/>
            <w:vAlign w:val="center"/>
          </w:tcPr>
          <w:p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:rsidTr="00503750">
        <w:trPr>
          <w:trHeight w:val="664"/>
        </w:trPr>
        <w:tc>
          <w:tcPr>
            <w:tcW w:w="3358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:rsidTr="00503750">
        <w:trPr>
          <w:trHeight w:val="332"/>
        </w:trPr>
        <w:tc>
          <w:tcPr>
            <w:tcW w:w="3358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32"/>
        </w:trPr>
        <w:tc>
          <w:tcPr>
            <w:tcW w:w="3358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32"/>
        </w:trPr>
        <w:tc>
          <w:tcPr>
            <w:tcW w:w="3358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32"/>
        </w:trPr>
        <w:tc>
          <w:tcPr>
            <w:tcW w:w="3358" w:type="dxa"/>
            <w:vAlign w:val="center"/>
          </w:tcPr>
          <w:p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60"/>
        </w:trPr>
        <w:tc>
          <w:tcPr>
            <w:tcW w:w="3358" w:type="dxa"/>
            <w:vAlign w:val="center"/>
          </w:tcPr>
          <w:p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:rsidTr="00503750">
        <w:tc>
          <w:tcPr>
            <w:tcW w:w="3686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:rsidTr="00503750">
        <w:trPr>
          <w:trHeight w:val="397"/>
        </w:trPr>
        <w:tc>
          <w:tcPr>
            <w:tcW w:w="3686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:rsidTr="00503750">
        <w:trPr>
          <w:trHeight w:val="397"/>
        </w:trPr>
        <w:tc>
          <w:tcPr>
            <w:tcW w:w="3686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:rsidTr="00503750">
        <w:trPr>
          <w:trHeight w:val="397"/>
        </w:trPr>
        <w:tc>
          <w:tcPr>
            <w:tcW w:w="3686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944C3D" w:rsidRDefault="00944C3D" w:rsidP="00944C3D">
      <w:pPr>
        <w:rPr>
          <w:rFonts w:ascii="Arial" w:hAnsi="Arial"/>
          <w:sz w:val="16"/>
          <w:szCs w:val="16"/>
        </w:rPr>
      </w:pPr>
    </w:p>
    <w:p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:rsidTr="00503750">
        <w:trPr>
          <w:trHeight w:val="596"/>
        </w:trPr>
        <w:tc>
          <w:tcPr>
            <w:tcW w:w="3361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:rsidTr="00503750">
        <w:trPr>
          <w:trHeight w:val="298"/>
        </w:trPr>
        <w:tc>
          <w:tcPr>
            <w:tcW w:w="3361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298"/>
        </w:trPr>
        <w:tc>
          <w:tcPr>
            <w:tcW w:w="3361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596"/>
        </w:trPr>
        <w:tc>
          <w:tcPr>
            <w:tcW w:w="3361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298"/>
        </w:trPr>
        <w:tc>
          <w:tcPr>
            <w:tcW w:w="3361" w:type="dxa"/>
            <w:vAlign w:val="center"/>
          </w:tcPr>
          <w:p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23"/>
        </w:trPr>
        <w:tc>
          <w:tcPr>
            <w:tcW w:w="3361" w:type="dxa"/>
            <w:vAlign w:val="center"/>
          </w:tcPr>
          <w:p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sz w:val="16"/>
          <w:szCs w:val="16"/>
        </w:rPr>
      </w:pPr>
    </w:p>
    <w:p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:rsidTr="00503750">
        <w:trPr>
          <w:trHeight w:val="360"/>
        </w:trPr>
        <w:tc>
          <w:tcPr>
            <w:tcW w:w="5103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:rsidTr="00503750">
        <w:trPr>
          <w:trHeight w:val="360"/>
        </w:trPr>
        <w:tc>
          <w:tcPr>
            <w:tcW w:w="5103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60"/>
        </w:trPr>
        <w:tc>
          <w:tcPr>
            <w:tcW w:w="5103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uisťovacie audítorské služby s výnimkou overenia účtovnej závierky</w:t>
            </w:r>
          </w:p>
        </w:tc>
        <w:tc>
          <w:tcPr>
            <w:tcW w:w="255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60"/>
        </w:trPr>
        <w:tc>
          <w:tcPr>
            <w:tcW w:w="5103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60"/>
        </w:trPr>
        <w:tc>
          <w:tcPr>
            <w:tcW w:w="5103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60"/>
        </w:trPr>
        <w:tc>
          <w:tcPr>
            <w:tcW w:w="5103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:rsidTr="00503750">
        <w:trPr>
          <w:trHeight w:val="360"/>
        </w:trPr>
        <w:tc>
          <w:tcPr>
            <w:tcW w:w="5103" w:type="dxa"/>
            <w:vAlign w:val="center"/>
          </w:tcPr>
          <w:p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sz w:val="22"/>
          <w:szCs w:val="22"/>
        </w:rPr>
      </w:pPr>
    </w:p>
    <w:p w:rsidR="00944C3D" w:rsidRDefault="00944C3D" w:rsidP="00944C3D">
      <w:pPr>
        <w:rPr>
          <w:sz w:val="22"/>
          <w:szCs w:val="22"/>
        </w:rPr>
      </w:pPr>
    </w:p>
    <w:p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2"/>
        <w:gridCol w:w="2760"/>
        <w:gridCol w:w="2862"/>
      </w:tblGrid>
      <w:tr w:rsidR="00944C3D" w:rsidRPr="002F74F8" w:rsidTr="00503750">
        <w:trPr>
          <w:trHeight w:val="671"/>
        </w:trPr>
        <w:tc>
          <w:tcPr>
            <w:tcW w:w="3415" w:type="dxa"/>
            <w:vAlign w:val="center"/>
          </w:tcPr>
          <w:p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:rsidTr="00503750">
        <w:trPr>
          <w:trHeight w:val="295"/>
        </w:trPr>
        <w:tc>
          <w:tcPr>
            <w:tcW w:w="3415" w:type="dxa"/>
            <w:vAlign w:val="center"/>
          </w:tcPr>
          <w:p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322"/>
        </w:trPr>
        <w:tc>
          <w:tcPr>
            <w:tcW w:w="3415" w:type="dxa"/>
            <w:vAlign w:val="center"/>
          </w:tcPr>
          <w:p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322"/>
        </w:trPr>
        <w:tc>
          <w:tcPr>
            <w:tcW w:w="3415" w:type="dxa"/>
            <w:vAlign w:val="center"/>
          </w:tcPr>
          <w:p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322"/>
        </w:trPr>
        <w:tc>
          <w:tcPr>
            <w:tcW w:w="3415" w:type="dxa"/>
            <w:vAlign w:val="center"/>
          </w:tcPr>
          <w:p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645"/>
        </w:trPr>
        <w:tc>
          <w:tcPr>
            <w:tcW w:w="3415" w:type="dxa"/>
            <w:vAlign w:val="center"/>
          </w:tcPr>
          <w:p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322"/>
        </w:trPr>
        <w:tc>
          <w:tcPr>
            <w:tcW w:w="3415" w:type="dxa"/>
            <w:vAlign w:val="center"/>
          </w:tcPr>
          <w:p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348"/>
        </w:trPr>
        <w:tc>
          <w:tcPr>
            <w:tcW w:w="3415" w:type="dxa"/>
            <w:vAlign w:val="center"/>
          </w:tcPr>
          <w:p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2787"/>
        <w:gridCol w:w="2882"/>
      </w:tblGrid>
      <w:tr w:rsidR="00944C3D" w:rsidRPr="002F74F8" w:rsidTr="00503750">
        <w:trPr>
          <w:trHeight w:val="760"/>
        </w:trPr>
        <w:tc>
          <w:tcPr>
            <w:tcW w:w="3379" w:type="dxa"/>
            <w:vAlign w:val="center"/>
          </w:tcPr>
          <w:p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:rsidTr="00503750">
        <w:trPr>
          <w:trHeight w:val="380"/>
        </w:trPr>
        <w:tc>
          <w:tcPr>
            <w:tcW w:w="3379" w:type="dxa"/>
            <w:vAlign w:val="center"/>
          </w:tcPr>
          <w:p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380"/>
        </w:trPr>
        <w:tc>
          <w:tcPr>
            <w:tcW w:w="3379" w:type="dxa"/>
            <w:vAlign w:val="center"/>
          </w:tcPr>
          <w:p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380"/>
        </w:trPr>
        <w:tc>
          <w:tcPr>
            <w:tcW w:w="3379" w:type="dxa"/>
            <w:vAlign w:val="center"/>
          </w:tcPr>
          <w:p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380"/>
        </w:trPr>
        <w:tc>
          <w:tcPr>
            <w:tcW w:w="3379" w:type="dxa"/>
            <w:vAlign w:val="center"/>
          </w:tcPr>
          <w:p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380"/>
        </w:trPr>
        <w:tc>
          <w:tcPr>
            <w:tcW w:w="3379" w:type="dxa"/>
            <w:vAlign w:val="center"/>
          </w:tcPr>
          <w:p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380"/>
        </w:trPr>
        <w:tc>
          <w:tcPr>
            <w:tcW w:w="3379" w:type="dxa"/>
            <w:vAlign w:val="center"/>
          </w:tcPr>
          <w:p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:rsidTr="00503750">
        <w:trPr>
          <w:trHeight w:val="412"/>
        </w:trPr>
        <w:tc>
          <w:tcPr>
            <w:tcW w:w="3379" w:type="dxa"/>
            <w:vAlign w:val="center"/>
          </w:tcPr>
          <w:p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771CF4" w:rsidRPr="00960A3D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lastRenderedPageBreak/>
        <w:t>Informácie o významných skutočnostiach, ktoré nastali medzi dňom, ku ktorému sa zostavuje účtovná závierka a dňom jej zostavenia</w:t>
      </w:r>
    </w:p>
    <w:p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Default="00944C3D" w:rsidP="00944C3D">
      <w:pPr>
        <w:rPr>
          <w:rFonts w:ascii="Arial" w:hAnsi="Arial"/>
          <w:sz w:val="22"/>
          <w:szCs w:val="22"/>
        </w:rPr>
      </w:pPr>
    </w:p>
    <w:p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:rsidR="00944C3D" w:rsidRPr="003607F0" w:rsidRDefault="00944C3D" w:rsidP="00944C3D"/>
    <w:p w:rsidR="00F47675" w:rsidRPr="00944C3D" w:rsidRDefault="00F47675" w:rsidP="00944C3D"/>
    <w:sectPr w:rsidR="00F47675" w:rsidRPr="00944C3D" w:rsidSect="0073029B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77FBD" w:rsidRDefault="00C77FBD">
      <w:r>
        <w:separator/>
      </w:r>
    </w:p>
  </w:endnote>
  <w:endnote w:type="continuationSeparator" w:id="0">
    <w:p w:rsidR="00C77FBD" w:rsidRDefault="00C77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1D225C">
      <w:rPr>
        <w:rStyle w:val="slostrany"/>
        <w:rFonts w:cs="Arial"/>
      </w:rPr>
      <w:t>6</w:t>
    </w:r>
    <w:r>
      <w:rPr>
        <w:rStyle w:val="slostrany"/>
        <w:rFonts w:cs="Arial"/>
      </w:rPr>
      <w:fldChar w:fldCharType="end"/>
    </w:r>
  </w:p>
  <w:p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1D225C">
      <w:rPr>
        <w:rStyle w:val="slostrany"/>
        <w:sz w:val="16"/>
        <w:szCs w:val="16"/>
      </w:rPr>
      <w:t>12</w:t>
    </w:r>
    <w:r w:rsidRPr="00010D38">
      <w:rPr>
        <w:rStyle w:val="slostrany"/>
        <w:sz w:val="16"/>
        <w:szCs w:val="16"/>
      </w:rPr>
      <w:fldChar w:fldCharType="end"/>
    </w:r>
  </w:p>
  <w:p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77FBD" w:rsidRDefault="00C77FBD">
      <w:r>
        <w:separator/>
      </w:r>
    </w:p>
  </w:footnote>
  <w:footnote w:type="continuationSeparator" w:id="0">
    <w:p w:rsidR="00C77FBD" w:rsidRDefault="00C77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091762">
    <w:abstractNumId w:val="13"/>
  </w:num>
  <w:num w:numId="2" w16cid:durableId="1764761866">
    <w:abstractNumId w:val="17"/>
  </w:num>
  <w:num w:numId="3" w16cid:durableId="1801264382">
    <w:abstractNumId w:val="8"/>
  </w:num>
  <w:num w:numId="4" w16cid:durableId="1054232025">
    <w:abstractNumId w:val="7"/>
  </w:num>
  <w:num w:numId="5" w16cid:durableId="98601625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68730114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7857475">
    <w:abstractNumId w:val="20"/>
  </w:num>
  <w:num w:numId="8" w16cid:durableId="1232617761">
    <w:abstractNumId w:val="10"/>
  </w:num>
  <w:num w:numId="9" w16cid:durableId="2090149547">
    <w:abstractNumId w:val="0"/>
  </w:num>
  <w:num w:numId="10" w16cid:durableId="505486128">
    <w:abstractNumId w:val="19"/>
  </w:num>
  <w:num w:numId="11" w16cid:durableId="2075659408">
    <w:abstractNumId w:val="6"/>
  </w:num>
  <w:num w:numId="12" w16cid:durableId="258950793">
    <w:abstractNumId w:val="9"/>
  </w:num>
  <w:num w:numId="13" w16cid:durableId="1069184280">
    <w:abstractNumId w:val="12"/>
  </w:num>
  <w:num w:numId="14" w16cid:durableId="126123979">
    <w:abstractNumId w:val="15"/>
  </w:num>
  <w:num w:numId="15" w16cid:durableId="207036871">
    <w:abstractNumId w:val="14"/>
  </w:num>
  <w:num w:numId="16" w16cid:durableId="101608916">
    <w:abstractNumId w:val="2"/>
  </w:num>
  <w:num w:numId="17" w16cid:durableId="1684161963">
    <w:abstractNumId w:val="4"/>
  </w:num>
  <w:num w:numId="18" w16cid:durableId="1220701678">
    <w:abstractNumId w:val="11"/>
  </w:num>
  <w:num w:numId="19" w16cid:durableId="223566966">
    <w:abstractNumId w:val="5"/>
  </w:num>
  <w:num w:numId="20" w16cid:durableId="79563402">
    <w:abstractNumId w:val="18"/>
  </w:num>
  <w:num w:numId="21" w16cid:durableId="1481725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g1" w:val="20222660"/>
    <w:docVar w:name="arg2" w:val="Driver=asa11;DBF=D:\anasoft\data\tebys.db;DBN=tebys;ENG=SQL11;commlinks=TCPIP{ip=192.168.24.10};uid=hromnikova;con=finus(10.15);pwd=488300282956Vaveto1"/>
    <w:docVar w:name="arg3" w:val="0"/>
    <w:docVar w:name="arg4" w:val="C:\Users\HROMNI~1.TEB\AppData\Local\Temp\6938579.doc"/>
    <w:docVar w:name="arg5" w:val="2"/>
  </w:docVars>
  <w:rsids>
    <w:rsidRoot w:val="00771CF4"/>
    <w:rsid w:val="00011EDC"/>
    <w:rsid w:val="000234F7"/>
    <w:rsid w:val="0002470E"/>
    <w:rsid w:val="00030DEB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33AE"/>
    <w:rsid w:val="001E538B"/>
    <w:rsid w:val="001F17B9"/>
    <w:rsid w:val="001F7461"/>
    <w:rsid w:val="00200A6E"/>
    <w:rsid w:val="002066E2"/>
    <w:rsid w:val="00207A36"/>
    <w:rsid w:val="00212499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B12D5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5B2E"/>
    <w:rsid w:val="003C6161"/>
    <w:rsid w:val="003D277B"/>
    <w:rsid w:val="003D6E87"/>
    <w:rsid w:val="003E5CE2"/>
    <w:rsid w:val="003F1699"/>
    <w:rsid w:val="003F5116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5613"/>
    <w:rsid w:val="0060758C"/>
    <w:rsid w:val="00614891"/>
    <w:rsid w:val="0062543C"/>
    <w:rsid w:val="00631973"/>
    <w:rsid w:val="00643188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1CF4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D38"/>
    <w:rsid w:val="008B4077"/>
    <w:rsid w:val="008C1980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A278B"/>
    <w:rsid w:val="009B2521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C1897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44D10"/>
    <w:rsid w:val="00B461FE"/>
    <w:rsid w:val="00B5159F"/>
    <w:rsid w:val="00B6597A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77FBD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40CBA"/>
    <w:rsid w:val="00D42477"/>
    <w:rsid w:val="00D43DE2"/>
    <w:rsid w:val="00D47486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67CA01"/>
  <w15:docId w15:val="{1F6249B5-7754-44B9-9F53-566E73E54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C852D-38D1-4815-BEDC-246DC90AA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5</TotalTime>
  <Pages>1</Pages>
  <Words>5344</Words>
  <Characters>30467</Characters>
  <Application>Microsoft Office Word</Application>
  <DocSecurity>0</DocSecurity>
  <Lines>253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 Hromníková</dc:creator>
  <cp:lastModifiedBy>Janka Hromníková</cp:lastModifiedBy>
  <cp:revision>2</cp:revision>
  <cp:lastPrinted>2009-07-30T10:15:00Z</cp:lastPrinted>
  <dcterms:created xsi:type="dcterms:W3CDTF">2023-03-23T08:15:00Z</dcterms:created>
  <dcterms:modified xsi:type="dcterms:W3CDTF">2023-03-23T08:20:00Z</dcterms:modified>
</cp:coreProperties>
</file>