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725DA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FB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E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5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7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F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4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9C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0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6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18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2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B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9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4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D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9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8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8C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1827E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77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D2C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A3B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D87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E853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D7E9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166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E18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464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23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323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0C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50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FED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0E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13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BE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3A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3ED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1F5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9E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97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3E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85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D6C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89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D8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0A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199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3F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47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AB6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F4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81245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DB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AE9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149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35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6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6F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B8B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BDA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16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4EA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5D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69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4BB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DD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1B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54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64B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635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66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395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BF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71A8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75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FF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28F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AD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9D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C8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DCC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CD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D57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DF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14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6862F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FB6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2B1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28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AC6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95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671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ABB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E2D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05A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86D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F5DB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58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7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C7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EE8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94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0F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3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D1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66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723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82C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E15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1E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E5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9E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4B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880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C2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6D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BD0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2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88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EAEFA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2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A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C6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E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E7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1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B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D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B7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4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2E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A24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5D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0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EF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60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149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61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5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F5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99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94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5E2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73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8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F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C4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4B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328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F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36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8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7777E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C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C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8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D4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4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D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0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2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D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1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9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3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8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0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8E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B09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1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4F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5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3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E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2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97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3BD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C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0C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00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6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BE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D0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B4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57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03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8083F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0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9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E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E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B6A2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A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2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B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5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3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6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0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5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4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D673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B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5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5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9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1A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2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8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95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D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9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5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72F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7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6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5D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6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6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49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4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0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A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13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E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FB1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C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A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9F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1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4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B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E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9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E4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0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8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E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8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2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0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22F9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3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0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C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2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5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9B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0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700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550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B6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643AA" w14:textId="696E676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112C2">
              <w:rPr>
                <w:rFonts w:ascii="Arial" w:hAnsi="Arial"/>
                <w:lang w:eastAsia="sk-SK"/>
              </w:rPr>
              <w:t>2</w:t>
            </w:r>
            <w:r w:rsidR="00AB29BD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BF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BD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07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E0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2D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A5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EBF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7E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C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B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C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8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0C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9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D11B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A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7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B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C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9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B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09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0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19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DC0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E2E1BEE" wp14:editId="69F22FC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43FA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5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5B9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B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9E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9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9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A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8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5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E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7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D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3C649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26B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1869D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EE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B1FFFF3" wp14:editId="65AABD2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6057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22783FE" wp14:editId="20FF86A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943B8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DBDA4" wp14:editId="26C0F18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A9F8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2FF982C" wp14:editId="327DA3A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8D4B2E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8FD1FEE" wp14:editId="41BEBF8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9FE0A" w14:textId="6D1244DB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112C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B29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FD1F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BD9FE0A" w14:textId="6D1244DB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112C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B29BD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DC5B418" wp14:editId="349ADCB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7F6191" w14:textId="21FBEBA0" w:rsidR="000B647F" w:rsidRDefault="0099716A" w:rsidP="00944C3D">
                                  <w:r>
                                    <w:t>20</w:t>
                                  </w:r>
                                  <w:r w:rsidR="002112C2">
                                    <w:t>2</w:t>
                                  </w:r>
                                  <w:r w:rsidR="00AB29B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5B418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D7F6191" w14:textId="21FBEBA0" w:rsidR="000B647F" w:rsidRDefault="0099716A" w:rsidP="00944C3D">
                            <w:r>
                              <w:t>20</w:t>
                            </w:r>
                            <w:r w:rsidR="002112C2">
                              <w:t>2</w:t>
                            </w:r>
                            <w:r w:rsidR="00AB29B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411B304" wp14:editId="260D813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48DDA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782D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82820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CC2911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F21D504" wp14:editId="7FF5FEB3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A2AF1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B3909CC" wp14:editId="763998D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4E56D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89598" wp14:editId="507FB1DF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A8EB6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DD7A70E" wp14:editId="6530A54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6EAA68" w14:textId="6A971C3B" w:rsidR="000B647F" w:rsidRDefault="0099716A" w:rsidP="00944C3D">
                                  <w:r>
                                    <w:t>20</w:t>
                                  </w:r>
                                  <w:r w:rsidR="00AB29B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7A70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D6EAA68" w14:textId="6A971C3B" w:rsidR="000B647F" w:rsidRDefault="0099716A" w:rsidP="00944C3D">
                            <w:r>
                              <w:t>20</w:t>
                            </w:r>
                            <w:r w:rsidR="00AB29B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6411219" wp14:editId="59600E3D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EFB2C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50F2D19" wp14:editId="42420A5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D4BBD6" w14:textId="0CC9BDC9" w:rsidR="000B647F" w:rsidRDefault="0099716A" w:rsidP="00944C3D">
                                  <w:r>
                                    <w:t>20</w:t>
                                  </w:r>
                                  <w:r w:rsidR="00AB29B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F2D1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7D4BBD6" w14:textId="0CC9BDC9" w:rsidR="000B647F" w:rsidRDefault="0099716A" w:rsidP="00944C3D">
                            <w:r>
                              <w:t>20</w:t>
                            </w:r>
                            <w:r w:rsidR="00AB29B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A93D23E" wp14:editId="13F5938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7358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46188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F2874D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E1E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A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A13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A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8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8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2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E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C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F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9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E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B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D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4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E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A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0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C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52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1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0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9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3C22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D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32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BA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7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1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6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47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3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8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92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C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D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E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4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5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2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7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7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BD6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95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6DF9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D1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FC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F9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68D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D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7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A6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A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B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7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0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0F59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97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B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F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B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9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31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B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4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4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4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16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0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4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6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4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9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0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6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15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6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982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3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1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F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7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4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6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3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8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BFBA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4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9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D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8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2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51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9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E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D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0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3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9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9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3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5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A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1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7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AB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0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781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6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2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F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1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F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9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6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72D8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0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85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DC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E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17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8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3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F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5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F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E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A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B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6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E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41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B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C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F6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38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94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75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8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ED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CA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7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4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7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D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7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D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1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6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BA9D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3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C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3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9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3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D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D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C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A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8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9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C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6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B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D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0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0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0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60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12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50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B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938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05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B5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A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8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F2D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A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F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F297763" wp14:editId="04D5E689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42D9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3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92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2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05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5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F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3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D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91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B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A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6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87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6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6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6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B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7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5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7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E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4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9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AF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6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F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0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6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4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5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7EEE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0E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6015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376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2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F9D9E2" wp14:editId="38286AD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FA076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31795790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31795790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E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7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E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E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C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7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D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9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97E612" wp14:editId="3B61EED8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EBA63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2023135961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2023135961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8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3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C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3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A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C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B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8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2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C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D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6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1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9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E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28A2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D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55DF4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679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5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6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EB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E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B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C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2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E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A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A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12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BB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C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5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9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FB6C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C6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2BF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4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14B80D" wp14:editId="30E5990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33BF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4791D">
                                    <w:rPr>
                                      <w:rFonts w:ascii="Arial" w:hAnsi="Arial" w:cs="Arial"/>
                                    </w:rPr>
                                    <w:t xml:space="preserve"> Vajnorská 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4791D">
                              <w:rPr>
                                <w:rFonts w:ascii="Arial" w:hAnsi="Arial" w:cs="Arial"/>
                              </w:rPr>
                              <w:t xml:space="preserve"> Vajnorská 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2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4C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8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A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4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9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2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B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6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0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9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0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C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9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FC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A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1F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1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4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A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39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8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4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D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3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F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7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CF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5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11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8FA7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C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21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980C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21CF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C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2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6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D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3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7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9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C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2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D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0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D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B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3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A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4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3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C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2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D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3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7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AE81E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30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2C4DE6" wp14:editId="05B55EC7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27248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Vajnorská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Vajnorská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8F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98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3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6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D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2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D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9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A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B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9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5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8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6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2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1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63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01B344" wp14:editId="4E46E94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B41E1" w14:textId="77777777" w:rsidR="000B647F" w:rsidRDefault="00F4791D" w:rsidP="00944C3D">
                                  <w:r>
                                    <w:t>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4791D" w:rsidP="00944C3D">
                            <w:r>
                              <w:t>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0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E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9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6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6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B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ACA9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26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B4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6F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20F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4235D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71389E" wp14:editId="3F95D2B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CDADB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83103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83103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C1EE6D" wp14:editId="37E4C9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EB058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Bratislava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Bratislava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BFB0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DBB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F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4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87A8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8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6053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00EE14" wp14:editId="41BA5B9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728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0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02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F4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E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F8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EC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D9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B4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D5306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599AE3" wp14:editId="7997ABD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7A9B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AC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2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A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C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2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DF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C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C8E9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5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F74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7329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18D1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A730FD" wp14:editId="0B0F3F7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8C64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2EF3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531D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991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5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2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F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B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1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1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D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D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4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6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B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F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4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A4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C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F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F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6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B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45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0A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ED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F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269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24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AC4ABAA" w14:textId="517536BC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112C2">
              <w:rPr>
                <w:rFonts w:ascii="Arial" w:hAnsi="Arial"/>
                <w:lang w:eastAsia="sk-SK"/>
              </w:rPr>
              <w:t>23.3.202</w:t>
            </w:r>
            <w:r w:rsidR="00AB29BD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FA5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175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68E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B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4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D3EA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595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B0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5D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363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7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603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6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8207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C71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C6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D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4E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76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AE2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0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CF58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CB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0E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29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D4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4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EC1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C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3D9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894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65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15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E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EC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056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8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B9A4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E1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F9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5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18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C2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40D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7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80A6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97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03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FB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E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72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0B5E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2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E3D6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727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6D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EE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CE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57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CF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0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15CD50" w14:textId="77777777" w:rsidTr="00F479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5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1D966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4C120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D5CD6B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DA6C09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382A7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2C1F29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838E9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0363D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19451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87C0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A70F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E786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17DBB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A54C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17A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1C5E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F862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7B08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92FD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332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3855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E7B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1A0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0E6F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E19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516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6F28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C27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645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045A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C407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130D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A439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D7C44B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2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5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F4791D" w:rsidRPr="00ED0163" w14:paraId="528932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254A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253A72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3FE35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C01FFE3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C27B89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70A08F7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706CF8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54928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68579F7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9A4D26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3293CF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14D7BA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AA4C80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E9B472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605985A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FB2B83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651279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69768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2F4A6E7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3DCE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52EAD3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AB6DC6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432770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0DC51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E4F43B3" w14:textId="77777777" w:rsidR="00F4791D" w:rsidRPr="00ED0163" w:rsidRDefault="00F4791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4E7E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1FD9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474E34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4340FC4E" w14:textId="77777777" w:rsidR="00944C3D" w:rsidRDefault="00944C3D" w:rsidP="00944C3D">
      <w:pPr>
        <w:rPr>
          <w:rFonts w:ascii="Arial" w:hAnsi="Arial"/>
        </w:rPr>
      </w:pPr>
    </w:p>
    <w:p w14:paraId="2F1C159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3748F0D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9A0E016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BC150D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247C97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709717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E71543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53A1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5EE4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74D0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01274A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B89527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Fajták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03EC479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041E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B7A57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F122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5E12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5812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F96078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3540F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AE303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1998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F6B16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20012F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7E516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A92904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B4EE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F3412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B2A07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C27455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F5B3D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C446C7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10082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B97F1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14CE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DCD27F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8022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4E4A427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27A6DA6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65157A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283CE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99FB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F61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CA64AF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414BE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DEE3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DA66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3F3DB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296E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6A5A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1406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2FE8E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07BC9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D9D2C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378F14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1CD96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146912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50FC1F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88FEB5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443D8D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9E3B74F" w14:textId="18C1AEA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áno</w:t>
      </w:r>
      <w:r w:rsidR="00AB29BD">
        <w:rPr>
          <w:rFonts w:ascii="Arial" w:hAnsi="Arial"/>
          <w:sz w:val="22"/>
          <w:szCs w:val="22"/>
        </w:rPr>
        <w:t>x</w:t>
      </w:r>
      <w:proofErr w:type="spellEnd"/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4FFC127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45C2A2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DC40E1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EC90C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1FEF1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C7E8B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673C79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55DF4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8C0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7CD9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50BE6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2BC4B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CB721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8919D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467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A46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EC4B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935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B4064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62A6F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7AB45C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0A03E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E84ED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4CA547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BB766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5DAD0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69039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6016B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F831C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3F597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FC2FD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6902AC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3C68E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3632A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E66DF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B8775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A7F5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46FDCA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2715E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4D6C7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08101EA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F4683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F3056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C60A2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25954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C62D96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7473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798A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CC140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CCCEB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B96A8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3AD8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7A1B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16D2B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4304A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01A72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39B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8A377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214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0D831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E856C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7755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ACAB4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D8833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D2EC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470E6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A550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C79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5DF4E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E42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FFD0C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F8059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EFC71F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5AD516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18F32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935CA8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FA6A9C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7CD0FB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0E19F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AB3A30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882B24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EF9209B" w14:textId="77777777" w:rsidTr="00503750">
        <w:tc>
          <w:tcPr>
            <w:tcW w:w="2302" w:type="dxa"/>
            <w:vAlign w:val="center"/>
          </w:tcPr>
          <w:p w14:paraId="18FDB4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80CA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8DA2A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4A44A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DDB27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B81D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F064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E7238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F491405" w14:textId="77777777" w:rsidTr="00503750">
        <w:tc>
          <w:tcPr>
            <w:tcW w:w="15593" w:type="dxa"/>
            <w:gridSpan w:val="8"/>
            <w:vAlign w:val="center"/>
          </w:tcPr>
          <w:p w14:paraId="5664AC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0C86D4" w14:textId="77777777" w:rsidTr="00503750">
        <w:tc>
          <w:tcPr>
            <w:tcW w:w="2302" w:type="dxa"/>
            <w:vAlign w:val="center"/>
          </w:tcPr>
          <w:p w14:paraId="6191E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64A0C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D510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4A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E8B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A2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30D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1A61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EB75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09D3F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8957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DC77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22E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F15E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6D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7E5D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AC6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226E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3CEC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F3BB8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230D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E9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F426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754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FC05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044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803BA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EB38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CD33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65BB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C743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6491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255F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D638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4B80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BFF8FB" w14:textId="77777777" w:rsidTr="00503750">
        <w:tc>
          <w:tcPr>
            <w:tcW w:w="2302" w:type="dxa"/>
            <w:vAlign w:val="center"/>
          </w:tcPr>
          <w:p w14:paraId="117E17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60A6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A2F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876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A76F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785E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908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DB3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A52D70" w14:textId="77777777" w:rsidTr="00503750">
        <w:tc>
          <w:tcPr>
            <w:tcW w:w="15593" w:type="dxa"/>
            <w:gridSpan w:val="8"/>
            <w:vAlign w:val="center"/>
          </w:tcPr>
          <w:p w14:paraId="63BF8D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3D10261" w14:textId="77777777" w:rsidTr="00503750">
        <w:tc>
          <w:tcPr>
            <w:tcW w:w="2302" w:type="dxa"/>
            <w:vAlign w:val="center"/>
          </w:tcPr>
          <w:p w14:paraId="49CD00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8A372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72A9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28B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3BD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040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07B3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6F2A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1EB6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4550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E103F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4E0B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19AE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973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388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3E3D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B8A8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28FE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5211A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211B7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CC43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C16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A45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767B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599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6780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66939" w14:textId="77777777" w:rsidTr="00503750">
        <w:tc>
          <w:tcPr>
            <w:tcW w:w="2302" w:type="dxa"/>
            <w:vAlign w:val="center"/>
          </w:tcPr>
          <w:p w14:paraId="19482B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0AD1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CFB0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AD3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934C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E57D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18F3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3012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2F4EA" w14:textId="77777777" w:rsidTr="00503750">
        <w:tc>
          <w:tcPr>
            <w:tcW w:w="15593" w:type="dxa"/>
            <w:gridSpan w:val="8"/>
            <w:vAlign w:val="center"/>
          </w:tcPr>
          <w:p w14:paraId="7A6F6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310999" w14:textId="77777777" w:rsidTr="00503750">
        <w:tc>
          <w:tcPr>
            <w:tcW w:w="2302" w:type="dxa"/>
            <w:vAlign w:val="center"/>
          </w:tcPr>
          <w:p w14:paraId="3E1A6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E7F1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2B0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741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AFD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DBF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C4C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8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7DF6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149E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C05B3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D23E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6B3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425B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E91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1567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2481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1C16F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362F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049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871D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261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EF9D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6B7D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331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880B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F56FD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AA9C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A48D4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0AAC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91EF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B04C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1D5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D5B1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FAF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C7EBA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ECFAA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067611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A965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4977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803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D83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D9D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233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9B9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3F0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9A8D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903F5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F9F3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F49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3E9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328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8A48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15E3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BE4D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F6E76" w14:textId="77777777" w:rsidR="00944C3D" w:rsidRDefault="00944C3D" w:rsidP="00944C3D">
      <w:pPr>
        <w:rPr>
          <w:rFonts w:ascii="Arial" w:hAnsi="Arial"/>
          <w:b/>
        </w:rPr>
      </w:pPr>
    </w:p>
    <w:p w14:paraId="328D98B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F883D70" w14:textId="77777777" w:rsidTr="00503750">
        <w:tc>
          <w:tcPr>
            <w:tcW w:w="1944" w:type="dxa"/>
            <w:vAlign w:val="center"/>
          </w:tcPr>
          <w:p w14:paraId="7D2836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AAFD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7E986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E57F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35841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BDDC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724F7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0499D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33DE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7FCE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C9BD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1492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D7761D9" w14:textId="77777777" w:rsidTr="00503750">
        <w:tc>
          <w:tcPr>
            <w:tcW w:w="15685" w:type="dxa"/>
            <w:gridSpan w:val="12"/>
            <w:vAlign w:val="center"/>
          </w:tcPr>
          <w:p w14:paraId="78A999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E302D85" w14:textId="77777777" w:rsidTr="00503750">
        <w:tc>
          <w:tcPr>
            <w:tcW w:w="1944" w:type="dxa"/>
            <w:vAlign w:val="center"/>
          </w:tcPr>
          <w:p w14:paraId="07F18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3C0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C67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6BC7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ECB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64A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CED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19E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0B5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D9C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7CF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191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17EC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94F39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F4CC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0610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B01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B1D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946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213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349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B92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596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ED9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9C6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B9DE7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D599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864A7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706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091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E9A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C26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B5B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32E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39B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E67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E4D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4A0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30EF0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B9976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9591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19D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CFF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7BA8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99A7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F88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7FE44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083E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EE02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35C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5E2E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5F56099" w14:textId="77777777" w:rsidTr="00503750">
        <w:tc>
          <w:tcPr>
            <w:tcW w:w="1944" w:type="dxa"/>
            <w:vAlign w:val="center"/>
          </w:tcPr>
          <w:p w14:paraId="484D9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ED4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11A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9E7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399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C15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6190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E95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0B0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2C6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A8D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A3B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9644B" w14:textId="77777777" w:rsidTr="00503750">
        <w:tc>
          <w:tcPr>
            <w:tcW w:w="15685" w:type="dxa"/>
            <w:gridSpan w:val="12"/>
            <w:vAlign w:val="center"/>
          </w:tcPr>
          <w:p w14:paraId="518786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2293F3" w14:textId="77777777" w:rsidTr="00503750">
        <w:tc>
          <w:tcPr>
            <w:tcW w:w="1944" w:type="dxa"/>
            <w:vAlign w:val="center"/>
          </w:tcPr>
          <w:p w14:paraId="359964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8AB4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01A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235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DED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08B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2C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0EF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DEE3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CE8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CC5A2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4E81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CA71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92B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BC97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0F7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8E2C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DA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8DEA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6600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2496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9F5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F8A8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752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0547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1537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A428F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6934B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CBA3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403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E86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406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625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CC9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A42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A77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C14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047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38D2C" w14:textId="77777777" w:rsidTr="00503750">
        <w:tc>
          <w:tcPr>
            <w:tcW w:w="1944" w:type="dxa"/>
            <w:vAlign w:val="center"/>
          </w:tcPr>
          <w:p w14:paraId="594B17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0E0C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C31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295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082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2F0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CA8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CFE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9F5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6D5C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90C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2D44A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A8017" w14:textId="77777777" w:rsidTr="00503750">
        <w:tc>
          <w:tcPr>
            <w:tcW w:w="15685" w:type="dxa"/>
            <w:gridSpan w:val="12"/>
            <w:vAlign w:val="center"/>
          </w:tcPr>
          <w:p w14:paraId="4B8BB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2C7487" w14:textId="77777777" w:rsidTr="00503750">
        <w:tc>
          <w:tcPr>
            <w:tcW w:w="1944" w:type="dxa"/>
            <w:vAlign w:val="center"/>
          </w:tcPr>
          <w:p w14:paraId="12D0C6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4D9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8C4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D8E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4EF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3E8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8E8C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AB7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3B4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ABB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57D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DF7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95BA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37F37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28AE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34D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E73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E80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587A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0A9F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027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2CC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584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FE0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23A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0EF2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FD9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664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8FDD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CF0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7D29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B25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DEA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C8B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ADD0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86F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833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F674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37B84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A14A9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AFD6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D40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008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F98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C11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0AB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73C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D6D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933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CF7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5DBC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3C55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3A62D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20907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C55D4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3C21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389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0F6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FE4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273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FA9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727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7B2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8DA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021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33B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607DB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53F0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74386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82A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FA5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8F1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D99E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DA8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DF6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A46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74A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27C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9F6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C406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C35D8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B6431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0ACE049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382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3E51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A8C5EE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C923D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5665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2456C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20F6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98FA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9AD3E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5220A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6053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F8A1C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EBFF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66E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62A8C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F1CC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F344EE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B4163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A0ED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D4725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7F6E26A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4C3A3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6CC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7EF0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4E7AC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5590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C0F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3D2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F0159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C8A0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C9B1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A36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7821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991DE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B9EBDA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1E1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6BFD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9FA6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9D1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07E97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398E5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CE4893B" w14:textId="77777777" w:rsidTr="00503750">
        <w:trPr>
          <w:trHeight w:val="1073"/>
        </w:trPr>
        <w:tc>
          <w:tcPr>
            <w:tcW w:w="3614" w:type="dxa"/>
            <w:vMerge/>
          </w:tcPr>
          <w:p w14:paraId="23DDC8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E615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887F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33270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11EB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2B77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4048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953FABD" w14:textId="77777777" w:rsidTr="00503750">
        <w:trPr>
          <w:trHeight w:val="283"/>
        </w:trPr>
        <w:tc>
          <w:tcPr>
            <w:tcW w:w="3614" w:type="dxa"/>
          </w:tcPr>
          <w:p w14:paraId="26717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0F8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3CC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3BFCF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7DB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13C3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58A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592545" w14:textId="77777777" w:rsidTr="00503750">
        <w:trPr>
          <w:trHeight w:val="283"/>
        </w:trPr>
        <w:tc>
          <w:tcPr>
            <w:tcW w:w="3614" w:type="dxa"/>
          </w:tcPr>
          <w:p w14:paraId="75C6E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AEAD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4C4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C2C56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EE2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3F9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BF13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1D9C9D4" w14:textId="77777777" w:rsidTr="00503750">
        <w:trPr>
          <w:trHeight w:val="283"/>
        </w:trPr>
        <w:tc>
          <w:tcPr>
            <w:tcW w:w="3614" w:type="dxa"/>
          </w:tcPr>
          <w:p w14:paraId="33F7B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60A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0E9D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C99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F2891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2641A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56013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B20B52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0D2DC5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F7BB39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45C6F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930E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3E987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108DA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BAB1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E6010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66194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8988F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FB936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3BDFF6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7A5EE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A41723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FCCEC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F950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C83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97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DF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8238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B5C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9DE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C1A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3136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C7A1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48090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3ED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C1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14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80D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D9D6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5A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1AB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A37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6C8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87EE4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162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8A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D2F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B736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B0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F79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BB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E13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C21A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277B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58F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1CB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F01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DBDD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BBD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676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C9FA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5A9D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2A64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D636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83B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1A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85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4E1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AB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F56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C4C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00A3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5CE6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36F0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659AF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4F75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517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05E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39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D9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15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8C0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CA43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0736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C19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10DE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00D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600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3C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AFD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FC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5F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7E0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3A43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87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F7D7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83E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269C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A9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F6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B0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B82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954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2CC0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BFAC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5A8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0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32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65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F7D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433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69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68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9737D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2F095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D5D6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46D7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EBF7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DCB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B3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6E6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EE2B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06E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47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9456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C2940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E91A68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4AED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EB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79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C4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01E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CBD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40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32C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B5AE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FCFBC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453AB7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8E64B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E2A2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71D2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9DD4C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892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2BC35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F182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2459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6B42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8A98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FC1B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C1C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369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8064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93C5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069A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6AE9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79828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390A97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C1235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F7507B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0500EF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7B696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B114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E6AE2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8C07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FFED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0C0C0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A5A6F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6D7DF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8691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9646C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E25D93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D19D8D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235F6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34FE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1AC4E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D00C9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3F2FC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F9975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3A166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EFFD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DB81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60A42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B48F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30735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92F28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20D0A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F113D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923C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3632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D26C1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C4CB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BB4A1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1625E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B7F4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1FD24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B8EA5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F88C19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766EA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80D9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376B0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125E4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9021BBE" w14:textId="77777777" w:rsidR="00944C3D" w:rsidRDefault="00944C3D" w:rsidP="00944C3D">
      <w:pPr>
        <w:rPr>
          <w:rFonts w:ascii="Arial" w:hAnsi="Arial"/>
          <w:b/>
        </w:rPr>
      </w:pPr>
    </w:p>
    <w:p w14:paraId="00EEF43C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EC0B7C9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A1C5B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CF764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9E9CCE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96653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5A2B9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BCF5E3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25780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1F5DA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FC17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D4F71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A6731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5D0E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6027E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BAB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EB80B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0009E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D9A7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ACB3F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24E1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18E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AC840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F88CB5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DEEB6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ECA3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5792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52235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323754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A4C1B24" w14:textId="77777777" w:rsidTr="00503750">
        <w:tc>
          <w:tcPr>
            <w:tcW w:w="2835" w:type="dxa"/>
            <w:vAlign w:val="center"/>
          </w:tcPr>
          <w:p w14:paraId="12583F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E823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387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431A8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01E1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CAF4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855347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4BA1D9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30D8703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016C8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AD939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030CA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0A0B0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93D82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7CB0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25C2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926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355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16C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32D1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27B6E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EA98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9F6C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06D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BE49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11E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6E70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078C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3A0CC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ACD8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BE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61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F4E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119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2E883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6F6C1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3610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1EA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105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488E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967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D657C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9DEC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2AE5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23D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A69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8A2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EA4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0C2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0F1E0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A2C7D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9CF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314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FDA1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B6EA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F42E1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09870A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327C4FD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7BCE877" w14:textId="77777777" w:rsidR="00944C3D" w:rsidRDefault="00944C3D" w:rsidP="00944C3D">
      <w:pPr>
        <w:rPr>
          <w:rFonts w:ascii="Arial" w:hAnsi="Arial"/>
          <w:b/>
        </w:rPr>
      </w:pPr>
    </w:p>
    <w:p w14:paraId="352EECCE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7F1D401" w14:textId="77777777" w:rsidTr="00503750">
        <w:tc>
          <w:tcPr>
            <w:tcW w:w="2835" w:type="dxa"/>
            <w:vAlign w:val="center"/>
          </w:tcPr>
          <w:p w14:paraId="643F70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70DC28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1D33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0410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8CCFA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AAD5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393232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35F1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29AE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5D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1298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63B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2D15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ED00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B9AA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3CCD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DF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4ED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BAF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3BD8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B2213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283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D136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15A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9CC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BE39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B93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2B29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9B01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45F3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244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119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AB3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282F0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AB39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399A6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895EC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9036C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916D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2728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4E875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CA9B8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DBC64D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1744CC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F74D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19BCF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ADCC6B4" w14:textId="77777777" w:rsidTr="00503750">
        <w:trPr>
          <w:trHeight w:val="699"/>
        </w:trPr>
        <w:tc>
          <w:tcPr>
            <w:tcW w:w="3502" w:type="dxa"/>
            <w:vMerge/>
          </w:tcPr>
          <w:p w14:paraId="55B30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0E5BF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8F85B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01A50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2BFA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E7967BC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28D47A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27062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72510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407390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4238E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ED4EBB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B22FF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8ABC21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42D4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64D2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DC455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D73B644" w14:textId="77777777" w:rsidTr="00503750">
        <w:trPr>
          <w:trHeight w:val="593"/>
        </w:trPr>
        <w:tc>
          <w:tcPr>
            <w:tcW w:w="3497" w:type="dxa"/>
          </w:tcPr>
          <w:p w14:paraId="4C5D39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F6F1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3660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3699A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2409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08B43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B65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112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4C330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4F1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DF6D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5C94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B805B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C12F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3E9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0D7B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277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24A4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D37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D640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4987A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E694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E90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C67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2882F2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8503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EB7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5713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AA3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2A62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8FA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DAD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353A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FFD9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428E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D29E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95F19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613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F8A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B407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A3C25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F0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D61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A0681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435DE3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9BB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4DB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973A9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FC56C6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DD9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B93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AF4656" w14:textId="77777777" w:rsidR="00944C3D" w:rsidRDefault="00944C3D" w:rsidP="00944C3D">
      <w:pPr>
        <w:rPr>
          <w:rFonts w:ascii="Arial" w:hAnsi="Arial"/>
          <w:b/>
        </w:rPr>
      </w:pPr>
    </w:p>
    <w:p w14:paraId="642A33C5" w14:textId="77777777" w:rsidR="00944C3D" w:rsidRDefault="00944C3D" w:rsidP="00944C3D">
      <w:pPr>
        <w:rPr>
          <w:rFonts w:ascii="Arial" w:hAnsi="Arial"/>
          <w:b/>
        </w:rPr>
      </w:pPr>
    </w:p>
    <w:p w14:paraId="4211074D" w14:textId="77777777" w:rsidR="00944C3D" w:rsidRDefault="00944C3D" w:rsidP="00944C3D">
      <w:pPr>
        <w:rPr>
          <w:rFonts w:ascii="Arial" w:hAnsi="Arial"/>
          <w:b/>
        </w:rPr>
      </w:pPr>
    </w:p>
    <w:p w14:paraId="2251DCAE" w14:textId="77777777" w:rsidR="00944C3D" w:rsidRDefault="00944C3D" w:rsidP="00944C3D">
      <w:pPr>
        <w:rPr>
          <w:rFonts w:ascii="Arial" w:hAnsi="Arial"/>
          <w:b/>
        </w:rPr>
      </w:pPr>
    </w:p>
    <w:p w14:paraId="398BD28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96028CB" w14:textId="77777777" w:rsidTr="00503750">
        <w:tc>
          <w:tcPr>
            <w:tcW w:w="2622" w:type="dxa"/>
            <w:vAlign w:val="center"/>
          </w:tcPr>
          <w:p w14:paraId="441884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BA594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A425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F4B8C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0519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4CFE6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6DC8A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B4FC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B49C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D70D9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909A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F1F1F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311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FADFD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F56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AB2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CE1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560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5F119E7" w14:textId="77777777" w:rsidTr="00503750">
        <w:tc>
          <w:tcPr>
            <w:tcW w:w="2622" w:type="dxa"/>
            <w:vAlign w:val="center"/>
          </w:tcPr>
          <w:p w14:paraId="17FDC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D2D88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6D1B9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CBF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3A5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376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720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84441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7B7A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5165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625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B81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C70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FF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26FA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D9785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8F5C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F4F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6D0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7E7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79A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FE465D8" w14:textId="77777777" w:rsidTr="00503750">
        <w:tc>
          <w:tcPr>
            <w:tcW w:w="2622" w:type="dxa"/>
            <w:vAlign w:val="center"/>
          </w:tcPr>
          <w:p w14:paraId="32716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348A726" w14:textId="5E0978D5" w:rsidR="00944C3D" w:rsidRPr="008C56AB" w:rsidRDefault="00AB29BD" w:rsidP="002112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8385</w:t>
            </w:r>
          </w:p>
        </w:tc>
        <w:tc>
          <w:tcPr>
            <w:tcW w:w="1275" w:type="dxa"/>
            <w:vAlign w:val="center"/>
          </w:tcPr>
          <w:p w14:paraId="554124A9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F2848A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777F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980429" w14:textId="6CDE9B69" w:rsidR="00944C3D" w:rsidRPr="008C56AB" w:rsidRDefault="00AB29B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13661</w:t>
            </w:r>
          </w:p>
        </w:tc>
      </w:tr>
      <w:tr w:rsidR="0099716A" w:rsidRPr="00050529" w14:paraId="428D6C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23F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7DC4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F47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6EE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2F4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15E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7ACCADE" w14:textId="77777777" w:rsidTr="00503750">
        <w:tc>
          <w:tcPr>
            <w:tcW w:w="2622" w:type="dxa"/>
            <w:vAlign w:val="center"/>
          </w:tcPr>
          <w:p w14:paraId="467A07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2770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AB5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52D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51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610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E482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AEF835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AE9F5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A736F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9974D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915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DEEC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346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02D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D99B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7691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BA5B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8DA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6F4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AF2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B41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20711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1FBA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248E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20D0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73E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B47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591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E0018F" w14:textId="77777777" w:rsidTr="00503750">
        <w:tc>
          <w:tcPr>
            <w:tcW w:w="2622" w:type="dxa"/>
            <w:vAlign w:val="center"/>
          </w:tcPr>
          <w:p w14:paraId="74240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5A891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F443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DB4E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6AA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44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AF474B1" w14:textId="77777777" w:rsidTr="00503750">
        <w:tc>
          <w:tcPr>
            <w:tcW w:w="2622" w:type="dxa"/>
            <w:vAlign w:val="center"/>
          </w:tcPr>
          <w:p w14:paraId="53A8B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BA09E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F4F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F3B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10A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D08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3FABEF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2D8C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751C44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CA350B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61C6C2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12B9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57A042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21B4D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7B48B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B4A850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0A2095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34D65E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00A0C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DEA6B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CAEFC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EA1A0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C886D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B3FBA2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F591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2E376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98AF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D630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21479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9C7D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847F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82E69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7AAD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7987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6632B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2211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0A4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2726F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BE84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FEEC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2C78E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19CD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E458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A12CB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CBCC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FA13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AD105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E43B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823F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7CBC8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4828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DE43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6E2E3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56E4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40B1E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CF4CC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FDB3A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E8CE36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8F01F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E0D1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3D5B79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47645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F451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DD74A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B7AD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E247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BCCED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65B9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78EF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E9183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A26C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8DD9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8E3C8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9D7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2375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25B3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A18F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4F41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B8CCD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800AB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C1B6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85553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C2384C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4FEF0BC" w14:textId="77777777" w:rsidTr="00503750">
        <w:tc>
          <w:tcPr>
            <w:tcW w:w="2835" w:type="dxa"/>
            <w:vAlign w:val="center"/>
          </w:tcPr>
          <w:p w14:paraId="09A9F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7779F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32F6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E175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362BC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DEC15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C8DF874" w14:textId="77777777" w:rsidTr="00503750">
        <w:tc>
          <w:tcPr>
            <w:tcW w:w="2835" w:type="dxa"/>
            <w:vAlign w:val="center"/>
          </w:tcPr>
          <w:p w14:paraId="636612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DE52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C9D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042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9FD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2FE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043DE3" w14:textId="77777777" w:rsidTr="00503750">
        <w:tc>
          <w:tcPr>
            <w:tcW w:w="2835" w:type="dxa"/>
            <w:vAlign w:val="center"/>
          </w:tcPr>
          <w:p w14:paraId="3D813D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229D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3F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A7E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F9F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969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CDDF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69C6E7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EB8C35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2A25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BBAF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A0506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393B8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F64D94B" w14:textId="77777777" w:rsidTr="00503750">
        <w:tc>
          <w:tcPr>
            <w:tcW w:w="2835" w:type="dxa"/>
            <w:vAlign w:val="center"/>
          </w:tcPr>
          <w:p w14:paraId="71CD2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6180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82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29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AF3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46F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3CEA5" w14:textId="77777777" w:rsidTr="00503750">
        <w:tc>
          <w:tcPr>
            <w:tcW w:w="2835" w:type="dxa"/>
            <w:vAlign w:val="center"/>
          </w:tcPr>
          <w:p w14:paraId="1AF0F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9612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E31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23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65F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1B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0E52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22B62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560BC8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2D120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AAED5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B1C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E0F70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ED99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71443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F608F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CF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62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DC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57E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2F0EE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C5BE74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2FD9EFC" w14:textId="77777777" w:rsidTr="00503750">
        <w:tc>
          <w:tcPr>
            <w:tcW w:w="2552" w:type="dxa"/>
            <w:shd w:val="clear" w:color="auto" w:fill="auto"/>
            <w:vAlign w:val="center"/>
          </w:tcPr>
          <w:p w14:paraId="7CC522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1D31F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63C6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DC7CE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53D7D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F5979C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6C90E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A3D2B7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7BA84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77028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A96A2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EDD9C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26A2E3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20EB9F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A00FB6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2BA04A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5521B4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4C940E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7CA9C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B0342B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2D288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1D608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D0ECD92" w14:textId="77777777" w:rsidTr="00503750">
        <w:tc>
          <w:tcPr>
            <w:tcW w:w="4395" w:type="dxa"/>
            <w:vMerge/>
          </w:tcPr>
          <w:p w14:paraId="77235E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2DC8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15ECD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A9BADC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F13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FD8D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CA9011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E0FE00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1660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30B8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CBB5F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D7D886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21241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6AF7A0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FAA9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3549665" w14:textId="77777777" w:rsidTr="00503750">
        <w:tc>
          <w:tcPr>
            <w:tcW w:w="4395" w:type="dxa"/>
            <w:vAlign w:val="center"/>
          </w:tcPr>
          <w:p w14:paraId="73E7AB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9A33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EBC0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ABDE56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F1A5B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140FA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C7A97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A737C5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2171E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C084B8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460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099AE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B76FA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E6BCD8E" w14:textId="1E6491D5" w:rsidR="00944C3D" w:rsidRPr="008C56AB" w:rsidRDefault="00AB29BD" w:rsidP="002112C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8813</w:t>
            </w:r>
          </w:p>
        </w:tc>
        <w:tc>
          <w:tcPr>
            <w:tcW w:w="2835" w:type="dxa"/>
            <w:vAlign w:val="center"/>
          </w:tcPr>
          <w:p w14:paraId="68B9AC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8779C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D57076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AB53847" w14:textId="77777777" w:rsidTr="00503750">
        <w:tc>
          <w:tcPr>
            <w:tcW w:w="4395" w:type="dxa"/>
            <w:vAlign w:val="center"/>
          </w:tcPr>
          <w:p w14:paraId="1EC2F06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78D62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619113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C4BD1A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3CCD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8A3279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33CC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B2E111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3B732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6223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9ABB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0A08DF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151F7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08AC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6B88A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DFAD3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A730C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AB1A22C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A743C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141E4F6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20565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0BE0E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6BF3AD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F97F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9DD6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2B73B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F31C186" w14:textId="77777777" w:rsidTr="00503750">
        <w:tc>
          <w:tcPr>
            <w:tcW w:w="1843" w:type="dxa"/>
            <w:vAlign w:val="center"/>
          </w:tcPr>
          <w:p w14:paraId="59023B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5BADE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CF05B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FF1AD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4B5B9F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AAC2F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AA10B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65BC47" w14:textId="77777777" w:rsidTr="00503750">
        <w:tc>
          <w:tcPr>
            <w:tcW w:w="1843" w:type="dxa"/>
            <w:vAlign w:val="center"/>
          </w:tcPr>
          <w:p w14:paraId="72D9F6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ECB43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ECBA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B493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4928D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54A4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43BA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B1D29C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9F4EE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47F9D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BE54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BC2A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BC5F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BB76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C2D2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51D2968" w14:textId="77777777" w:rsidTr="00503750">
        <w:tc>
          <w:tcPr>
            <w:tcW w:w="1843" w:type="dxa"/>
            <w:vAlign w:val="center"/>
          </w:tcPr>
          <w:p w14:paraId="28D7CE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A29E6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7555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AFD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94EC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5387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74278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9E104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ACA399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B0F78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800E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AD01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1FA9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B196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F7CD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DC5430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9E43E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450D0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6D6CE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F76CE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18A5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919D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58EE9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3A89A1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2D241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64E4399" w14:textId="77777777" w:rsidTr="00503750">
        <w:trPr>
          <w:trHeight w:val="664"/>
        </w:trPr>
        <w:tc>
          <w:tcPr>
            <w:tcW w:w="3372" w:type="dxa"/>
          </w:tcPr>
          <w:p w14:paraId="1CCDC9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DA754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768B0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B0C0D9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384164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D569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9F1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7D5FA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72E5A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AE0F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B7E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AF9D6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5CB2E6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EBF3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F763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75E5F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635613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8DF3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A0F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F4C5A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26C3AE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1D7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4A8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D51BA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14F8DF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06A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84D4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92C45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382FC0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3AD3648" w14:textId="77777777" w:rsidTr="00503750">
        <w:tc>
          <w:tcPr>
            <w:tcW w:w="2835" w:type="dxa"/>
            <w:vAlign w:val="center"/>
          </w:tcPr>
          <w:p w14:paraId="030B31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F73BB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5E916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157E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5AB32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C6E7530" w14:textId="77777777" w:rsidTr="00503750">
        <w:tc>
          <w:tcPr>
            <w:tcW w:w="2835" w:type="dxa"/>
          </w:tcPr>
          <w:p w14:paraId="67083C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1FE2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633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6AE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3FD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9A0D76" w14:textId="77777777" w:rsidTr="00503750">
        <w:tc>
          <w:tcPr>
            <w:tcW w:w="2835" w:type="dxa"/>
          </w:tcPr>
          <w:p w14:paraId="64929E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7D3F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011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90A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E214D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52A667" w14:textId="77777777" w:rsidTr="00503750">
        <w:tc>
          <w:tcPr>
            <w:tcW w:w="2835" w:type="dxa"/>
          </w:tcPr>
          <w:p w14:paraId="270353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5A5C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20C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682C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742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B69CC2" w14:textId="77777777" w:rsidTr="00503750">
        <w:tc>
          <w:tcPr>
            <w:tcW w:w="2835" w:type="dxa"/>
            <w:vAlign w:val="center"/>
          </w:tcPr>
          <w:p w14:paraId="71C667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38162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BBF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0E3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871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A62E7" w14:textId="77777777" w:rsidTr="00503750">
        <w:tc>
          <w:tcPr>
            <w:tcW w:w="2835" w:type="dxa"/>
            <w:vAlign w:val="center"/>
          </w:tcPr>
          <w:p w14:paraId="72A88D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75B7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21D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174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2D2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CCBE0A" w14:textId="77777777" w:rsidTr="00503750">
        <w:tc>
          <w:tcPr>
            <w:tcW w:w="2835" w:type="dxa"/>
          </w:tcPr>
          <w:p w14:paraId="2EF122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3D27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AC07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9F9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CB8C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FC681" w14:textId="77777777" w:rsidTr="00503750">
        <w:tc>
          <w:tcPr>
            <w:tcW w:w="2835" w:type="dxa"/>
          </w:tcPr>
          <w:p w14:paraId="01A3418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F14A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D86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725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2BF7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66FE77" w14:textId="77777777" w:rsidTr="00503750">
        <w:tc>
          <w:tcPr>
            <w:tcW w:w="2835" w:type="dxa"/>
          </w:tcPr>
          <w:p w14:paraId="46FEFCB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F318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2C5A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A7A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5FE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3CFDC2" w14:textId="77777777" w:rsidR="00944C3D" w:rsidRDefault="00944C3D" w:rsidP="00944C3D">
      <w:pPr>
        <w:rPr>
          <w:rFonts w:ascii="Arial" w:hAnsi="Arial"/>
          <w:b/>
        </w:rPr>
      </w:pPr>
    </w:p>
    <w:p w14:paraId="64DFF63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2B0F0B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EF53D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13E6C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2D437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2565FD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A6A9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49CE57A" w14:textId="77777777" w:rsidTr="00503750">
        <w:trPr>
          <w:trHeight w:val="443"/>
        </w:trPr>
        <w:tc>
          <w:tcPr>
            <w:tcW w:w="2560" w:type="dxa"/>
          </w:tcPr>
          <w:p w14:paraId="690F09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0DBF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79E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DFD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C459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04CF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21C53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3B384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E8C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BE2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D58F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697DC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B8692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4A2A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62D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179F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64E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67338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A0B8A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7BAC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958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F5F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41A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30A986" w14:textId="77777777" w:rsidR="00944C3D" w:rsidRDefault="00944C3D" w:rsidP="00944C3D">
      <w:pPr>
        <w:rPr>
          <w:rFonts w:ascii="Arial" w:hAnsi="Arial"/>
          <w:b/>
        </w:rPr>
      </w:pPr>
    </w:p>
    <w:p w14:paraId="12E4273D" w14:textId="77777777" w:rsidR="00944C3D" w:rsidRDefault="00944C3D" w:rsidP="00944C3D">
      <w:pPr>
        <w:rPr>
          <w:rFonts w:ascii="Arial" w:hAnsi="Arial"/>
          <w:b/>
        </w:rPr>
      </w:pPr>
    </w:p>
    <w:p w14:paraId="55C213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16FDBEC" w14:textId="77777777" w:rsidR="00944C3D" w:rsidRDefault="00944C3D" w:rsidP="00944C3D">
      <w:pPr>
        <w:rPr>
          <w:rFonts w:ascii="Arial" w:hAnsi="Arial"/>
          <w:b/>
        </w:rPr>
      </w:pPr>
    </w:p>
    <w:p w14:paraId="0B549D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2C0DCE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825CE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D647D6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32CA4F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AEA8C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E7C0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C8DB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96F1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53725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48ECA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068D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75E64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DF8F3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56C9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B86A9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822BD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8617E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50F5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209EE32" w14:textId="77777777" w:rsidTr="00503750">
        <w:trPr>
          <w:trHeight w:val="677"/>
        </w:trPr>
        <w:tc>
          <w:tcPr>
            <w:tcW w:w="3358" w:type="dxa"/>
          </w:tcPr>
          <w:p w14:paraId="39E078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38055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50DB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06C32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03D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789E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947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3601B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D796E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69EB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E73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7DF73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EDC5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8BC5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66C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EEF76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8167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1702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7C3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6BEC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496730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C6A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87F9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803D9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85FC1F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A0B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78E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C8096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1C65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108F07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7BCB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E31A1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D2DD86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EFEB4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C63D6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E58C0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2D388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83554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638A8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139A9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1D26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C7537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7D9A2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3F7B0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560C0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0B1E5E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BB73E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FEB5A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30ACEF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13530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D3C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39EE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02D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4EA46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D6400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086C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EDC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23EE9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F067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6191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430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87CEC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E8456D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6055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07C1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6BF6D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F15457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16F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1702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E8BF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FB852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2F87F3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62F24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3985B6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9AE68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93CF6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234E7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2966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C527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1EF8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88F2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EC5F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74B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FB4BA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72E2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15F5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25B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942AE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914B5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402F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DCD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3CEAD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F3ED0D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7DE7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AE0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0A21B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9BCE4C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1523AD3" w14:textId="77777777" w:rsidTr="00503750">
        <w:tc>
          <w:tcPr>
            <w:tcW w:w="3686" w:type="dxa"/>
            <w:vAlign w:val="center"/>
          </w:tcPr>
          <w:p w14:paraId="7EA1FB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74454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36FC1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00C03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AA7B7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F2FC8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1F8A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8A1E9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7DEE2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9D25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ABE5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FF310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1C339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98C5B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899D0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03998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ADF91A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DE3821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126C2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02F06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E98122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6CD23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6DC1E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589B2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396AD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FC44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AE8F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0D8F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7DDCD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C573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BF69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89E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4B545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68ECA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EF59D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B5D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5F76D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7F0562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267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8BC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95ECC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25EF66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1F1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BA2E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A8F96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74312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88F0F2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4600C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45C89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72C95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4ED389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D66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477D9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9E4B5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BA1D6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AB36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AE5E3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BD38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42C5B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AD670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06213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D90A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5F86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56B2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415C6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F107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EAA1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90D96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AA63C2" w14:textId="77777777" w:rsidR="00944C3D" w:rsidRDefault="00944C3D" w:rsidP="00944C3D">
      <w:pPr>
        <w:rPr>
          <w:sz w:val="22"/>
          <w:szCs w:val="22"/>
        </w:rPr>
      </w:pPr>
    </w:p>
    <w:p w14:paraId="05C1F839" w14:textId="77777777" w:rsidR="00944C3D" w:rsidRDefault="00944C3D" w:rsidP="00944C3D">
      <w:pPr>
        <w:rPr>
          <w:sz w:val="22"/>
          <w:szCs w:val="22"/>
        </w:rPr>
      </w:pPr>
    </w:p>
    <w:p w14:paraId="7D5C680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D0F3BF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C7C5CC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9FF32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4BCDE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D2676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347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3F6009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82E83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B8943D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BFD6A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020261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F80EEA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0506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6CE3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39B99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62C9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4E2B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7F32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90829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923AD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0E80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820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1D336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4EFA1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80C8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141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ED830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54A39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6B855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6A9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CB75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C9AE3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D2C5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D904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2B8FA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C9372C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FA73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EE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31F0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E8FB8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D227C1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F051B2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1F006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045B44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CEB957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EFE2A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7C3C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04E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F268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D176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2AEA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28BD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E1392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A4E0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7492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D744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28EF3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5AA2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6132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318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5C75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6E819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C6DC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953D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24945F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20AAB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8431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D7B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93E8C3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00D7FD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EDA7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4D4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5566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50823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B9F642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CD1D1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52D5F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CE708B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64575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C1101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769442A9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0CE3F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A30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1157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F30B1D3" w14:textId="77777777" w:rsidR="00944C3D" w:rsidRPr="003607F0" w:rsidRDefault="00944C3D" w:rsidP="00944C3D"/>
    <w:p w14:paraId="7A22A558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C82C" w14:textId="77777777" w:rsidR="009051BB" w:rsidRDefault="009051BB">
      <w:r>
        <w:separator/>
      </w:r>
    </w:p>
  </w:endnote>
  <w:endnote w:type="continuationSeparator" w:id="0">
    <w:p w14:paraId="70E8B3E1" w14:textId="77777777" w:rsidR="009051BB" w:rsidRDefault="0090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339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149018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77DA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0AB3AD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0B8FB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0A5525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C8AB" w14:textId="77777777" w:rsidR="009051BB" w:rsidRDefault="009051BB">
      <w:r>
        <w:separator/>
      </w:r>
    </w:p>
  </w:footnote>
  <w:footnote w:type="continuationSeparator" w:id="0">
    <w:p w14:paraId="37B6B451" w14:textId="77777777" w:rsidR="009051BB" w:rsidRDefault="00905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148697">
    <w:abstractNumId w:val="13"/>
  </w:num>
  <w:num w:numId="2" w16cid:durableId="1704474041">
    <w:abstractNumId w:val="17"/>
  </w:num>
  <w:num w:numId="3" w16cid:durableId="1329939404">
    <w:abstractNumId w:val="8"/>
  </w:num>
  <w:num w:numId="4" w16cid:durableId="627249337">
    <w:abstractNumId w:val="7"/>
  </w:num>
  <w:num w:numId="5" w16cid:durableId="171404143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3469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0052747">
    <w:abstractNumId w:val="20"/>
  </w:num>
  <w:num w:numId="8" w16cid:durableId="1736665017">
    <w:abstractNumId w:val="10"/>
  </w:num>
  <w:num w:numId="9" w16cid:durableId="1756585502">
    <w:abstractNumId w:val="0"/>
  </w:num>
  <w:num w:numId="10" w16cid:durableId="1187211783">
    <w:abstractNumId w:val="19"/>
  </w:num>
  <w:num w:numId="11" w16cid:durableId="1236747164">
    <w:abstractNumId w:val="6"/>
  </w:num>
  <w:num w:numId="12" w16cid:durableId="1249264232">
    <w:abstractNumId w:val="9"/>
  </w:num>
  <w:num w:numId="13" w16cid:durableId="870724743">
    <w:abstractNumId w:val="12"/>
  </w:num>
  <w:num w:numId="14" w16cid:durableId="1050153377">
    <w:abstractNumId w:val="15"/>
  </w:num>
  <w:num w:numId="15" w16cid:durableId="1313216714">
    <w:abstractNumId w:val="14"/>
  </w:num>
  <w:num w:numId="16" w16cid:durableId="326328183">
    <w:abstractNumId w:val="2"/>
  </w:num>
  <w:num w:numId="17" w16cid:durableId="1003123897">
    <w:abstractNumId w:val="4"/>
  </w:num>
  <w:num w:numId="18" w16cid:durableId="1334802428">
    <w:abstractNumId w:val="11"/>
  </w:num>
  <w:num w:numId="19" w16cid:durableId="328824803">
    <w:abstractNumId w:val="5"/>
  </w:num>
  <w:num w:numId="20" w16cid:durableId="822967783">
    <w:abstractNumId w:val="18"/>
  </w:num>
  <w:num w:numId="21" w16cid:durableId="3984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12C2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31F0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48D6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051BB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B29BD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4791D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A2EA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AB02-2EFA-4621-9C34-15B8922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5280</Words>
  <Characters>30096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2023-03-27T07:56:00Z</dcterms:created>
  <dcterms:modified xsi:type="dcterms:W3CDTF">2023-03-27T07:56:00Z</dcterms:modified>
</cp:coreProperties>
</file>