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725DA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AF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8E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05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C7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F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00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C4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E8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9C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B0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76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18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3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82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CB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29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84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DD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79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08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88C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1827E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877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2D2C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A3B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D87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E853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D7E9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3166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2E18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7464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323F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323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0C8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50F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6FED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0EC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130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BE6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03A5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3ED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1F5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9ED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973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A3E8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856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DD6C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989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D8A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0A7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199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3FD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475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AB6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F45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81245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DB3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AE9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F149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35F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65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16FF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B8B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2BDA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166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94EA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F5DC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692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04BB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DDF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A1B7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541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64B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B635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3668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5395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BF0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1A8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756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FFE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828F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AD7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89DC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C8B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DCC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6CDD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D57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5DF2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14A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6862F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EFB6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2B1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28F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AC6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D958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671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ABB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E2D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05A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86D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F5DB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0581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70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C72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EE8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2948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0F4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03E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D17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66E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723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882C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1E15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31E5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E5E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D9EE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A4B0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1880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FC21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6D7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BD0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C26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F881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EAEFA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020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CAB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0C6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BEC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AE7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848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41D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5BA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8D5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0B7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548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92E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A24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5D1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003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5EF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860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149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B61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F51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F5F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299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F94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5E2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730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D8C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DF4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C4E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84B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328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8F1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136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987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7777E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2C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3C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58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D4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A4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ED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F0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62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6D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76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31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B4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A9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B3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98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40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78E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DB09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31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4F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D5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B3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3E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92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3D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697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3BD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9C3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40C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900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760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FBE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1D0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AB4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957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503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8083F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30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9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1E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0E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B6A2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BA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B2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7B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07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E5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53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E6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70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25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73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84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5D673D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E3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7B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F5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75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6D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09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1A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42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34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68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95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4A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AD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E9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05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372F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27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86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5D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C6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66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49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44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70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DA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13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6E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FFB1B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0C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5A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9F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B1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34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8B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8E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69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3E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50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18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DE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C8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D2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A0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22F9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D3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60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FC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12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55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9B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10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1700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4550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B64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8643AA" w14:textId="696E676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112C2">
              <w:rPr>
                <w:rFonts w:ascii="Arial" w:hAnsi="Arial"/>
                <w:lang w:eastAsia="sk-SK"/>
              </w:rPr>
              <w:t>2</w:t>
            </w:r>
            <w:r w:rsidR="00AB29BD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EBF5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FBD6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307B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BE0C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A2DD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CA5B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EEBF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F7EA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AC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9B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DC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98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0C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E9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D11B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FA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87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6B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7C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C9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7B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209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602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119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1DC0F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E2E1BEE" wp14:editId="69F22FC8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343FA4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15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5B9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BBB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A9E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19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79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CA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48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9C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A5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AE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F7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2D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3C649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D26B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1869D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CEE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B1FFFF3" wp14:editId="65AABD2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16057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22783FE" wp14:editId="20FF86A9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943B8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5DDBDA4" wp14:editId="26C0F18E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4A9F8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2FF982C" wp14:editId="327DA3AE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8D4B2E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8FD1FEE" wp14:editId="41BEBF8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D9FE0A" w14:textId="6D1244DB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2112C2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AB29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8FD1FE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BD9FE0A" w14:textId="6D1244DB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2112C2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AB29BD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DC5B418" wp14:editId="349ADCB4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7F6191" w14:textId="21FBEBA0" w:rsidR="000B647F" w:rsidRDefault="0099716A" w:rsidP="00944C3D">
                                  <w:r>
                                    <w:t>20</w:t>
                                  </w:r>
                                  <w:r w:rsidR="002112C2">
                                    <w:t>2</w:t>
                                  </w:r>
                                  <w:r w:rsidR="00AB29BD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C5B418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D7F6191" w14:textId="21FBEBA0" w:rsidR="000B647F" w:rsidRDefault="0099716A" w:rsidP="00944C3D">
                            <w:r>
                              <w:t>20</w:t>
                            </w:r>
                            <w:r w:rsidR="002112C2">
                              <w:t>2</w:t>
                            </w:r>
                            <w:r w:rsidR="00AB29BD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411B304" wp14:editId="260D8130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48DDA5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09782D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F82820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CC2911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F21D504" wp14:editId="7FF5FEB3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A2AF1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B3909CC" wp14:editId="763998D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4E56D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AA89598" wp14:editId="507FB1DF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A8EB6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DD7A70E" wp14:editId="6530A544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6EAA68" w14:textId="6A971C3B" w:rsidR="000B647F" w:rsidRDefault="0099716A" w:rsidP="00944C3D">
                                  <w:r>
                                    <w:t>20</w:t>
                                  </w:r>
                                  <w:r w:rsidR="00AB29BD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D7A70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D6EAA68" w14:textId="6A971C3B" w:rsidR="000B647F" w:rsidRDefault="0099716A" w:rsidP="00944C3D">
                            <w:r>
                              <w:t>20</w:t>
                            </w:r>
                            <w:r w:rsidR="00AB29BD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6411219" wp14:editId="59600E3D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CEFB2C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50F2D19" wp14:editId="42420A59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D4BBD6" w14:textId="0CC9BDC9" w:rsidR="000B647F" w:rsidRDefault="0099716A" w:rsidP="00944C3D">
                                  <w:r>
                                    <w:t>20</w:t>
                                  </w:r>
                                  <w:r w:rsidR="00AB29BD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0F2D19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7D4BBD6" w14:textId="0CC9BDC9" w:rsidR="000B647F" w:rsidRDefault="0099716A" w:rsidP="00944C3D">
                            <w:r>
                              <w:t>20</w:t>
                            </w:r>
                            <w:r w:rsidR="00AB29BD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A93D23E" wp14:editId="13F5938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D7358C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F46188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F2874DE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5E1E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0A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2A13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FA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C8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28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62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7E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0C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35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FC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99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BC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DE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AB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4D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94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3E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9A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30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9C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52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41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3A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10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A0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19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3C22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DD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D32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DBA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C7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01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66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47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43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98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92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8C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D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FE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4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95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A2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B7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07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ABD6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0959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6DF9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DD1F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BFC1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1F92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F68D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5D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7D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A6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1A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4A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5B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57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70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0F59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97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3B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EF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3B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09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31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1B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F4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14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F4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16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60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94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46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54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D9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D0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76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E15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06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A982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D3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51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0F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B7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E4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36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C3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A8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BFBA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B4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79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9D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C8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F2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51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19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2E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0D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80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D3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D9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59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C3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05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8A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F1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F7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2AB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A0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781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A6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D2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6F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21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BF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E9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76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72D8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70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85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DC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EE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61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98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C3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AF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35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CF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6E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0A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DB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96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7E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41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5B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7C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6F6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938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794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F75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D28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DED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FCA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77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34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27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DD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E7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2D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81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56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BA9D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63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BC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73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29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F1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F3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4D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0D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BC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7A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98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19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0C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36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AB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5D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70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30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30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E60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012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F50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7B4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938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D05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CB5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8A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28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F2D3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8A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3F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F297763" wp14:editId="04D5E689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42D9E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03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39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22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05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E5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5F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43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7D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91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3B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3A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A6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87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86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C6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76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5B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27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85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B7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8E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C4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A9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AF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C6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7F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40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36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64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EC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A5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7EEE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B0E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76015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376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D2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CF9D9E2" wp14:editId="38286AD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0FA076" w14:textId="77777777" w:rsidR="000B647F" w:rsidRPr="00391121" w:rsidRDefault="00F4791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31795790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F4791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31795790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AE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47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1E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AE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3C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A7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AD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79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69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197E612" wp14:editId="3B61EED8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4EBA63" w14:textId="77777777" w:rsidR="000B647F" w:rsidRPr="00391121" w:rsidRDefault="00F4791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2023135961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F4791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2023135961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78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53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34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6C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3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9A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8C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FB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F8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02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C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2D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B6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11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79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DE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28A2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2D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55DF4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679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55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06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EB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2E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AB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0C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82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9E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BA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9A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12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BB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5C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F5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49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FB6C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BC6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2BF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04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714B80D" wp14:editId="30E59906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A33BFA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F4791D">
                                    <w:rPr>
                                      <w:rFonts w:ascii="Arial" w:hAnsi="Arial" w:cs="Arial"/>
                                    </w:rPr>
                                    <w:t xml:space="preserve"> Vajnorská 38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F4791D">
                              <w:rPr>
                                <w:rFonts w:ascii="Arial" w:hAnsi="Arial" w:cs="Arial"/>
                              </w:rPr>
                              <w:t xml:space="preserve"> Vajnorská 38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52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4C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78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8A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84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59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12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0B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D6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50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19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30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AC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69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FC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BA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1F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D1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64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0A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39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8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C4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D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1D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93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5F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77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CF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E5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31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8FA7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EC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0AC21C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980C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21CF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DC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D2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A6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2D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73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07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49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3C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32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5D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90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FD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DB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A3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5A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94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CC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33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0C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2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1D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3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57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AE81ED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C30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32C4DE6" wp14:editId="05B55EC7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227248" w14:textId="77777777" w:rsidR="000B647F" w:rsidRPr="00391121" w:rsidRDefault="00F4791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Vajnorská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F4791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Vajnorská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38FD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98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73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B6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1D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12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ED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39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7A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BB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E9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05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8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E6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D2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A1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63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A01B344" wp14:editId="4E46E94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EB41E1" w14:textId="77777777" w:rsidR="000B647F" w:rsidRDefault="00F4791D" w:rsidP="00944C3D">
                                  <w:r>
                                    <w:t>38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F4791D" w:rsidP="00944C3D">
                            <w:r>
                              <w:t>38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A0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4E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E9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66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D6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0B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ACA9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B26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B49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86F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820F9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4235D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171389E" wp14:editId="3F95D2B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5CDADB" w14:textId="77777777" w:rsidR="000B647F" w:rsidRPr="00391121" w:rsidRDefault="00F4791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83103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F4791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83103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1C1EE6D" wp14:editId="37E4C90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0EB058" w14:textId="77777777" w:rsidR="000B647F" w:rsidRPr="00391121" w:rsidRDefault="00F4791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Bratislava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F4791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Bratislava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BBFB0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DBB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1F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24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87A8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F8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6053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F00EE14" wp14:editId="41BA5B9E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B728A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30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602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8F4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D0E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9F8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0EC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4D9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B27B4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D5306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5599AE3" wp14:editId="7997ABD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37A9B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52AC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4B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62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AA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AC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62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DF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BC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C8E9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F5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3F74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7329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018D1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A730FD" wp14:editId="0B0F3F7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C8C64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32EF3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531D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991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5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02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3F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2B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81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A1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7D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7D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C4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B6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EB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DF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2D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94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A4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14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8C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1F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AF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66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3B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C0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45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0A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ED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9F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C269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B24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AC4ABAA" w14:textId="517536BC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112C2">
              <w:rPr>
                <w:rFonts w:ascii="Arial" w:hAnsi="Arial"/>
                <w:lang w:eastAsia="sk-SK"/>
              </w:rPr>
              <w:t>23.3.202</w:t>
            </w:r>
            <w:r w:rsidR="00AB29BD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5FA5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0175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A68E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5B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F4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D3EA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595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CB0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B5D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D36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AD7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6603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A6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8207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C71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4C6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BCD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44E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A76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4AE2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30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CF58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5CB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80E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E29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9D4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C64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5EC1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0C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83D9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894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065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915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BEE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FEC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7056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78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B9A4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4E1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6F9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8B5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918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0C2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540D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27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80A6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F97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603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CFB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A6E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B72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0B5E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22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E3D6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B727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6D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DEE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DCE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857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CF8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A0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15CD50" w14:textId="77777777" w:rsidTr="00F479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F5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1D966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4C120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D5CD6B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DA6C09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1382A7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2C1F29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5838E9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30363D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4194515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87C0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A70F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BE786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17DBB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54C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17A7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1C5E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5F862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7B08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92FD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B332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3855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E7BD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01A0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0E6F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58E19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2516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6F28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1C27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C645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5045A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C407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7130D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7A439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D7C44B9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52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75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F4791D" w:rsidRPr="00ED0163" w14:paraId="528932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7254A0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253A72" w14:textId="77777777" w:rsidR="00F4791D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3FE35B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C01FFE3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C27B89" w14:textId="77777777" w:rsidR="00F4791D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70A08F7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706CF88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549284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68579F7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9A4D26C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3293CF9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14D7BA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AA4C80C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E9B4729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605985A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FB2B832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651279D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697685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2F4A6E7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3DCE9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52EAD30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AB6DC68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432770C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0DC51B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E4F43B3" w14:textId="77777777" w:rsidR="00F4791D" w:rsidRPr="00ED0163" w:rsidRDefault="00F4791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4E7EB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1FD90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474E34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4340FC4E" w14:textId="77777777" w:rsidR="00944C3D" w:rsidRDefault="00944C3D" w:rsidP="00944C3D">
      <w:pPr>
        <w:rPr>
          <w:rFonts w:ascii="Arial" w:hAnsi="Arial"/>
        </w:rPr>
      </w:pPr>
    </w:p>
    <w:p w14:paraId="2F1C159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3748F0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9A0E016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BC150D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247C97C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709717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5E71543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053A1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35EE4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A74D0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01274A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CB89527" w14:textId="77777777" w:rsidR="00944C3D" w:rsidRPr="008D0433" w:rsidRDefault="00F4791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Jozef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Fajták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103EC479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3041E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B7A57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F1223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5E12B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A5812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F96078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3540F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AE303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21998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BF6B164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20012F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7E5163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A92904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3B4EEA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F34126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BB2A07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C27455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4F5B3D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C446C79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10082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B97F1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F14CE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DCD27F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80222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4E4A427" w14:textId="77777777" w:rsidR="00944C3D" w:rsidRPr="008D0433" w:rsidRDefault="00F4791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27A6DA6" w14:textId="77777777" w:rsidR="00944C3D" w:rsidRPr="008D0433" w:rsidRDefault="00F4791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44C3D" w:rsidRPr="008D0433" w14:paraId="65157AC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283CE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599FB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F61C6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A64AF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414BE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ADEE3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3DA66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3F3DBA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296E2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16A5A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81406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2FE8E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07BC9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4D9D2C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378F14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1CD968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146912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0FC1F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88FEB55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443D8DE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9E3B74F" w14:textId="18C1AEA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AB29BD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4FFC1270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45C2A2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DC40E1A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EC90C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1FEF1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C7E8B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673C79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55DF4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08C0C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7CD9F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50BE6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2BC4B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CB721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8919D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2467E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5A465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EC4BC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C935B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BB4064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462A6F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7AB45C3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0A03E5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E84EDD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4CA5479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BB766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5DAD0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69039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6016B6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F831CD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3F5978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FC2FD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6902AC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3C68ED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3632A9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E66DF0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B87753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A7F50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46FDCA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2715E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24D6C7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08101EA6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F4683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F3056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C60A2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25954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C62D96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D7473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7798A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CC140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CCCEB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B96A8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73AD8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7A1B3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16D2B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4304A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01A72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339BA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8A377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22141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0D831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E856C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77551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ACAB4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D8833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D2EC9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470E64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A5505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AC796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5DF4E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2E424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1FFD0C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F8059F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EFC71F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5AD5169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518F32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935CA8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FA6A9C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7CD0FB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0E19F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B3A30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882B24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EF9209B" w14:textId="77777777" w:rsidTr="00503750">
        <w:tc>
          <w:tcPr>
            <w:tcW w:w="2302" w:type="dxa"/>
            <w:vAlign w:val="center"/>
          </w:tcPr>
          <w:p w14:paraId="18FDB4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80CA9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8DA2A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4A44A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DDB27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B81D6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F0644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E7238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F491405" w14:textId="77777777" w:rsidTr="00503750">
        <w:tc>
          <w:tcPr>
            <w:tcW w:w="15593" w:type="dxa"/>
            <w:gridSpan w:val="8"/>
            <w:vAlign w:val="center"/>
          </w:tcPr>
          <w:p w14:paraId="5664AC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90C86D4" w14:textId="77777777" w:rsidTr="00503750">
        <w:tc>
          <w:tcPr>
            <w:tcW w:w="2302" w:type="dxa"/>
            <w:vAlign w:val="center"/>
          </w:tcPr>
          <w:p w14:paraId="6191ED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64A0C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D510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4A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E8B0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DA28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630D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1A61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2EB75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09D3F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B8957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DC77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F22E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F15E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C6D8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7E5D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AC6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226E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F3CEC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F3BB8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230D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CE93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F426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7754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FC05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6044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803BA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AEB38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CD33A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E65BB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C743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6491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255F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D638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4B80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4BFF8FB" w14:textId="77777777" w:rsidTr="00503750">
        <w:tc>
          <w:tcPr>
            <w:tcW w:w="2302" w:type="dxa"/>
            <w:vAlign w:val="center"/>
          </w:tcPr>
          <w:p w14:paraId="117E17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D60A6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DA2F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6876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A76F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785E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C908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5DB3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A52D70" w14:textId="77777777" w:rsidTr="00503750">
        <w:tc>
          <w:tcPr>
            <w:tcW w:w="15593" w:type="dxa"/>
            <w:gridSpan w:val="8"/>
            <w:vAlign w:val="center"/>
          </w:tcPr>
          <w:p w14:paraId="63BF8D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3D10261" w14:textId="77777777" w:rsidTr="00503750">
        <w:tc>
          <w:tcPr>
            <w:tcW w:w="2302" w:type="dxa"/>
            <w:vAlign w:val="center"/>
          </w:tcPr>
          <w:p w14:paraId="49CD00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8A372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172A9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D28B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3BDC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9040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07B3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6F2A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31EB6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4550E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E103F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4E0B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19AE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3973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2388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3E3D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B8A8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B28FE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5211A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211B7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C43F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C16B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3A45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767B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5992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6780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366939" w14:textId="77777777" w:rsidTr="00503750">
        <w:tc>
          <w:tcPr>
            <w:tcW w:w="2302" w:type="dxa"/>
            <w:vAlign w:val="center"/>
          </w:tcPr>
          <w:p w14:paraId="19482B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0AD1A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CFB0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AAD3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934C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E57D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18F3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3012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22F4EA" w14:textId="77777777" w:rsidTr="00503750">
        <w:tc>
          <w:tcPr>
            <w:tcW w:w="15593" w:type="dxa"/>
            <w:gridSpan w:val="8"/>
            <w:vAlign w:val="center"/>
          </w:tcPr>
          <w:p w14:paraId="7A6F62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1310999" w14:textId="77777777" w:rsidTr="00503750">
        <w:tc>
          <w:tcPr>
            <w:tcW w:w="2302" w:type="dxa"/>
            <w:vAlign w:val="center"/>
          </w:tcPr>
          <w:p w14:paraId="3E1A66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E7F1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E2B08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F741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AFD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0DBF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7C4C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98C7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97DF6C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149EC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C05B3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D23E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A6B3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425B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AE91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1567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2481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1C16F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362F2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60492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71D5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261B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EF9D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6B7D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B331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880B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F56FD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6AA9C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A48D4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0AAC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91EF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B04C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81D5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D5B1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FAF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C7EBAF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ECFAA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067611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A965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49775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7803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2D83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1D9D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3233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F9B9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3F09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B9A8D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903F5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7F9F3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F49E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73E9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E328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8A48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15E3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BE4D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F6E76" w14:textId="77777777" w:rsidR="00944C3D" w:rsidRDefault="00944C3D" w:rsidP="00944C3D">
      <w:pPr>
        <w:rPr>
          <w:rFonts w:ascii="Arial" w:hAnsi="Arial"/>
          <w:b/>
        </w:rPr>
      </w:pPr>
    </w:p>
    <w:p w14:paraId="328D98B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F883D70" w14:textId="77777777" w:rsidTr="00503750">
        <w:tc>
          <w:tcPr>
            <w:tcW w:w="1944" w:type="dxa"/>
            <w:vAlign w:val="center"/>
          </w:tcPr>
          <w:p w14:paraId="7D2836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AAFDE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7E986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E57F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35841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BDDCD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724F7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0499D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33DE1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7FCE9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C9BD5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1492E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D7761D9" w14:textId="77777777" w:rsidTr="00503750">
        <w:tc>
          <w:tcPr>
            <w:tcW w:w="15685" w:type="dxa"/>
            <w:gridSpan w:val="12"/>
            <w:vAlign w:val="center"/>
          </w:tcPr>
          <w:p w14:paraId="78A999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E302D85" w14:textId="77777777" w:rsidTr="00503750">
        <w:tc>
          <w:tcPr>
            <w:tcW w:w="1944" w:type="dxa"/>
            <w:vAlign w:val="center"/>
          </w:tcPr>
          <w:p w14:paraId="07F189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83C06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1C67D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6BC7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ECB1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64A9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CED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19E8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0B5C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D9C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77CF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191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17EC6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94F39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F4CC3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F0610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6B012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B1D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9466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213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349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B92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596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ED9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39C6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B9DE7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7D599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864A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8706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C091E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E9A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C265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B5B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32E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39B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E67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EE4D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4A05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30EF0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B9976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9591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19D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CFF3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7BA8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99A7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F88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7FE4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083E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EE02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935CF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5E2E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5F56099" w14:textId="77777777" w:rsidTr="00503750">
        <w:tc>
          <w:tcPr>
            <w:tcW w:w="1944" w:type="dxa"/>
            <w:vAlign w:val="center"/>
          </w:tcPr>
          <w:p w14:paraId="484D92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2ED42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311A2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69E76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3992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C158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619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E95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0B0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2C6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A8D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A3B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49644B" w14:textId="77777777" w:rsidTr="00503750">
        <w:tc>
          <w:tcPr>
            <w:tcW w:w="15685" w:type="dxa"/>
            <w:gridSpan w:val="12"/>
            <w:vAlign w:val="center"/>
          </w:tcPr>
          <w:p w14:paraId="518786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72293F3" w14:textId="77777777" w:rsidTr="00503750">
        <w:tc>
          <w:tcPr>
            <w:tcW w:w="1944" w:type="dxa"/>
            <w:vAlign w:val="center"/>
          </w:tcPr>
          <w:p w14:paraId="359964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8AB48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01A4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0235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DED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08B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F2C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0EF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9DEE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CE8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CC5A2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4E81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1CA71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92B8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BC97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B0F7F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8E2C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3DA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8DEA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660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2496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9F51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F8A8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E752D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547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E1537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A428F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6934B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CBA3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403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E86A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406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062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CC96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A42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A771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7C141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C047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438D2C" w14:textId="77777777" w:rsidTr="00503750">
        <w:tc>
          <w:tcPr>
            <w:tcW w:w="1944" w:type="dxa"/>
            <w:vAlign w:val="center"/>
          </w:tcPr>
          <w:p w14:paraId="594B17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0E0C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C31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2957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0822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2F0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CA87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CFE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9F5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6D5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E90C4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2D44A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BA8017" w14:textId="77777777" w:rsidTr="00503750">
        <w:tc>
          <w:tcPr>
            <w:tcW w:w="15685" w:type="dxa"/>
            <w:gridSpan w:val="12"/>
            <w:vAlign w:val="center"/>
          </w:tcPr>
          <w:p w14:paraId="4B8BB5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B2C7487" w14:textId="77777777" w:rsidTr="00503750">
        <w:tc>
          <w:tcPr>
            <w:tcW w:w="1944" w:type="dxa"/>
            <w:vAlign w:val="center"/>
          </w:tcPr>
          <w:p w14:paraId="12D0C6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E4D96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18C48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DD8E8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4EFC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3E8C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8E8C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AB78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3B4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ABB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57D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DF7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B95BA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37F37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28AE9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34DB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4E73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E80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87AA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A9F4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0274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2CC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584F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6FE05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23A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F0EF2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5FD9C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D664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8FDDB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CF0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7D29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B251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DEA0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C8B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DD0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86F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833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7F674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37B84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A14A9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5AFD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D40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008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F98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C119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0ABF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73C1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D6D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933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4CF7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5DBC5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23C554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3A62D4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C20907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C55D4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3C21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9389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0F6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FE4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273A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FA9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727E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7B2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8DA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021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33BE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607DB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853F0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74386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482AB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FA5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8F1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99EB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DA82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DF6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A46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74AD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27CA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9F6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C4066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35D84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8B6431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ACE049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3382D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D3E51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A8C5EE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C923D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15665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2456C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620F6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98FAE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9AD3E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5220A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60533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F8A1C3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EBFF6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566EF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62A8C8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4F1CC8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F344EE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B4163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6A0ED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6D472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7F6E26A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4C3A3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06CC5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7EF07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4E7AC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55902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2C0F9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03D2F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F0159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BC8A0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AC9B1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6A361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7821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991DE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B9EBDA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D1E19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6BFDF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9FA6F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79D16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07E97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398E5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CE4893B" w14:textId="77777777" w:rsidTr="00503750">
        <w:trPr>
          <w:trHeight w:val="1073"/>
        </w:trPr>
        <w:tc>
          <w:tcPr>
            <w:tcW w:w="3614" w:type="dxa"/>
            <w:vMerge/>
          </w:tcPr>
          <w:p w14:paraId="23DDC8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E615F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887F7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33270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11EB9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2B77B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40488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953FABD" w14:textId="77777777" w:rsidTr="00503750">
        <w:trPr>
          <w:trHeight w:val="283"/>
        </w:trPr>
        <w:tc>
          <w:tcPr>
            <w:tcW w:w="3614" w:type="dxa"/>
          </w:tcPr>
          <w:p w14:paraId="267177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A0F8A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13CC7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3BFCF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07DB2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13C38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E58A2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1592545" w14:textId="77777777" w:rsidTr="00503750">
        <w:trPr>
          <w:trHeight w:val="283"/>
        </w:trPr>
        <w:tc>
          <w:tcPr>
            <w:tcW w:w="3614" w:type="dxa"/>
          </w:tcPr>
          <w:p w14:paraId="75C6E7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AAEAD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A4C4C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C2C56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BEE26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A3F98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4BF13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1D9C9D4" w14:textId="77777777" w:rsidTr="00503750">
        <w:trPr>
          <w:trHeight w:val="283"/>
        </w:trPr>
        <w:tc>
          <w:tcPr>
            <w:tcW w:w="3614" w:type="dxa"/>
          </w:tcPr>
          <w:p w14:paraId="33F7BE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260A1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00E9D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BC993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F2891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2641A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56013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B20B52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0D2DC5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0F7BB39B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45C6F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930E5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3E987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108DA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BAB1C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E6010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66194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8988F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FB936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3BDFF6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7A5EE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A41723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FCCEC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F950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C83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397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9DF3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823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B5C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9DE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C1A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E3136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C7A1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4809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3ED4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7C19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F148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80D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D9D6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05A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1AB6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1A372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6C8D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87EE4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1624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88A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D2F2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B73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BB06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F79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BB2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5E13C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5C21A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277B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558F7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1CB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6F01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4DBDD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BBD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676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C9FA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C5A9D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2A64A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D6367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83B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71A2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685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E4E1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BAB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F56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FC4CF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100A3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5CE6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436F0D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659AF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4F75A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517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05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939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2D92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515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8C0B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CA43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00736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C19F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10DEB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00D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600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F3C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AFDA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FC9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F5F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07E0E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03A43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874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F7D78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83E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269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4A9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8F6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B0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B82C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9541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2CC0E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EBFACF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A5A8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007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432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652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F7D8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4337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69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9683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9737D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2F095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8D5D67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46D75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EBF74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DCB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BB3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6E6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EE2B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06E3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5478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F9456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C29407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E91A68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4AEDA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EEBC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B79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5C46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01EC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CBD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E40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32C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B5AEB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FCFBC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453AB7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8E64B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E2A2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71D2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9DD4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F892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2BC3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F182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2459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96B4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8A98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FC1B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C1CA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8369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8064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93C5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069A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6AE90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798283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390A97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FC12354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F7507B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00500EF5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7B696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2B114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E6AE2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58C07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7FFED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D0C0C0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A5A6F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6D7DF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58691D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69646C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E25D93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D19D8D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235F6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34FEA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B1AC4E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D00C9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23F2FC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3F99754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3A166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1EFFD7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DB81A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60A42E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B48FB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830735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92F28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120D0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2F113D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5923CE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636323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CD26C1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5C4CB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BB4A1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11625E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9B7F43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11FD24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8B8EA5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F88C19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766EA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680D9F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8376B0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125E4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9021BBE" w14:textId="77777777" w:rsidR="00944C3D" w:rsidRDefault="00944C3D" w:rsidP="00944C3D">
      <w:pPr>
        <w:rPr>
          <w:rFonts w:ascii="Arial" w:hAnsi="Arial"/>
          <w:b/>
        </w:rPr>
      </w:pPr>
    </w:p>
    <w:p w14:paraId="00EEF43C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6EC0B7C9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A1C5B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CF764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9E9CC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96653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5A2B9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BCF5E30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25780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1F5DA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FC17F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D4F71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A6731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D5D0E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6027E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8BABB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EB80B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0009E8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D9A7D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ACB3F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24E12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818EB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AC8409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F88CB5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DEEB6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9ECA3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65792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D52235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323754F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A4C1B24" w14:textId="77777777" w:rsidTr="00503750">
        <w:tc>
          <w:tcPr>
            <w:tcW w:w="2835" w:type="dxa"/>
            <w:vAlign w:val="center"/>
          </w:tcPr>
          <w:p w14:paraId="12583F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E8235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43870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431A8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01E12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CAF40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855347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4BA1D93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30D8703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016C8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AD939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030CA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0A0B02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A93D82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7CB03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25C2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926B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355B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16C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732D1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27B6E8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EA98F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9F6C5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06DF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BE4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11EE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6E70E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1078CA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3A0CC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ACD8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BBE6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861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F4E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119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42E883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6F6C1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3610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31E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1052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488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9676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D657C5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9DEC8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2AE5C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23D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5A69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8A26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1EA47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10C22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0F1E0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A2C7DF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E9CF5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C314B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FDA1F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23B6EA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6F42E1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09870AE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327C4FD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7BCE877" w14:textId="77777777" w:rsidR="00944C3D" w:rsidRDefault="00944C3D" w:rsidP="00944C3D">
      <w:pPr>
        <w:rPr>
          <w:rFonts w:ascii="Arial" w:hAnsi="Arial"/>
          <w:b/>
        </w:rPr>
      </w:pPr>
    </w:p>
    <w:p w14:paraId="352EECCE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7F1D401" w14:textId="77777777" w:rsidTr="00503750">
        <w:tc>
          <w:tcPr>
            <w:tcW w:w="2835" w:type="dxa"/>
            <w:vAlign w:val="center"/>
          </w:tcPr>
          <w:p w14:paraId="643F70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70DC28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91D33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04100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8CCFA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AAD5D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393232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35F1A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429AE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F5D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1298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63B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D154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ED000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EB9AA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3CCD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9DF8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4ED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BAF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3BD8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B2213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72838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D136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715A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9CC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BE3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B93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52B29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9B01D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45F39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2449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119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AB30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282F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AB398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399A68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895EC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9036C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916D9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2728A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4E875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ECA9B8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DBC64D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1744CC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F74DF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19BCF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ADCC6B4" w14:textId="77777777" w:rsidTr="00503750">
        <w:trPr>
          <w:trHeight w:val="699"/>
        </w:trPr>
        <w:tc>
          <w:tcPr>
            <w:tcW w:w="3502" w:type="dxa"/>
            <w:vMerge/>
          </w:tcPr>
          <w:p w14:paraId="55B30C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0E5BF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8F85B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101A50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2BFAD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E7967BC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28D47A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327062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72510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407390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4238EB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ED4EBB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B22FF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8ABC21D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042D4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964D2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DC455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0D73B644" w14:textId="77777777" w:rsidTr="00503750">
        <w:trPr>
          <w:trHeight w:val="593"/>
        </w:trPr>
        <w:tc>
          <w:tcPr>
            <w:tcW w:w="3497" w:type="dxa"/>
          </w:tcPr>
          <w:p w14:paraId="4C5D39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F6F14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3660F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3699A2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2409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08B43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B65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8112B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4C330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4F1B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DF6D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A5C94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B805B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C12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3E9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0D7B8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2771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24A4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D37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D640F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B4987A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E694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E90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2C677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2882F2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D850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EB7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E5713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8AA3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2A629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8FAC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6DAD1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A353A0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6FFD9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428E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FD29E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95F19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96139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F8A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8B407C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A3C25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F0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D61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A0681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35DE3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9BB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4DB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73A9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FC56C6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3DD9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B930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AF4656" w14:textId="77777777" w:rsidR="00944C3D" w:rsidRDefault="00944C3D" w:rsidP="00944C3D">
      <w:pPr>
        <w:rPr>
          <w:rFonts w:ascii="Arial" w:hAnsi="Arial"/>
          <w:b/>
        </w:rPr>
      </w:pPr>
    </w:p>
    <w:p w14:paraId="642A33C5" w14:textId="77777777" w:rsidR="00944C3D" w:rsidRDefault="00944C3D" w:rsidP="00944C3D">
      <w:pPr>
        <w:rPr>
          <w:rFonts w:ascii="Arial" w:hAnsi="Arial"/>
          <w:b/>
        </w:rPr>
      </w:pPr>
    </w:p>
    <w:p w14:paraId="4211074D" w14:textId="77777777" w:rsidR="00944C3D" w:rsidRDefault="00944C3D" w:rsidP="00944C3D">
      <w:pPr>
        <w:rPr>
          <w:rFonts w:ascii="Arial" w:hAnsi="Arial"/>
          <w:b/>
        </w:rPr>
      </w:pPr>
    </w:p>
    <w:p w14:paraId="2251DCAE" w14:textId="77777777" w:rsidR="00944C3D" w:rsidRDefault="00944C3D" w:rsidP="00944C3D">
      <w:pPr>
        <w:rPr>
          <w:rFonts w:ascii="Arial" w:hAnsi="Arial"/>
          <w:b/>
        </w:rPr>
      </w:pPr>
    </w:p>
    <w:p w14:paraId="398BD28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096028CB" w14:textId="77777777" w:rsidTr="00503750">
        <w:tc>
          <w:tcPr>
            <w:tcW w:w="2622" w:type="dxa"/>
            <w:vAlign w:val="center"/>
          </w:tcPr>
          <w:p w14:paraId="441884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BA594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A425F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F4B8C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05195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4CFE6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6DC8A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5B4FC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B49CD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1D70D9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909A3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6F1F1F3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23112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2FADF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F56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AB2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CE1D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560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5F119E7" w14:textId="77777777" w:rsidTr="00503750">
        <w:tc>
          <w:tcPr>
            <w:tcW w:w="2622" w:type="dxa"/>
            <w:vAlign w:val="center"/>
          </w:tcPr>
          <w:p w14:paraId="17FDC2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D2D88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6D1B9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6CBF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93A5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376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872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84441A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D7B7A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5165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6625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B81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C70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7FF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026FAD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D9785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8F5C7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F4FB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6D05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7E7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79A1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FE465D8" w14:textId="77777777" w:rsidTr="00503750">
        <w:tc>
          <w:tcPr>
            <w:tcW w:w="2622" w:type="dxa"/>
            <w:vAlign w:val="center"/>
          </w:tcPr>
          <w:p w14:paraId="327165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348A726" w14:textId="5E0978D5" w:rsidR="00944C3D" w:rsidRPr="008C56AB" w:rsidRDefault="00AB29BD" w:rsidP="002112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8385</w:t>
            </w:r>
          </w:p>
        </w:tc>
        <w:tc>
          <w:tcPr>
            <w:tcW w:w="1275" w:type="dxa"/>
            <w:vAlign w:val="center"/>
          </w:tcPr>
          <w:p w14:paraId="554124A9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F2848A7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777FF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980429" w14:textId="6CDE9B69" w:rsidR="00944C3D" w:rsidRPr="008C56AB" w:rsidRDefault="00AB29B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13661</w:t>
            </w:r>
          </w:p>
        </w:tc>
      </w:tr>
      <w:tr w:rsidR="0099716A" w:rsidRPr="00050529" w14:paraId="428D6C2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823FE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7DC4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F476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6EE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2F49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15E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7ACCADE" w14:textId="77777777" w:rsidTr="00503750">
        <w:tc>
          <w:tcPr>
            <w:tcW w:w="2622" w:type="dxa"/>
            <w:vAlign w:val="center"/>
          </w:tcPr>
          <w:p w14:paraId="467A07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2770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AB51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52D1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351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610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8E482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AEF835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0AE9F55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A736F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9974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915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DEE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3464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02D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3D99B1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7691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BA5B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8DAE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6F44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AF28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B41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207110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1FBA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248E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0D0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73E8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B477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591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3E0018F" w14:textId="77777777" w:rsidTr="00503750">
        <w:tc>
          <w:tcPr>
            <w:tcW w:w="2622" w:type="dxa"/>
            <w:vAlign w:val="center"/>
          </w:tcPr>
          <w:p w14:paraId="74240A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5A891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EF443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DB4E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6AAA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244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AF474B1" w14:textId="77777777" w:rsidTr="00503750">
        <w:tc>
          <w:tcPr>
            <w:tcW w:w="2622" w:type="dxa"/>
            <w:vAlign w:val="center"/>
          </w:tcPr>
          <w:p w14:paraId="53A8BE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BA09E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F4F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F3B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10AD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D08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3FABEFC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2D8C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1751C44" w14:textId="77777777" w:rsidR="00944C3D" w:rsidRPr="008C56AB" w:rsidRDefault="00944C3D" w:rsidP="00F4791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4CA350B" w14:textId="77777777" w:rsidR="00944C3D" w:rsidRPr="008C56AB" w:rsidRDefault="00944C3D" w:rsidP="00F4791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C61C6C2" w14:textId="77777777" w:rsidR="00944C3D" w:rsidRPr="008C56AB" w:rsidRDefault="00944C3D" w:rsidP="00F4791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12B93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57A042" w14:textId="77777777" w:rsidR="00944C3D" w:rsidRPr="008C56AB" w:rsidRDefault="00944C3D" w:rsidP="00F4791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421B4D8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7B48B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B4A850A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0A2095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34D65E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00A0C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DEA6B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CAEFC1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EA1A0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C886DD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B3FBA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F591B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2E376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98AF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D630A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21479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9C7D2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847FF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82E69C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7AAD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7987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6632B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2211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70A4E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2726F3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BE843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FEEC9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2C78E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19CD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E4580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A12CB9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CBCCF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FA13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AD105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E43B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823F8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7CBC8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48285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DE43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6E2E3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56E4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40B1E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CF4CC8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FDB3A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E8CE36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8F01F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E0D19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3D5B79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4764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F451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DD74A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B7AD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E247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BCCED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65B99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78EF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E9183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A26C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8DD9A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8E3C8F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29D7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2375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25B35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A18F3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4F41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B8CCD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800AB8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C1B68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85553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C2384C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24FEF0BC" w14:textId="77777777" w:rsidTr="00503750">
        <w:tc>
          <w:tcPr>
            <w:tcW w:w="2835" w:type="dxa"/>
            <w:vAlign w:val="center"/>
          </w:tcPr>
          <w:p w14:paraId="09A9F0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7779F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32F62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BE175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362BC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DEC15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C8DF874" w14:textId="77777777" w:rsidTr="00503750">
        <w:tc>
          <w:tcPr>
            <w:tcW w:w="2835" w:type="dxa"/>
            <w:vAlign w:val="center"/>
          </w:tcPr>
          <w:p w14:paraId="636612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DE52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C9D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042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9FD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2FE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043DE3" w14:textId="77777777" w:rsidTr="00503750">
        <w:tc>
          <w:tcPr>
            <w:tcW w:w="2835" w:type="dxa"/>
            <w:vAlign w:val="center"/>
          </w:tcPr>
          <w:p w14:paraId="3D813D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229D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F3F2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A7E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F9FF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B96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ACDDF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9C6E7D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EB8C35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2A250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DBBAF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A0506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393B8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F64D94B" w14:textId="77777777" w:rsidTr="00503750">
        <w:tc>
          <w:tcPr>
            <w:tcW w:w="2835" w:type="dxa"/>
            <w:vAlign w:val="center"/>
          </w:tcPr>
          <w:p w14:paraId="71CD25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6180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282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929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AF3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46F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53CEA5" w14:textId="77777777" w:rsidTr="00503750">
        <w:tc>
          <w:tcPr>
            <w:tcW w:w="2835" w:type="dxa"/>
            <w:vAlign w:val="center"/>
          </w:tcPr>
          <w:p w14:paraId="1AF0F7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96125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E31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4237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65F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71B5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70E52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22B62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560BC8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2D120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1AAED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B1C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E0F70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3ED99C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71443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F608F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CF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062E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3DCF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57E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2F0EE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C5BE74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62FD9EFC" w14:textId="77777777" w:rsidTr="00503750">
        <w:tc>
          <w:tcPr>
            <w:tcW w:w="2552" w:type="dxa"/>
            <w:shd w:val="clear" w:color="auto" w:fill="auto"/>
            <w:vAlign w:val="center"/>
          </w:tcPr>
          <w:p w14:paraId="7CC522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31D31F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B63C6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DC7CE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53D7D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F5979CF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6C90E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A3D2B7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7BA846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977028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5A96A2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EDD9CC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26A2E3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20EB9F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A00FB6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2BA04A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5521B4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4C940E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7CA9C1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B0342B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2D288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1D608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D0ECD92" w14:textId="77777777" w:rsidTr="00503750">
        <w:tc>
          <w:tcPr>
            <w:tcW w:w="4395" w:type="dxa"/>
            <w:vMerge/>
          </w:tcPr>
          <w:p w14:paraId="77235E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2DC88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15ECD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A9BADC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BF137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FD8D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1CA9011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E0FE00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1660C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30B8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CCBB5F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D7D886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21241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16AF7A0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FAA90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3549665" w14:textId="77777777" w:rsidTr="00503750">
        <w:tc>
          <w:tcPr>
            <w:tcW w:w="4395" w:type="dxa"/>
            <w:vAlign w:val="center"/>
          </w:tcPr>
          <w:p w14:paraId="73E7AB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9A333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4EBC0E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ABDE56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F1A5B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140FA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4C7A97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A737C5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2171E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C084B8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4606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6099AE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B76FA4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E6BCD8E" w14:textId="1E6491D5" w:rsidR="00944C3D" w:rsidRPr="008C56AB" w:rsidRDefault="00AB29BD" w:rsidP="002112C2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8813</w:t>
            </w:r>
          </w:p>
        </w:tc>
        <w:tc>
          <w:tcPr>
            <w:tcW w:w="2835" w:type="dxa"/>
            <w:vAlign w:val="center"/>
          </w:tcPr>
          <w:p w14:paraId="68B9AC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98779C3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D57076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4AB53847" w14:textId="77777777" w:rsidTr="00503750">
        <w:tc>
          <w:tcPr>
            <w:tcW w:w="4395" w:type="dxa"/>
            <w:vAlign w:val="center"/>
          </w:tcPr>
          <w:p w14:paraId="1EC2F06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78D62E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619113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C4BD1A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53CCD7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8A3279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633CCF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B2E1113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3B732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6223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9ABB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0A08DF8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151F7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308AC5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6B88A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ADFAD3A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A730C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AB1A22C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BA743C5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141E4F6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205654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40BE0E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BF3AD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7F97F8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9DD61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2B73B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F31C186" w14:textId="77777777" w:rsidTr="00503750">
        <w:tc>
          <w:tcPr>
            <w:tcW w:w="1843" w:type="dxa"/>
            <w:vAlign w:val="center"/>
          </w:tcPr>
          <w:p w14:paraId="59023BB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5BADE5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CF05BD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BFF1AD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4B5B9F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AAC2F5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AA10B0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065BC47" w14:textId="77777777" w:rsidTr="00503750">
        <w:tc>
          <w:tcPr>
            <w:tcW w:w="1843" w:type="dxa"/>
            <w:vAlign w:val="center"/>
          </w:tcPr>
          <w:p w14:paraId="72D9F6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ECB43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ECBA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B493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4928D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54A4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43BA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B1D29C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9F4EE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47F9D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BE54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BC2A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BBC5F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BB76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6C2D2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51D2968" w14:textId="77777777" w:rsidTr="00503750">
        <w:tc>
          <w:tcPr>
            <w:tcW w:w="1843" w:type="dxa"/>
            <w:vAlign w:val="center"/>
          </w:tcPr>
          <w:p w14:paraId="28D7CE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A29E6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47555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AFD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794EC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5387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A7427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B9E104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ACA399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B0F78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800E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AD01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1FA9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B196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F7CD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DC54304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9E43EF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450D0F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6D6CE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F76CE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218A57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919DA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58EE9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3A89A1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62D241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464E4399" w14:textId="77777777" w:rsidTr="00503750">
        <w:trPr>
          <w:trHeight w:val="664"/>
        </w:trPr>
        <w:tc>
          <w:tcPr>
            <w:tcW w:w="3372" w:type="dxa"/>
          </w:tcPr>
          <w:p w14:paraId="1CCDC91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DA754B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768B0A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B0C0D9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384164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D5695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9F15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7D5FA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872E5A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AE0F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B7E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AF9D6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5CB2E6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EBF3F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F763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775E5F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635613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8DF3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A0F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F4C5A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26C3AE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D1D7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4A85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D51BA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14F8DF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406A8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84D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92C45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382FC0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3AD3648" w14:textId="77777777" w:rsidTr="00503750">
        <w:tc>
          <w:tcPr>
            <w:tcW w:w="2835" w:type="dxa"/>
            <w:vAlign w:val="center"/>
          </w:tcPr>
          <w:p w14:paraId="030B316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F73BB6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5E9169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A157EB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5AB321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C6E7530" w14:textId="77777777" w:rsidTr="00503750">
        <w:tc>
          <w:tcPr>
            <w:tcW w:w="2835" w:type="dxa"/>
          </w:tcPr>
          <w:p w14:paraId="67083C4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1FE2F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6331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6AEE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03FD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9A0D76" w14:textId="77777777" w:rsidTr="00503750">
        <w:tc>
          <w:tcPr>
            <w:tcW w:w="2835" w:type="dxa"/>
          </w:tcPr>
          <w:p w14:paraId="64929E6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7D3F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0115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90A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E214D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52A667" w14:textId="77777777" w:rsidTr="00503750">
        <w:tc>
          <w:tcPr>
            <w:tcW w:w="2835" w:type="dxa"/>
          </w:tcPr>
          <w:p w14:paraId="2703537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5A5C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20C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682C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7428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B69CC2" w14:textId="77777777" w:rsidTr="00503750">
        <w:tc>
          <w:tcPr>
            <w:tcW w:w="2835" w:type="dxa"/>
            <w:vAlign w:val="center"/>
          </w:tcPr>
          <w:p w14:paraId="71C667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38162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BBF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0E3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8871E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3A62E7" w14:textId="77777777" w:rsidTr="00503750">
        <w:tc>
          <w:tcPr>
            <w:tcW w:w="2835" w:type="dxa"/>
            <w:vAlign w:val="center"/>
          </w:tcPr>
          <w:p w14:paraId="72A88DF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75B7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21DC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174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92D2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CCBE0A" w14:textId="77777777" w:rsidTr="00503750">
        <w:tc>
          <w:tcPr>
            <w:tcW w:w="2835" w:type="dxa"/>
          </w:tcPr>
          <w:p w14:paraId="2EF122D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3D27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AC07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9F92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1CB8C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CFC681" w14:textId="77777777" w:rsidTr="00503750">
        <w:tc>
          <w:tcPr>
            <w:tcW w:w="2835" w:type="dxa"/>
          </w:tcPr>
          <w:p w14:paraId="01A3418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F14A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D86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725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2BF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66FE77" w14:textId="77777777" w:rsidTr="00503750">
        <w:tc>
          <w:tcPr>
            <w:tcW w:w="2835" w:type="dxa"/>
          </w:tcPr>
          <w:p w14:paraId="46FEFCB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F318E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2C5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A7A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5FEF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3CFDC2" w14:textId="77777777" w:rsidR="00944C3D" w:rsidRDefault="00944C3D" w:rsidP="00944C3D">
      <w:pPr>
        <w:rPr>
          <w:rFonts w:ascii="Arial" w:hAnsi="Arial"/>
          <w:b/>
        </w:rPr>
      </w:pPr>
    </w:p>
    <w:p w14:paraId="64DFF635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2B0F0B4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EF53D5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13E6C7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2D4373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2565FD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6A6A91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49CE57A" w14:textId="77777777" w:rsidTr="00503750">
        <w:trPr>
          <w:trHeight w:val="443"/>
        </w:trPr>
        <w:tc>
          <w:tcPr>
            <w:tcW w:w="2560" w:type="dxa"/>
          </w:tcPr>
          <w:p w14:paraId="690F091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0DBF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179E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CDFD3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1C45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B04CFF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21C534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3B384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8E8C4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4BE23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D58FB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697DC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B86922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4A2A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62DB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179F2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64E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673388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A0B8A0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7BAC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2958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CF5F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241A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30A986" w14:textId="77777777" w:rsidR="00944C3D" w:rsidRDefault="00944C3D" w:rsidP="00944C3D">
      <w:pPr>
        <w:rPr>
          <w:rFonts w:ascii="Arial" w:hAnsi="Arial"/>
          <w:b/>
        </w:rPr>
      </w:pPr>
    </w:p>
    <w:p w14:paraId="12E4273D" w14:textId="77777777" w:rsidR="00944C3D" w:rsidRDefault="00944C3D" w:rsidP="00944C3D">
      <w:pPr>
        <w:rPr>
          <w:rFonts w:ascii="Arial" w:hAnsi="Arial"/>
          <w:b/>
        </w:rPr>
      </w:pPr>
    </w:p>
    <w:p w14:paraId="55C2136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16FDBEC" w14:textId="77777777" w:rsidR="00944C3D" w:rsidRDefault="00944C3D" w:rsidP="00944C3D">
      <w:pPr>
        <w:rPr>
          <w:rFonts w:ascii="Arial" w:hAnsi="Arial"/>
          <w:b/>
        </w:rPr>
      </w:pPr>
    </w:p>
    <w:p w14:paraId="0B549D5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22C0DCEA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825CE3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D647D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32CA4F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1AEA8C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BE7C0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4C8DB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896F1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B53725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48ECA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5068D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75E64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7DF8F3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B56C9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B86A9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822BD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68617E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150F55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209EE32" w14:textId="77777777" w:rsidTr="00503750">
        <w:trPr>
          <w:trHeight w:val="677"/>
        </w:trPr>
        <w:tc>
          <w:tcPr>
            <w:tcW w:w="3358" w:type="dxa"/>
          </w:tcPr>
          <w:p w14:paraId="39E078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38055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D50DB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B06C32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203D1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789E7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0947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3601B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D796E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69EB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0E73D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7DF73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EDC5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8BC5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66CA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EEF76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A8167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1702D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7C3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6BEC9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496730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AC6A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287F9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803D9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85FC1F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CA0BC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78E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C8096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A1C65D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108F07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E7BCB4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E31A1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D2DD86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EFEB4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C63D6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0E58C0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2D388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83554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5638A8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139A9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C1D26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6C7537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7D9A29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33F7B0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560C01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0B1E5E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BB73E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FEB5AE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30ACE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113530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3CD3C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39EE6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202D0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4EA46C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D6400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6086C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DEDCF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23EE9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F0677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61914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430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87CEC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E8456D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60557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607C1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6BF6D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F15457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E16F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702C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E8BF3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2FB852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2F87F36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62F240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985B64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9AE68D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993CF6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234E7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2966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C527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1EF87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688F2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EC5F5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74B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FB4BA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72E2C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15F5A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25BE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942AE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F914B5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402F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DCD9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3CEAD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F3ED0D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7DE71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AE06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0A21B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9BCE4C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1523AD3" w14:textId="77777777" w:rsidTr="00503750">
        <w:tc>
          <w:tcPr>
            <w:tcW w:w="3686" w:type="dxa"/>
            <w:vAlign w:val="center"/>
          </w:tcPr>
          <w:p w14:paraId="7EA1FBC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74454A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36FC1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00C031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AA7B7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F2FC8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71F8A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48A1E9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7DEE2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C9D25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3ABE5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FF310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1C339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98C5B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899D0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C03998D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ADF91A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DE3821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126C29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02F06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E98122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6CD23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6DC1E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589B2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1396AD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AFC44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AE8F5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0D8F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7DDCD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2C573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BF69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89E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4B545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68ECA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EF59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B5DF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5F76D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7F0562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A267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08BC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95ECC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25EF66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01F1D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BA2E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A8F96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74312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88F0F2B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4600CC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345C89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72C95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4ED389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3D66F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477D9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9E4B5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BA1D6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AB36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AE5E3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6BD38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42C5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AD670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06213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D90A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5F86A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756B2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415C6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F1071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EAA1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90D96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AAA63C2" w14:textId="77777777" w:rsidR="00944C3D" w:rsidRDefault="00944C3D" w:rsidP="00944C3D">
      <w:pPr>
        <w:rPr>
          <w:sz w:val="22"/>
          <w:szCs w:val="22"/>
        </w:rPr>
      </w:pPr>
    </w:p>
    <w:p w14:paraId="05C1F839" w14:textId="77777777" w:rsidR="00944C3D" w:rsidRDefault="00944C3D" w:rsidP="00944C3D">
      <w:pPr>
        <w:rPr>
          <w:sz w:val="22"/>
          <w:szCs w:val="22"/>
        </w:rPr>
      </w:pPr>
    </w:p>
    <w:p w14:paraId="7D5C680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D0F3BF7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C7C5CC1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9FF32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4BCDE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D2676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93479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3F6009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82E83F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B8943D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BFD6AC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020261B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F80EEA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05062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6CE36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39B99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62C9C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4E2B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7F32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90829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C923AD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0E80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F820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1D336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4EFA15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80C8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4141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ED830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54A394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B855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46A95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7CB75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DC9AE3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D2C5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9D904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2B8FA2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C9372C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FA730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BEE5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31F0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E8FB8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D227C10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F051B2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1F006E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045B44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CEB957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FE2AF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7C3CF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E04E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F268A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4D1762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2AEAF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28BD8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E1392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3A4E09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7492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D744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28EF3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E5AA25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61322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73180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A5C75D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A6E819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C6DC7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953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4945F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820AAB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84310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FD7B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93E8C3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00D7FD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0EDA7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84D4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5566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50823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B9F6426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CD1D1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52D5F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CE708B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64575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C1101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769442A9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0CE3F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6A30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D11573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F30B1D3" w14:textId="77777777" w:rsidR="00944C3D" w:rsidRPr="003607F0" w:rsidRDefault="00944C3D" w:rsidP="00944C3D"/>
    <w:p w14:paraId="7A22A558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4CC82C" w14:textId="77777777" w:rsidR="009051BB" w:rsidRDefault="009051BB">
      <w:r>
        <w:separator/>
      </w:r>
    </w:p>
  </w:endnote>
  <w:endnote w:type="continuationSeparator" w:id="0">
    <w:p w14:paraId="70E8B3E1" w14:textId="77777777" w:rsidR="009051BB" w:rsidRDefault="009051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753397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3149018C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A877DA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D0AB3AD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0B8FB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10A55253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C8C8AB" w14:textId="77777777" w:rsidR="009051BB" w:rsidRDefault="009051BB">
      <w:r>
        <w:separator/>
      </w:r>
    </w:p>
  </w:footnote>
  <w:footnote w:type="continuationSeparator" w:id="0">
    <w:p w14:paraId="37B6B451" w14:textId="77777777" w:rsidR="009051BB" w:rsidRDefault="009051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8148697">
    <w:abstractNumId w:val="13"/>
  </w:num>
  <w:num w:numId="2" w16cid:durableId="1704474041">
    <w:abstractNumId w:val="17"/>
  </w:num>
  <w:num w:numId="3" w16cid:durableId="1329939404">
    <w:abstractNumId w:val="8"/>
  </w:num>
  <w:num w:numId="4" w16cid:durableId="627249337">
    <w:abstractNumId w:val="7"/>
  </w:num>
  <w:num w:numId="5" w16cid:durableId="171404143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8234698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90052747">
    <w:abstractNumId w:val="20"/>
  </w:num>
  <w:num w:numId="8" w16cid:durableId="1736665017">
    <w:abstractNumId w:val="10"/>
  </w:num>
  <w:num w:numId="9" w16cid:durableId="1756585502">
    <w:abstractNumId w:val="0"/>
  </w:num>
  <w:num w:numId="10" w16cid:durableId="1187211783">
    <w:abstractNumId w:val="19"/>
  </w:num>
  <w:num w:numId="11" w16cid:durableId="1236747164">
    <w:abstractNumId w:val="6"/>
  </w:num>
  <w:num w:numId="12" w16cid:durableId="1249264232">
    <w:abstractNumId w:val="9"/>
  </w:num>
  <w:num w:numId="13" w16cid:durableId="870724743">
    <w:abstractNumId w:val="12"/>
  </w:num>
  <w:num w:numId="14" w16cid:durableId="1050153377">
    <w:abstractNumId w:val="15"/>
  </w:num>
  <w:num w:numId="15" w16cid:durableId="1313216714">
    <w:abstractNumId w:val="14"/>
  </w:num>
  <w:num w:numId="16" w16cid:durableId="326328183">
    <w:abstractNumId w:val="2"/>
  </w:num>
  <w:num w:numId="17" w16cid:durableId="1003123897">
    <w:abstractNumId w:val="4"/>
  </w:num>
  <w:num w:numId="18" w16cid:durableId="1334802428">
    <w:abstractNumId w:val="11"/>
  </w:num>
  <w:num w:numId="19" w16cid:durableId="328824803">
    <w:abstractNumId w:val="5"/>
  </w:num>
  <w:num w:numId="20" w16cid:durableId="822967783">
    <w:abstractNumId w:val="18"/>
  </w:num>
  <w:num w:numId="21" w16cid:durableId="3984814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12C2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831F0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48D6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051BB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B29BD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4791D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D5A2EA3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40AB02-2EFA-4621-9C34-15B8922AF4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5280</Words>
  <Characters>30096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2023-03-27T07:56:00Z</dcterms:created>
  <dcterms:modified xsi:type="dcterms:W3CDTF">2023-03-27T07:56:00Z</dcterms:modified>
</cp:coreProperties>
</file>