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7790B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2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5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A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1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7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A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1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1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8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6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3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3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1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0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C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5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5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B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7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91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31F58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A8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5D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E1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18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D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08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0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3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AB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01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AF0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438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B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6B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45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C8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EC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8E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45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93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09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F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F3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B5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6E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48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71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F8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30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D8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79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08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62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00EA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8D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9B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D1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74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7D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AF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38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998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80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A8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A1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C6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EE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BF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120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58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06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67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E7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58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A6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2B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9E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4D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01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95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58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5F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B5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F7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D6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7D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0F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17C2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2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FF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20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53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8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A1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8C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92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18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B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D59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FC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42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AB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54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B4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A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D7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F3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02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084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62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56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CA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E0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F8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A8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290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1B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01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E0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B9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3B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C5717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5D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1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0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B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D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3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4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0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F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A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D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3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7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B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2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C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7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B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A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0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B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3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3B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F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C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3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7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9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C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0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2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9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9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A127F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B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C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F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6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A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1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1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C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2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8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5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2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7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1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B2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1ED9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D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F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3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9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6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A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B5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08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56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AC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26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3A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25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D8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3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78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7F6B0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D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C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1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D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1EB1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6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4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0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F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B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7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8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A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ADA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9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A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D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2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9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4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C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C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4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9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5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8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5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4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A51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2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B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0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B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5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5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B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6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A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C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0C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E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2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2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C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B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6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4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C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D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8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600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2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A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D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2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3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4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E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94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B4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3C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6D7E0" w14:textId="2748061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90054">
              <w:rPr>
                <w:rFonts w:ascii="Arial" w:hAnsi="Arial"/>
                <w:lang w:eastAsia="sk-SK"/>
              </w:rPr>
              <w:t>2</w:t>
            </w:r>
            <w:r w:rsidR="001F750D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87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1A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38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46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17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26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42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47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1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2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E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A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1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2DC1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6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F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A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1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F3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4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F1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D11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EAFC801" wp14:editId="3898BDD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00D34" w14:textId="77777777" w:rsidR="00290054" w:rsidRDefault="00290054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AFC8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14:paraId="36E00D34" w14:textId="77777777" w:rsidR="00290054" w:rsidRDefault="00290054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D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B2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E1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B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3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3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7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5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C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3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7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0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6651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0527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D1BD6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31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6B85F30" wp14:editId="7A288C1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DB645" w14:textId="77777777" w:rsidR="00290054" w:rsidRDefault="00290054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85F3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14:paraId="313DB645" w14:textId="77777777" w:rsidR="00290054" w:rsidRDefault="00290054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93AF38" wp14:editId="3CB5AED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4A033" w14:textId="77777777" w:rsidR="00290054" w:rsidRDefault="00290054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3AF38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14:paraId="6204A033" w14:textId="77777777" w:rsidR="00290054" w:rsidRDefault="00290054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0244FB" wp14:editId="6F1D175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B7437" w14:textId="77777777" w:rsidR="00290054" w:rsidRDefault="00290054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244F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14:paraId="3E3B7437" w14:textId="77777777" w:rsidR="00290054" w:rsidRDefault="00290054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A1458DD" wp14:editId="09A1F96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3CB95" w14:textId="77777777" w:rsidR="00290054" w:rsidRDefault="00000000" w:rsidP="00944C3D">
                                  <w:fldSimple w:instr=" MERGEFIELD  aDMOD  \* MERGEFORMAT ">
                                    <w:r w:rsidR="00290054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458D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14:paraId="5EF3CB95" w14:textId="77777777" w:rsidR="00290054" w:rsidRDefault="00290054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EA3D43" wp14:editId="263D007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15981" w14:textId="7F676184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1F750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EA3D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1915981" w14:textId="7F676184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1F750D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D46C55F" wp14:editId="6F0E8A9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5EBE4" w14:textId="6BAA8439" w:rsidR="00290054" w:rsidRDefault="00290054" w:rsidP="00944C3D">
                                  <w:r>
                                    <w:t>202</w:t>
                                  </w:r>
                                  <w:r w:rsidR="001F750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6C55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CA5EBE4" w14:textId="6BAA8439" w:rsidR="00290054" w:rsidRDefault="00290054" w:rsidP="00944C3D">
                            <w:r>
                              <w:t>202</w:t>
                            </w:r>
                            <w:r w:rsidR="001F750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BE72B08" wp14:editId="0E6A8EA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79EB6" w14:textId="77777777" w:rsidR="00290054" w:rsidRDefault="00000000" w:rsidP="00944C3D">
                                  <w:fldSimple w:instr=" MERGEFIELD  aDMDO  \* MERGEFORMAT ">
                                    <w:r w:rsidR="00290054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72B0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14:paraId="08779EB6" w14:textId="77777777" w:rsidR="00290054" w:rsidRDefault="00290054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68191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9884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31D53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8F0423D" wp14:editId="2429EB4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135C2" w14:textId="77777777" w:rsidR="00290054" w:rsidRDefault="00290054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0423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14:paraId="3CF135C2" w14:textId="77777777" w:rsidR="00290054" w:rsidRDefault="00290054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333FA7" wp14:editId="041DF37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CF0C2" w14:textId="77777777" w:rsidR="00290054" w:rsidRDefault="00290054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33FA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14:paraId="27DCF0C2" w14:textId="77777777" w:rsidR="00290054" w:rsidRDefault="00290054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11D135" wp14:editId="2293A1D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C6FD8" w14:textId="77777777" w:rsidR="00290054" w:rsidRDefault="00290054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1D13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14:paraId="2ABC6FD8" w14:textId="77777777" w:rsidR="00290054" w:rsidRDefault="00290054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4B488CE" wp14:editId="6CF0F63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55A12" w14:textId="1F02F15E" w:rsidR="00290054" w:rsidRDefault="00290054" w:rsidP="00944C3D">
                                  <w:r>
                                    <w:t>20</w:t>
                                  </w:r>
                                  <w:r w:rsidR="001F750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488C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9555A12" w14:textId="1F02F15E" w:rsidR="00290054" w:rsidRDefault="00290054" w:rsidP="00944C3D">
                            <w:r>
                              <w:t>20</w:t>
                            </w:r>
                            <w:r w:rsidR="001F750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32187D8" wp14:editId="686565C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EDCA8" w14:textId="77777777" w:rsidR="00290054" w:rsidRDefault="00000000" w:rsidP="00944C3D">
                                  <w:fldSimple w:instr=" MERGEFIELD  aDMDO  \* MERGEFORMAT ">
                                    <w:r w:rsidR="00290054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187D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14:paraId="56CEDCA8" w14:textId="77777777" w:rsidR="00290054" w:rsidRDefault="00290054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4FE43F6" wp14:editId="7981DE7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57DD2" w14:textId="18F368DB" w:rsidR="00290054" w:rsidRDefault="00290054" w:rsidP="00944C3D">
                                  <w:r>
                                    <w:t>20</w:t>
                                  </w:r>
                                  <w:r w:rsidR="001F750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E43F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5457DD2" w14:textId="18F368DB" w:rsidR="00290054" w:rsidRDefault="00290054" w:rsidP="00944C3D">
                            <w:r>
                              <w:t>20</w:t>
                            </w:r>
                            <w:r w:rsidR="001F750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640CB4F" wp14:editId="7EC4593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F3207" w14:textId="77777777" w:rsidR="00290054" w:rsidRDefault="00000000" w:rsidP="00944C3D">
                                  <w:fldSimple w:instr=" MERGEFIELD  aDMOD  \* MERGEFORMAT ">
                                    <w:r w:rsidR="00290054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0CB4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14:paraId="5CAF3207" w14:textId="77777777" w:rsidR="00290054" w:rsidRDefault="00290054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CE79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13272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203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5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33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5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D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A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1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0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C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2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9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7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F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A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9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8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0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E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4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2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2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4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B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4C69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C1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0F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7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4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B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F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F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8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A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0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5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3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9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2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6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8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A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10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4E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3C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C9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B5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D6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A1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F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6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D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1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7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034D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2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D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5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4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E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A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5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D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C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E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2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4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A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8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4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7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5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7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F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F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4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7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1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1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1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C856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5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6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8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D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5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7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D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6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6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0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1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E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0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0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B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D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E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F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C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5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1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F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2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7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7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9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62CE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1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9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6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7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2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B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2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5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6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C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B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A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8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7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A5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69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68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F7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D4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0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A0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1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5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A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4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2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3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A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C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5851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D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F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2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5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F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0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6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B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4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3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7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B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C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7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4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8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5F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4F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AF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47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9F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71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5B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C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4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868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7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E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9F3958" wp14:editId="7067BEC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C27E3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F395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14:paraId="6E5C27E3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1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E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4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7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F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1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9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B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E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7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C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8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E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4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A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6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0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B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6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7D8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79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150C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87D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C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0FDCDF" wp14:editId="169930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F5E7A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FDCDF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14:paraId="3BBF5E7A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6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3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D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B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D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6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4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6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E86D63" wp14:editId="28B9327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C23AE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86D63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14:paraId="64DC23AE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3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3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3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E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1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2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A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0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3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C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E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C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5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DBE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8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A75A4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241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E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0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D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E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F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A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F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F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4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0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D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8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A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E7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2F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B9D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D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D23F0C" wp14:editId="13C9893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3C236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 Liptovská 2718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3F0C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14:paraId="17C3C236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 Liptovská 2718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2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D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8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1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F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1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9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3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5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3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8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9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B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B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4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4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0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7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4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0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F07B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C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264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1C04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BEF0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7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D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6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4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F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D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0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9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D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9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C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8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8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0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8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4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7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4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4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C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EC694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12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A13B33" wp14:editId="0568ECE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0BCAE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LIPTOVSKá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3B33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14:paraId="7490BCAE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LIPTOVSKá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253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F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B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A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A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7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3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0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F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D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1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9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E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6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55C199" wp14:editId="65F0D65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C331D" w14:textId="77777777" w:rsidR="00290054" w:rsidRDefault="00290054" w:rsidP="00944C3D">
                                  <w:r>
                                    <w:t>2718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5C199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14:paraId="69EC331D" w14:textId="77777777" w:rsidR="00290054" w:rsidRDefault="00290054" w:rsidP="00944C3D">
                            <w:r>
                              <w:t>2718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4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2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A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1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C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E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9BE4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FA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1E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93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2360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14336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5B6D38" wp14:editId="4579DE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A38EC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B6D38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14:paraId="1B1A38EC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4F2B96" wp14:editId="4B48158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EA6B8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F2B96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14:paraId="0C6EA6B8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7EB4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DB6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3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5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47A9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A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8ADD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6D9AA8" wp14:editId="32D2D9A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957B4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D9AA8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14:paraId="413957B4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7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1D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C1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7D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14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D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FB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E185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AC2D8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F3AA9C" wp14:editId="67E51A8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EFD5E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3AA9C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14:paraId="537EFD5E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F39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2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8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3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E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F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7C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1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40D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59B5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B9CDC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38AB67" wp14:editId="281464E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B2B4F" w14:textId="77777777" w:rsidR="00290054" w:rsidRPr="00391121" w:rsidRDefault="0029005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8AB67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14:paraId="06AB2B4F" w14:textId="77777777" w:rsidR="00290054" w:rsidRPr="00391121" w:rsidRDefault="0029005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C270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603C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093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0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7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1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9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3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5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0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9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4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2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2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1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7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3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9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C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9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8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D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C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BD66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D3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C30FA8" w14:textId="04232A9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90054">
              <w:rPr>
                <w:rFonts w:ascii="Arial" w:hAnsi="Arial"/>
                <w:lang w:eastAsia="sk-SK"/>
              </w:rPr>
              <w:t>2</w:t>
            </w:r>
            <w:r w:rsidR="001F750D">
              <w:rPr>
                <w:rFonts w:ascii="Arial" w:hAnsi="Arial"/>
                <w:lang w:eastAsia="sk-SK"/>
              </w:rPr>
              <w:t>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3C8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B17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733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0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045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8F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1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8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2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B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69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6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5F26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CE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95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3F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60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50F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9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1E30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71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02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2C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6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DD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902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A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798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26A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5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F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5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0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29A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8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F010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6D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29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6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2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3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6EA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C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7D7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02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36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C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C5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AD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E12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ACD9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2C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A0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8B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C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A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54D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3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978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6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4A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2DF88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CA32270" w14:textId="10F2ED0E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7CFC6A" w14:textId="77777777" w:rsidR="00290054" w:rsidRDefault="00290054" w:rsidP="00503750">
            <w:pPr>
              <w:rPr>
                <w:rFonts w:ascii="Arial" w:hAnsi="Arial"/>
                <w:lang w:eastAsia="sk-SK"/>
              </w:rPr>
            </w:pPr>
          </w:p>
          <w:p w14:paraId="596CF7A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65C11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EAE9AF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7C450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721AE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7FE51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A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24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86BF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6FD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5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9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7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9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6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5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3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7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1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3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6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4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5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A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E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521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4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1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154923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47A6C38" w14:textId="77777777" w:rsidR="00944C3D" w:rsidRDefault="00944C3D" w:rsidP="00944C3D">
      <w:pPr>
        <w:rPr>
          <w:rFonts w:ascii="Arial" w:hAnsi="Arial"/>
        </w:rPr>
      </w:pPr>
    </w:p>
    <w:p w14:paraId="1796A68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97FE24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17EDE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30F387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9F552B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373268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A0EA4D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98C5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D156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FF59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518EC2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ED7A53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433DEC">
              <w:rPr>
                <w:rFonts w:ascii="Arial" w:hAnsi="Arial" w:cs="Arial"/>
                <w:sz w:val="16"/>
                <w:szCs w:val="16"/>
              </w:rPr>
              <w:t>Peter Mihálik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EA6DF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89C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62B52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82869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61B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812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DDE02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8CC0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5DDA3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E07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EDA22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8732F9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5F500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10EB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31724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2F9F0D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99939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3C0E59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35DAB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A73413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F1412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01083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4909A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46905C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29A8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DBDDD41" w14:textId="1842A202" w:rsidR="00944C3D" w:rsidRPr="008D0433" w:rsidRDefault="001F750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7DDD60B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44C3D" w:rsidRPr="008D0433" w14:paraId="49EB9C6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0FE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A09B1AE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0F2491C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A60A71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DBDE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E47E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DA0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25337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8F78C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D40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7283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35139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3C23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3AFFC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974715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32C882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6FCB2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D2987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72F647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02E30A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70C6393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4154D9D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F34F17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CC9FF3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D20CB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E2279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B9135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34C013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C50E9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72BEA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AD472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BA2F4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D87D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4985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960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C0564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7B41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09A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EEF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BA390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2AC8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6B81B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E5C44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4B1B9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012D68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60585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D475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DB1A7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36C6B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15C33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9362B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E269F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AD31B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FDE37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B1273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DDC47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6A262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E97B5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D2C44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65873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594E7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1CDDAE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F2511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C2185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D134A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8103B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559D17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528F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75530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307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1E6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94E2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C66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8BA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434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296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7C5D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C7A1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90F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91A4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651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4D8A5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106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4BE7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06B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FE6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E3F7E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CC016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3A5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AFF9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03E1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A991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3D449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7D129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F3F44D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4083A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06B90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BF590A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6BAE5E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B11BD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7A1D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F8B43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B898C55" w14:textId="77777777" w:rsidTr="00503750">
        <w:tc>
          <w:tcPr>
            <w:tcW w:w="2302" w:type="dxa"/>
            <w:vAlign w:val="center"/>
          </w:tcPr>
          <w:p w14:paraId="77254B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CC706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A52C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54C3E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9059B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1FB4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66D4A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9E25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248E988" w14:textId="77777777" w:rsidTr="00503750">
        <w:tc>
          <w:tcPr>
            <w:tcW w:w="15593" w:type="dxa"/>
            <w:gridSpan w:val="8"/>
            <w:vAlign w:val="center"/>
          </w:tcPr>
          <w:p w14:paraId="76D988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55700F" w14:textId="77777777" w:rsidTr="00503750">
        <w:tc>
          <w:tcPr>
            <w:tcW w:w="2302" w:type="dxa"/>
            <w:vAlign w:val="center"/>
          </w:tcPr>
          <w:p w14:paraId="1233C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F5D3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B39A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908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B6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08E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7E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F08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68C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B8E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C35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0149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D1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68A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DD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FD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AED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4C29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96B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1E86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126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6C6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FC1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717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BF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8AD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539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294F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BE37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1904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7634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CC2F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46B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B9B9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0EC5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6812AB" w14:textId="77777777" w:rsidTr="00503750">
        <w:tc>
          <w:tcPr>
            <w:tcW w:w="2302" w:type="dxa"/>
            <w:vAlign w:val="center"/>
          </w:tcPr>
          <w:p w14:paraId="266DB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2206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595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CFD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F0E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C0D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A0FB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1A3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DD275" w14:textId="77777777" w:rsidTr="00503750">
        <w:tc>
          <w:tcPr>
            <w:tcW w:w="15593" w:type="dxa"/>
            <w:gridSpan w:val="8"/>
            <w:vAlign w:val="center"/>
          </w:tcPr>
          <w:p w14:paraId="01A0F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39ADBC3" w14:textId="77777777" w:rsidTr="00503750">
        <w:tc>
          <w:tcPr>
            <w:tcW w:w="2302" w:type="dxa"/>
            <w:vAlign w:val="center"/>
          </w:tcPr>
          <w:p w14:paraId="654F91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8E77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88F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73F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91E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88D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565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7ABC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FBB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EDBC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76B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B684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D5D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48A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18D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4F4A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E64C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23A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937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EC6D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9DE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0840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B2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82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97F1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2329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B4A7A" w14:textId="77777777" w:rsidTr="00503750">
        <w:tc>
          <w:tcPr>
            <w:tcW w:w="2302" w:type="dxa"/>
            <w:vAlign w:val="center"/>
          </w:tcPr>
          <w:p w14:paraId="4DB8D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537E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204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969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2A1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A2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4A15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2E15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5F378" w14:textId="77777777" w:rsidTr="00503750">
        <w:tc>
          <w:tcPr>
            <w:tcW w:w="15593" w:type="dxa"/>
            <w:gridSpan w:val="8"/>
            <w:vAlign w:val="center"/>
          </w:tcPr>
          <w:p w14:paraId="23652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DECB33" w14:textId="77777777" w:rsidTr="00503750">
        <w:tc>
          <w:tcPr>
            <w:tcW w:w="2302" w:type="dxa"/>
            <w:vAlign w:val="center"/>
          </w:tcPr>
          <w:p w14:paraId="1CFA4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2ECE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C276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EA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2D2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8C4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2A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3B7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B5CB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B261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6172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643E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DA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461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DD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25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719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BA2C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309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75E8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5432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857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8A9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2D2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BB1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496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C94C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DDF8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7BCE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A192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AFB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73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77A3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6B6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B2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EA41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73E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42196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DDB2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60F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0EB0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8BF1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321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E2AF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43B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CD5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6562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D60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DCC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A36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D3AD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5F2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709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38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01CD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9348FF" w14:textId="77777777" w:rsidR="00944C3D" w:rsidRDefault="00944C3D" w:rsidP="00944C3D">
      <w:pPr>
        <w:rPr>
          <w:rFonts w:ascii="Arial" w:hAnsi="Arial"/>
          <w:b/>
        </w:rPr>
      </w:pPr>
    </w:p>
    <w:p w14:paraId="0A640EA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CC0D529" w14:textId="77777777" w:rsidTr="00503750">
        <w:tc>
          <w:tcPr>
            <w:tcW w:w="1944" w:type="dxa"/>
            <w:vAlign w:val="center"/>
          </w:tcPr>
          <w:p w14:paraId="3B937A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3C23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C3211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7C3F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5094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C101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7537E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16F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24E0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7802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A0FF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1F5C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C76853" w14:textId="77777777" w:rsidTr="00503750">
        <w:tc>
          <w:tcPr>
            <w:tcW w:w="15685" w:type="dxa"/>
            <w:gridSpan w:val="12"/>
            <w:vAlign w:val="center"/>
          </w:tcPr>
          <w:p w14:paraId="1CBE6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8BEE17C" w14:textId="77777777" w:rsidTr="00503750">
        <w:tc>
          <w:tcPr>
            <w:tcW w:w="1944" w:type="dxa"/>
            <w:vAlign w:val="center"/>
          </w:tcPr>
          <w:p w14:paraId="2FFA0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26D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4F1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E88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503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643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9C9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49E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134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4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D2F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63E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44E8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DDD1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6237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4F6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400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436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849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96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A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40B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43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5F3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BE6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F887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8446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3EF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212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2D1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D37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C4C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1A8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4DB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EDE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CA2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F0A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136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9C42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2228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1BDF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AAA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756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990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8DB9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A490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CC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6A44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6BE4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E9B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A37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1527C4" w14:textId="77777777" w:rsidTr="00503750">
        <w:tc>
          <w:tcPr>
            <w:tcW w:w="1944" w:type="dxa"/>
            <w:vAlign w:val="center"/>
          </w:tcPr>
          <w:p w14:paraId="73879F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F18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B4B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C44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061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07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D99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F67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B44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670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DEE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18C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AE8C3" w14:textId="77777777" w:rsidTr="00503750">
        <w:tc>
          <w:tcPr>
            <w:tcW w:w="15685" w:type="dxa"/>
            <w:gridSpan w:val="12"/>
            <w:vAlign w:val="center"/>
          </w:tcPr>
          <w:p w14:paraId="7CA35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E0D5AB" w14:textId="77777777" w:rsidTr="00503750">
        <w:tc>
          <w:tcPr>
            <w:tcW w:w="1944" w:type="dxa"/>
            <w:vAlign w:val="center"/>
          </w:tcPr>
          <w:p w14:paraId="1A8033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471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CC4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556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633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874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1F7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7CB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580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CF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F82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49A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D698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A71E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932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9B1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DEF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08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704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DD2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5C3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611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00E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DDE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7B5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06B5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A26E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2C20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32E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518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F20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D99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315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D2F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8F6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806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359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842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41E80" w14:textId="77777777" w:rsidTr="00503750">
        <w:tc>
          <w:tcPr>
            <w:tcW w:w="1944" w:type="dxa"/>
            <w:vAlign w:val="center"/>
          </w:tcPr>
          <w:p w14:paraId="10831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FDA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A57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00D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2A0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A68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149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102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EF7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198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B62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DF5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3EBA9" w14:textId="77777777" w:rsidTr="00503750">
        <w:tc>
          <w:tcPr>
            <w:tcW w:w="15685" w:type="dxa"/>
            <w:gridSpan w:val="12"/>
            <w:vAlign w:val="center"/>
          </w:tcPr>
          <w:p w14:paraId="18E2D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D7CA71" w14:textId="77777777" w:rsidTr="00503750">
        <w:tc>
          <w:tcPr>
            <w:tcW w:w="1944" w:type="dxa"/>
            <w:vAlign w:val="center"/>
          </w:tcPr>
          <w:p w14:paraId="0FC488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B4F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B24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1F2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4CF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8F3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84E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CA9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92F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A2B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D8D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5C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B9A6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57E38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59C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19E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D0C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946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53F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9AD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F95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B3F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8B0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FB5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98D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9C7A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F1FA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D3CA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DF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FE8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A84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0CC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E7A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556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BD0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067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858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873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B4B4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CFD48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BC7D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111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6EA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85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0AC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7B6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959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269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EA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CE7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01D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8473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7B35E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9324C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510E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925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D70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263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222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809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BD6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E72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894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333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5E7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00D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80F1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9F7D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84C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2F1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5C0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B6C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299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1D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376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0E5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ACF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C22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361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E758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4DE3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13626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20E920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B372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45D5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A7DD1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060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D8D5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143F6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7D96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6BE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74D9F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8D25A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DBE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07E6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8D9A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72AF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8F2C0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9A1D1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D9444B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95A7C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5ACA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1675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C6F9FD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C1C0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718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98C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BE25E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154A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6B34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61F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BD0D5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7C21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1675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AC1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B6B4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6CF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0283D6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80C9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AB10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77D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09C1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C4B71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54E8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C2E55DD" w14:textId="77777777" w:rsidTr="00503750">
        <w:trPr>
          <w:trHeight w:val="1073"/>
        </w:trPr>
        <w:tc>
          <w:tcPr>
            <w:tcW w:w="3614" w:type="dxa"/>
            <w:vMerge/>
          </w:tcPr>
          <w:p w14:paraId="42C80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01309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6378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40D5C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FA0B1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2CEC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0385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AB4D6E0" w14:textId="77777777" w:rsidTr="00503750">
        <w:trPr>
          <w:trHeight w:val="283"/>
        </w:trPr>
        <w:tc>
          <w:tcPr>
            <w:tcW w:w="3614" w:type="dxa"/>
          </w:tcPr>
          <w:p w14:paraId="38A0C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FBC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EFF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6A3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A3FE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F43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16A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B77D49" w14:textId="77777777" w:rsidTr="00503750">
        <w:trPr>
          <w:trHeight w:val="283"/>
        </w:trPr>
        <w:tc>
          <w:tcPr>
            <w:tcW w:w="3614" w:type="dxa"/>
          </w:tcPr>
          <w:p w14:paraId="76A41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A5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D22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3C2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289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8EA4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44C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4CEA73" w14:textId="77777777" w:rsidTr="00503750">
        <w:trPr>
          <w:trHeight w:val="283"/>
        </w:trPr>
        <w:tc>
          <w:tcPr>
            <w:tcW w:w="3614" w:type="dxa"/>
          </w:tcPr>
          <w:p w14:paraId="084E2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88AA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11B3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8124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533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7A34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413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CAF52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52BAC9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DB3DFC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787F0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525E0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92AC3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88B3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FE883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6069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623D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7FB8D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8682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A9F0B6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9D03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7760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8613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C971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2B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54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C3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1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85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CB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FAB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19A8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C46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6934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A7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87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89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AE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E0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8A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64D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7E1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746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FE0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69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82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92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6B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E2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EE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0F3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DDC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C9F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DB6C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D0D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FE1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079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D5B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052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98F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CDF4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073B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423C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0B8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D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80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11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C9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4F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132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1ED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085C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907B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0F2B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A895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87E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76F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E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14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1B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AE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BA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1B5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2A4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F14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FB6D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07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A6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A5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EC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04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FE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29C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D89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291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24D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36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C4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2F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4F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6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88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D5A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40B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E114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4DD1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4F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3D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B92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43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1D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A9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A91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7C95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F564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9873B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9386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D939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4E5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D6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CD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F7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C2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90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E33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6477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0911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AF9B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C1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66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E20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8D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C4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F8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896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EF93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0963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03AFEE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2513F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ECC7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BB5D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0080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080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4B9D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F749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C0D0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3BD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80A2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E26A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276B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57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EC7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F21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D9C5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837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2D6A4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552EBA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263E0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B276C4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1A5D70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27123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7090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61C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2735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4BA9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6DB35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237C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E43D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0D36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EA1C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4393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65D8A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F84F0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0A98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89E7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74BB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460C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8B616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D358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002F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22D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DAEC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AACD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94032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253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29B9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B15C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307E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8028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AD909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04AA1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218D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448D7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82D2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CFB0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50D43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8FC7A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EBBF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1B2C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8B34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5B15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2EA9DAC" w14:textId="77777777" w:rsidR="00944C3D" w:rsidRDefault="00944C3D" w:rsidP="00944C3D">
      <w:pPr>
        <w:rPr>
          <w:rFonts w:ascii="Arial" w:hAnsi="Arial"/>
          <w:b/>
        </w:rPr>
      </w:pPr>
    </w:p>
    <w:p w14:paraId="4DAF98D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1D7DF5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48743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2CC6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B875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384DB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ADD2B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82D234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1A113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B67CE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5A91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910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195A7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6AFA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BC7F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26A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B7AA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E3AAF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6B09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0873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BA60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122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6E073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A2262B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4325E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68C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CD1C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170F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DB2429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AC7E2A6" w14:textId="77777777" w:rsidTr="00503750">
        <w:tc>
          <w:tcPr>
            <w:tcW w:w="2835" w:type="dxa"/>
            <w:vAlign w:val="center"/>
          </w:tcPr>
          <w:p w14:paraId="3AB1F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8F89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4A3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034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CEC9E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C8E5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B7965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14EB10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2E93DC4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F3703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464B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7A00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043D7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5344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90E5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5B3B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2F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1F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C4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6A4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DDD0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0D40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797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C1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44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FF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B23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259F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D54E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C2C1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E2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02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DA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033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C51B4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99194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0EE2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B9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B1F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15E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574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32DC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CB35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768D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D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C7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6C3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9FF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470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3FCA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2527F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C75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DD7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9D1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5415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12E41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C56A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E8BCFE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4B4D3FF" w14:textId="3CF0953B" w:rsidR="00944C3D" w:rsidRDefault="00944C3D" w:rsidP="00944C3D">
      <w:pPr>
        <w:rPr>
          <w:rFonts w:ascii="Arial" w:hAnsi="Arial"/>
          <w:b/>
        </w:rPr>
      </w:pPr>
    </w:p>
    <w:p w14:paraId="7499C528" w14:textId="4A2D8FBC" w:rsidR="00290054" w:rsidRDefault="00290054" w:rsidP="00944C3D">
      <w:pPr>
        <w:rPr>
          <w:rFonts w:ascii="Arial" w:hAnsi="Arial"/>
          <w:b/>
        </w:rPr>
      </w:pPr>
    </w:p>
    <w:p w14:paraId="50EFF10B" w14:textId="1FFF135B" w:rsidR="00290054" w:rsidRDefault="00290054" w:rsidP="00944C3D">
      <w:pPr>
        <w:rPr>
          <w:rFonts w:ascii="Arial" w:hAnsi="Arial"/>
          <w:b/>
        </w:rPr>
      </w:pPr>
    </w:p>
    <w:p w14:paraId="1796542A" w14:textId="77777777" w:rsidR="00290054" w:rsidRDefault="00290054" w:rsidP="00944C3D">
      <w:pPr>
        <w:rPr>
          <w:rFonts w:ascii="Arial" w:hAnsi="Arial"/>
          <w:b/>
        </w:rPr>
      </w:pPr>
    </w:p>
    <w:p w14:paraId="0835C51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lastRenderedPageBreak/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E1BD06B" w14:textId="77777777" w:rsidTr="00503750">
        <w:tc>
          <w:tcPr>
            <w:tcW w:w="2835" w:type="dxa"/>
            <w:vAlign w:val="center"/>
          </w:tcPr>
          <w:p w14:paraId="11D7BD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8BF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602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9A4C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73F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47A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E5A59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1777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B4AB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5A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BE1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545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C70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8EDD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0EA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3592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A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A3B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E3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750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64E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DC8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0AA0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42D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44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698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054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0B40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85D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37D5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B0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0A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703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246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A96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B819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3AAFE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BF0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64EF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3769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C91F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EDD9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5B2BE1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AC26D2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53256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7336B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D7CE89D" w14:textId="77777777" w:rsidTr="00503750">
        <w:trPr>
          <w:trHeight w:val="699"/>
        </w:trPr>
        <w:tc>
          <w:tcPr>
            <w:tcW w:w="3502" w:type="dxa"/>
            <w:vMerge/>
          </w:tcPr>
          <w:p w14:paraId="5FE32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96455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93C68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35897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F4C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7DC3EA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5BAF1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AA887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B86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677DBC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36D5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496DF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A421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38A6A1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143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0D97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0FE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251F0AF" w14:textId="77777777" w:rsidTr="00503750">
        <w:trPr>
          <w:trHeight w:val="593"/>
        </w:trPr>
        <w:tc>
          <w:tcPr>
            <w:tcW w:w="3497" w:type="dxa"/>
          </w:tcPr>
          <w:p w14:paraId="63DD2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6F6B9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F52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3856D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8B4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77A9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DD2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59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CF1F6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F3C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7B1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781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3B27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4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C68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BB3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3FD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748A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BA4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4AF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5F2D4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57C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01E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7F56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5074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749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28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519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5EE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7F0A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5D7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C2C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B8B5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1AC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1E6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317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14E8C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328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CC9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A15B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39A3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F2D9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254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C09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C004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80D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4BB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8DF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DE83F7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D89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49B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0066B5" w14:textId="77777777" w:rsidR="00944C3D" w:rsidRDefault="00944C3D" w:rsidP="00944C3D">
      <w:pPr>
        <w:rPr>
          <w:rFonts w:ascii="Arial" w:hAnsi="Arial"/>
          <w:b/>
        </w:rPr>
      </w:pPr>
    </w:p>
    <w:p w14:paraId="777107E4" w14:textId="7D279B62" w:rsidR="00944C3D" w:rsidRDefault="00944C3D" w:rsidP="00944C3D">
      <w:pPr>
        <w:rPr>
          <w:rFonts w:ascii="Arial" w:hAnsi="Arial"/>
          <w:b/>
        </w:rPr>
      </w:pPr>
    </w:p>
    <w:p w14:paraId="7380ED6B" w14:textId="34211496" w:rsidR="00290054" w:rsidRDefault="00290054" w:rsidP="00944C3D">
      <w:pPr>
        <w:rPr>
          <w:rFonts w:ascii="Arial" w:hAnsi="Arial"/>
          <w:b/>
        </w:rPr>
      </w:pPr>
    </w:p>
    <w:p w14:paraId="741F9BED" w14:textId="7BADC057" w:rsidR="00290054" w:rsidRDefault="00290054" w:rsidP="00944C3D">
      <w:pPr>
        <w:rPr>
          <w:rFonts w:ascii="Arial" w:hAnsi="Arial"/>
          <w:b/>
        </w:rPr>
      </w:pPr>
    </w:p>
    <w:p w14:paraId="53B8C383" w14:textId="723166CE" w:rsidR="00290054" w:rsidRDefault="00290054" w:rsidP="00944C3D">
      <w:pPr>
        <w:rPr>
          <w:rFonts w:ascii="Arial" w:hAnsi="Arial"/>
          <w:b/>
        </w:rPr>
      </w:pPr>
    </w:p>
    <w:p w14:paraId="6C41F474" w14:textId="77777777" w:rsidR="00290054" w:rsidRDefault="00290054" w:rsidP="00944C3D">
      <w:pPr>
        <w:rPr>
          <w:rFonts w:ascii="Arial" w:hAnsi="Arial"/>
          <w:b/>
        </w:rPr>
      </w:pPr>
    </w:p>
    <w:p w14:paraId="4648A360" w14:textId="77777777" w:rsidR="00944C3D" w:rsidRDefault="00944C3D" w:rsidP="00944C3D">
      <w:pPr>
        <w:rPr>
          <w:rFonts w:ascii="Arial" w:hAnsi="Arial"/>
          <w:b/>
        </w:rPr>
      </w:pPr>
    </w:p>
    <w:p w14:paraId="6BB062EE" w14:textId="77777777" w:rsidR="00944C3D" w:rsidRDefault="00944C3D" w:rsidP="00944C3D">
      <w:pPr>
        <w:rPr>
          <w:rFonts w:ascii="Arial" w:hAnsi="Arial"/>
          <w:b/>
        </w:rPr>
      </w:pPr>
    </w:p>
    <w:p w14:paraId="68D0221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9716A" w:rsidRPr="00050529" w14:paraId="0D0DFB0E" w14:textId="77777777" w:rsidTr="00503750">
        <w:tc>
          <w:tcPr>
            <w:tcW w:w="2622" w:type="dxa"/>
            <w:vAlign w:val="center"/>
          </w:tcPr>
          <w:p w14:paraId="13B9DB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C1B08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421C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F318E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B3F9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0B45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283F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D2B5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299B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A4A070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C650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9716A" w:rsidRPr="00050529" w14:paraId="389F2F5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FC0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54963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672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79D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33A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E49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22ACADB" w14:textId="77777777" w:rsidTr="00503750">
        <w:tc>
          <w:tcPr>
            <w:tcW w:w="2622" w:type="dxa"/>
            <w:vAlign w:val="center"/>
          </w:tcPr>
          <w:p w14:paraId="4DE90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FCB45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4262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521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DE4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5C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614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8B42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B51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3AA4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E1C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7F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083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802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E426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941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F407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9D2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6EE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CA6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38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66BBE2" w14:textId="77777777" w:rsidTr="00503750">
        <w:tc>
          <w:tcPr>
            <w:tcW w:w="2622" w:type="dxa"/>
            <w:vAlign w:val="center"/>
          </w:tcPr>
          <w:p w14:paraId="66B7D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53FAC86" w14:textId="6A541B29" w:rsidR="00944C3D" w:rsidRPr="008C56AB" w:rsidRDefault="001F750D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42212,54</w:t>
            </w:r>
          </w:p>
        </w:tc>
        <w:tc>
          <w:tcPr>
            <w:tcW w:w="1275" w:type="dxa"/>
            <w:vAlign w:val="center"/>
          </w:tcPr>
          <w:p w14:paraId="66CA5802" w14:textId="3495254F" w:rsidR="00944C3D" w:rsidRPr="008C56AB" w:rsidRDefault="001F750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35521,76</w:t>
            </w:r>
          </w:p>
        </w:tc>
        <w:tc>
          <w:tcPr>
            <w:tcW w:w="1276" w:type="dxa"/>
            <w:vAlign w:val="center"/>
          </w:tcPr>
          <w:p w14:paraId="7B9F41EE" w14:textId="65EFE492" w:rsidR="00944C3D" w:rsidRPr="008C56AB" w:rsidRDefault="001F750D" w:rsidP="001F750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14041,20</w:t>
            </w:r>
          </w:p>
        </w:tc>
        <w:tc>
          <w:tcPr>
            <w:tcW w:w="1276" w:type="dxa"/>
            <w:vAlign w:val="center"/>
          </w:tcPr>
          <w:p w14:paraId="27B13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56D643" w14:textId="5B21BED4" w:rsidR="00944C3D" w:rsidRPr="008C56AB" w:rsidRDefault="00290054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14796,38</w:t>
            </w:r>
          </w:p>
        </w:tc>
      </w:tr>
      <w:tr w:rsidR="0099716A" w:rsidRPr="00050529" w14:paraId="3BF531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428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4CFB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0BC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9FC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C18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77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AA6104" w14:textId="77777777" w:rsidTr="00503750">
        <w:tc>
          <w:tcPr>
            <w:tcW w:w="2622" w:type="dxa"/>
            <w:vAlign w:val="center"/>
          </w:tcPr>
          <w:p w14:paraId="4881D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84E4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2EE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7BB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3D2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27A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139E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E588E2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576E7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26B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9856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0AC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C11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BCC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82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38D9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AE8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CD28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D1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8B9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659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550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B0C0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F77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96D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AE9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85F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B07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BA9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1F4A4B" w14:textId="77777777" w:rsidTr="00503750">
        <w:tc>
          <w:tcPr>
            <w:tcW w:w="2622" w:type="dxa"/>
            <w:vAlign w:val="center"/>
          </w:tcPr>
          <w:p w14:paraId="3DC52B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027C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4D5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619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330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78B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5BC963F" w14:textId="77777777" w:rsidTr="00503750">
        <w:tc>
          <w:tcPr>
            <w:tcW w:w="2622" w:type="dxa"/>
            <w:vAlign w:val="center"/>
          </w:tcPr>
          <w:p w14:paraId="65721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3FCC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D17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A19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833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636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6AA0F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DCD7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93260B1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B439C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1921BF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3054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26DAF1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525DF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FB960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BD7CE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6B664C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E45EE6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17735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241E0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A0D0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211C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551D2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8B5EE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4064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60E8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D069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8EDD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1E60E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7F52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7BF6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59ED5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5457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969D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11CFE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20BB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C06F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780CC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BDAC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43B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83873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02E1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89A8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F03AC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968C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8B0D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99224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8B3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A410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90E67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86FC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1864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D6C6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F681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905C4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73059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A4852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C278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72083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9486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8F4EC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9494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58D9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9A82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CDD8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0FB2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64597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564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FD6C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22A63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EAD6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859B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8A249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524D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40F5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71387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48DD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6900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24D15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05D44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0AA7D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D48E8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96CEB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1FAB484" w14:textId="77777777" w:rsidTr="00503750">
        <w:tc>
          <w:tcPr>
            <w:tcW w:w="2835" w:type="dxa"/>
            <w:vAlign w:val="center"/>
          </w:tcPr>
          <w:p w14:paraId="32952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E4C8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5581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042C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CCBAC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CAADD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34CD4B0" w14:textId="77777777" w:rsidTr="00503750">
        <w:tc>
          <w:tcPr>
            <w:tcW w:w="2835" w:type="dxa"/>
            <w:vAlign w:val="center"/>
          </w:tcPr>
          <w:p w14:paraId="79EBF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C9EC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81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F1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AB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DD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40A01" w14:textId="77777777" w:rsidTr="00503750">
        <w:tc>
          <w:tcPr>
            <w:tcW w:w="2835" w:type="dxa"/>
            <w:vAlign w:val="center"/>
          </w:tcPr>
          <w:p w14:paraId="55882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2BD3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38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80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FF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B4C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1B51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00088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F92CD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E822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96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456F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186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5A6BF0D" w14:textId="77777777" w:rsidTr="00503750">
        <w:tc>
          <w:tcPr>
            <w:tcW w:w="2835" w:type="dxa"/>
            <w:vAlign w:val="center"/>
          </w:tcPr>
          <w:p w14:paraId="7B8D3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486B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DBD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A45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C0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92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F9E84" w14:textId="77777777" w:rsidTr="00503750">
        <w:tc>
          <w:tcPr>
            <w:tcW w:w="2835" w:type="dxa"/>
            <w:vAlign w:val="center"/>
          </w:tcPr>
          <w:p w14:paraId="38FC1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99A8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16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BA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C55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AB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3855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920ED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F4C756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1984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CF40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99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04C7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D929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A3E64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6AE9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EB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30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933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455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4EAAA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F516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575E757" w14:textId="77777777" w:rsidTr="00503750">
        <w:tc>
          <w:tcPr>
            <w:tcW w:w="2552" w:type="dxa"/>
            <w:shd w:val="clear" w:color="auto" w:fill="auto"/>
            <w:vAlign w:val="center"/>
          </w:tcPr>
          <w:p w14:paraId="4A7FD7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582EE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059E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A1CF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AC3B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E1CE89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738E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263CC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F660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E7CA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56418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BDF81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6135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018058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497F90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39999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C564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E29CD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2A69C1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143310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CC03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46A68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F77ADB1" w14:textId="77777777" w:rsidTr="00503750">
        <w:tc>
          <w:tcPr>
            <w:tcW w:w="4395" w:type="dxa"/>
            <w:vMerge/>
          </w:tcPr>
          <w:p w14:paraId="59BCA7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5859B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1BBD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1BDE00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4F4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6AE4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69AF5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ED1AEA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482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69C6A81" w14:textId="4991EB67" w:rsidR="00944C3D" w:rsidRPr="008C56AB" w:rsidRDefault="001F750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22278,16</w:t>
            </w:r>
          </w:p>
        </w:tc>
        <w:tc>
          <w:tcPr>
            <w:tcW w:w="2835" w:type="dxa"/>
            <w:vAlign w:val="center"/>
          </w:tcPr>
          <w:p w14:paraId="49AEB7E5" w14:textId="2BA75001" w:rsidR="00944C3D" w:rsidRPr="00050529" w:rsidRDefault="001F750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9283,65</w:t>
            </w:r>
          </w:p>
        </w:tc>
      </w:tr>
      <w:tr w:rsidR="00944C3D" w:rsidRPr="00871039" w14:paraId="528AD2A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25E3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19D6296" w14:textId="1C19EDE4" w:rsidR="00944C3D" w:rsidRPr="008C56AB" w:rsidRDefault="001F750D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22278,16</w:t>
            </w:r>
          </w:p>
        </w:tc>
        <w:tc>
          <w:tcPr>
            <w:tcW w:w="2835" w:type="dxa"/>
            <w:vAlign w:val="center"/>
          </w:tcPr>
          <w:p w14:paraId="5DDBC113" w14:textId="33B149BF" w:rsidR="00944C3D" w:rsidRPr="00050529" w:rsidRDefault="001F750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9283,65</w:t>
            </w:r>
          </w:p>
        </w:tc>
      </w:tr>
      <w:tr w:rsidR="00944C3D" w:rsidRPr="00871039" w14:paraId="067E2A36" w14:textId="77777777" w:rsidTr="00503750">
        <w:tc>
          <w:tcPr>
            <w:tcW w:w="4395" w:type="dxa"/>
            <w:vAlign w:val="center"/>
          </w:tcPr>
          <w:p w14:paraId="32C09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AD10CB" w14:textId="641DE578" w:rsidR="00944C3D" w:rsidRPr="008C56AB" w:rsidRDefault="001F750D" w:rsidP="005E4B8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769F239" w14:textId="583FFAF6" w:rsidR="00944C3D" w:rsidRPr="00050529" w:rsidRDefault="001F750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12501,82</w:t>
            </w:r>
          </w:p>
        </w:tc>
      </w:tr>
      <w:tr w:rsidR="00944C3D" w:rsidRPr="00871039" w14:paraId="67D4BD0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260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A0AF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D231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6CEE8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64BA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E666902" w14:textId="7969C5DB" w:rsidR="00944C3D" w:rsidRPr="008C56AB" w:rsidRDefault="001F750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9D7372F" w14:textId="3EE469D2" w:rsidR="00944C3D" w:rsidRPr="00050529" w:rsidRDefault="001F750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12501,82</w:t>
            </w:r>
          </w:p>
        </w:tc>
      </w:tr>
      <w:tr w:rsidR="00944C3D" w:rsidRPr="00871039" w14:paraId="66124FB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E076C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DD8C647" w14:textId="4610B8E4" w:rsidR="00944C3D" w:rsidRPr="008C56AB" w:rsidRDefault="001F750D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22278,16</w:t>
            </w:r>
          </w:p>
        </w:tc>
        <w:tc>
          <w:tcPr>
            <w:tcW w:w="2835" w:type="dxa"/>
            <w:vAlign w:val="center"/>
          </w:tcPr>
          <w:p w14:paraId="603B82B5" w14:textId="599AC622" w:rsidR="00944C3D" w:rsidRPr="00050529" w:rsidRDefault="001F750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21785,47</w:t>
            </w:r>
          </w:p>
        </w:tc>
      </w:tr>
    </w:tbl>
    <w:p w14:paraId="67880F6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9C3643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6E30C16" w14:textId="77777777" w:rsidTr="00503750">
        <w:tc>
          <w:tcPr>
            <w:tcW w:w="4395" w:type="dxa"/>
            <w:vAlign w:val="center"/>
          </w:tcPr>
          <w:p w14:paraId="07E879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2693" w:type="dxa"/>
            <w:vAlign w:val="center"/>
          </w:tcPr>
          <w:p w14:paraId="7C8E11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1355A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178452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F537E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13B5E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B706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AA7BB2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00E8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3E20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2589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4A849C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FC449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8569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093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E2679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72212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125261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32D51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842AB8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4FFB4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0BA2F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CBF3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BACF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BD7C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67CA4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57F1082" w14:textId="77777777" w:rsidTr="00503750">
        <w:tc>
          <w:tcPr>
            <w:tcW w:w="1843" w:type="dxa"/>
            <w:vAlign w:val="center"/>
          </w:tcPr>
          <w:p w14:paraId="49C6A4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4929C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77BEB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805E3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0569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B9E66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6E0B4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67AEAB7" w14:textId="77777777" w:rsidTr="00503750">
        <w:tc>
          <w:tcPr>
            <w:tcW w:w="1843" w:type="dxa"/>
            <w:vAlign w:val="center"/>
          </w:tcPr>
          <w:p w14:paraId="16A91A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07320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BA1F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5001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442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E01A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6CF1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0BC70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48B2F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A998F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117A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8620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A7D4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880D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78C4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47D587" w14:textId="77777777" w:rsidTr="00503750">
        <w:tc>
          <w:tcPr>
            <w:tcW w:w="1843" w:type="dxa"/>
            <w:vAlign w:val="center"/>
          </w:tcPr>
          <w:p w14:paraId="4EDFEE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FBF2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819F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CCF1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5140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18FE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DCFF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33B2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3D750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62C51D4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3D4BE6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CF83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E24F99" w14:textId="31EC40FE" w:rsidR="00944C3D" w:rsidRPr="00E05001" w:rsidRDefault="001F750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714994C" w14:textId="66CB8612" w:rsidR="00944C3D" w:rsidRPr="00E05001" w:rsidRDefault="001F750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3C499DB3" w14:textId="0E38BE61" w:rsidR="00944C3D" w:rsidRPr="00E05001" w:rsidRDefault="001F750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12501,82</w:t>
            </w:r>
          </w:p>
        </w:tc>
      </w:tr>
      <w:tr w:rsidR="00944C3D" w:rsidRPr="00E05001" w14:paraId="2A7EA41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D537D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6F4A1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D7FFA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78A93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00E8F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F53B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F837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694E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E2A32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CD4E4F2" w14:textId="77777777" w:rsidTr="00503750">
        <w:trPr>
          <w:trHeight w:val="664"/>
        </w:trPr>
        <w:tc>
          <w:tcPr>
            <w:tcW w:w="3372" w:type="dxa"/>
          </w:tcPr>
          <w:p w14:paraId="7A99F5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756D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F62A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CFC97E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5FF6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26E2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516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6711D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5D484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AB6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823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B562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24D14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7D7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E7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EC3C1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F8A17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FC45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89B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0A5E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C9A5C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E9A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AAD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7B21E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E9891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3BF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6BD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D1769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EBF2B2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C89626B" w14:textId="77777777" w:rsidTr="00503750">
        <w:tc>
          <w:tcPr>
            <w:tcW w:w="2835" w:type="dxa"/>
            <w:vAlign w:val="center"/>
          </w:tcPr>
          <w:p w14:paraId="06E6C4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E1F28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C6737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ED788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A921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695D889" w14:textId="77777777" w:rsidTr="00503750">
        <w:tc>
          <w:tcPr>
            <w:tcW w:w="2835" w:type="dxa"/>
          </w:tcPr>
          <w:p w14:paraId="5D915A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C3FD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659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54B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055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62DDB7" w14:textId="77777777" w:rsidTr="00503750">
        <w:tc>
          <w:tcPr>
            <w:tcW w:w="2835" w:type="dxa"/>
          </w:tcPr>
          <w:p w14:paraId="2DA0CE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30D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1CD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92D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7C4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D87FD8" w14:textId="77777777" w:rsidTr="00503750">
        <w:tc>
          <w:tcPr>
            <w:tcW w:w="2835" w:type="dxa"/>
          </w:tcPr>
          <w:p w14:paraId="69E072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2974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83C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A5C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504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E85DBD" w14:textId="77777777" w:rsidTr="00503750">
        <w:tc>
          <w:tcPr>
            <w:tcW w:w="2835" w:type="dxa"/>
            <w:vAlign w:val="center"/>
          </w:tcPr>
          <w:p w14:paraId="25AD6B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12D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5E4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76B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BFB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E05036" w14:textId="77777777" w:rsidTr="00503750">
        <w:tc>
          <w:tcPr>
            <w:tcW w:w="2835" w:type="dxa"/>
            <w:vAlign w:val="center"/>
          </w:tcPr>
          <w:p w14:paraId="1C6108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182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31C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980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B4B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2D770E" w14:textId="77777777" w:rsidTr="00503750">
        <w:tc>
          <w:tcPr>
            <w:tcW w:w="2835" w:type="dxa"/>
          </w:tcPr>
          <w:p w14:paraId="7B71E8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BE60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04A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86F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A87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82E8E5" w14:textId="77777777" w:rsidTr="00503750">
        <w:tc>
          <w:tcPr>
            <w:tcW w:w="2835" w:type="dxa"/>
          </w:tcPr>
          <w:p w14:paraId="593D1F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9010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6FA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50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0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BF68BE" w14:textId="77777777" w:rsidTr="00503750">
        <w:tc>
          <w:tcPr>
            <w:tcW w:w="2835" w:type="dxa"/>
          </w:tcPr>
          <w:p w14:paraId="632D57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D83D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76F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1FC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22A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224B57" w14:textId="77777777" w:rsidR="00944C3D" w:rsidRDefault="00944C3D" w:rsidP="00944C3D">
      <w:pPr>
        <w:rPr>
          <w:rFonts w:ascii="Arial" w:hAnsi="Arial"/>
          <w:b/>
        </w:rPr>
      </w:pPr>
    </w:p>
    <w:p w14:paraId="33B12E6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6B4611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F4F2C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B69D0C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7A82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7E037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FAB38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26B705F" w14:textId="77777777" w:rsidTr="00503750">
        <w:trPr>
          <w:trHeight w:val="443"/>
        </w:trPr>
        <w:tc>
          <w:tcPr>
            <w:tcW w:w="2560" w:type="dxa"/>
          </w:tcPr>
          <w:p w14:paraId="20FCE2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08C3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C54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8D3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756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6D51C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EC2B6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EEA5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22B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1E4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0B77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827A5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1E76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63B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B4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C67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85C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34129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49D3C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F35E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140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0ED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AAC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B9FF9A" w14:textId="77777777" w:rsidR="00944C3D" w:rsidRDefault="00944C3D" w:rsidP="00944C3D">
      <w:pPr>
        <w:rPr>
          <w:rFonts w:ascii="Arial" w:hAnsi="Arial"/>
          <w:b/>
        </w:rPr>
      </w:pPr>
    </w:p>
    <w:p w14:paraId="758F7B21" w14:textId="77777777" w:rsidR="00944C3D" w:rsidRDefault="00944C3D" w:rsidP="00944C3D">
      <w:pPr>
        <w:rPr>
          <w:rFonts w:ascii="Arial" w:hAnsi="Arial"/>
          <w:b/>
        </w:rPr>
      </w:pPr>
    </w:p>
    <w:p w14:paraId="1C73861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6EB155E" w14:textId="77777777" w:rsidR="00944C3D" w:rsidRDefault="00944C3D" w:rsidP="00944C3D">
      <w:pPr>
        <w:rPr>
          <w:rFonts w:ascii="Arial" w:hAnsi="Arial"/>
          <w:b/>
        </w:rPr>
      </w:pPr>
    </w:p>
    <w:p w14:paraId="539F6C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D99210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61DAA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B1163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51C66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B0451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94BF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3803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B4C3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02978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56DE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ADD3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484D5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90B73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97B43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C70D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4F7D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D23BE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5210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DCF4975" w14:textId="77777777" w:rsidTr="00503750">
        <w:trPr>
          <w:trHeight w:val="677"/>
        </w:trPr>
        <w:tc>
          <w:tcPr>
            <w:tcW w:w="3358" w:type="dxa"/>
          </w:tcPr>
          <w:p w14:paraId="283F71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4E123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C10D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10DE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41F2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109D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D60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781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434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641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85E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CE039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9C54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D57B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06A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A76AF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6D7F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CB93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A8B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431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BFF6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56D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B5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4476B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CC0E5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423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057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8C3AA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B3EF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37DB39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EB02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9D7B6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477EE6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8603C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F0BD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7B727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800D8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7DA6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F5854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8E297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D5D9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0679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81C0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C8FB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69CF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1583D7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94F87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B20E4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7F587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24BA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3B60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E03B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86F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A0FB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E079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4D06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EA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B5EC7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BB93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C89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BAC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5C0DA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3E2C3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33D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9E4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78880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85CBD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E8D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AEF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081C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31F3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C481A8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3661D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F8140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C9F74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6B751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2E4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B9EE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70B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B15EF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7890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F5BF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20F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3517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9436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DECE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32F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5D5B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E9291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DAD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DED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0918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081D9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85A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DA0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BACC9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B46B4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D58BF8C" w14:textId="77777777" w:rsidTr="00503750">
        <w:tc>
          <w:tcPr>
            <w:tcW w:w="3686" w:type="dxa"/>
            <w:vAlign w:val="center"/>
          </w:tcPr>
          <w:p w14:paraId="427B63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29CDD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6DD28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E1B239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B91D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B24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357D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B95C4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31E8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AC50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8A4D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B6BBD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1526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766E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E6CE5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24522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750C6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0DBFA7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70F2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073E7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7E1422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EF3B2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60147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1D0F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ACAE1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B4E1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4B8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00E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D5EE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89FCC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56A8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3F5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B2A98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EEE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4A6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3EF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F0100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1EB62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3DB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80A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48011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2A422E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DAE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A0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5FD1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E2364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48577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9606C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50858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E20BF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C3AD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237F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3CCE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1883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DB2E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9A0F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55A9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6300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6528E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CDE9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6263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B8CD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4B4A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8AC8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232F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F1EF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8610A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839DD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764B57" w14:textId="77777777" w:rsidR="00944C3D" w:rsidRDefault="00944C3D" w:rsidP="00944C3D">
      <w:pPr>
        <w:rPr>
          <w:sz w:val="22"/>
          <w:szCs w:val="22"/>
        </w:rPr>
      </w:pPr>
    </w:p>
    <w:p w14:paraId="3F3537CD" w14:textId="77777777" w:rsidR="00944C3D" w:rsidRDefault="00944C3D" w:rsidP="00944C3D">
      <w:pPr>
        <w:rPr>
          <w:sz w:val="22"/>
          <w:szCs w:val="22"/>
        </w:rPr>
      </w:pPr>
    </w:p>
    <w:p w14:paraId="77AA7C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26CA53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D0B41C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3E6CF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B9E0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F251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2F345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A624E2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F898B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907A8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5E698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B79C4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85D2E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9D44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34C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A8BFA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F2C0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ED8B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47C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670F9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CC81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988F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E36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EABC2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CD1D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AED7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28A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59EAF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34009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AAB8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01B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8C28D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992A7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FE7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B27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CA7EC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B08B0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7634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1B2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6F92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5262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23EE6E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894EE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4A152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BDD42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A3196C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2BCE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5A3C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26F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CE27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7308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717C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05F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FE26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DC7A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B4B5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5DC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139E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2A8F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2D8A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AE9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405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C2D57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84D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F6F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7FEA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077B6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D15A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F51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53BF1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95FED8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292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182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D6BA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C68E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65B84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55BF6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1803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451D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E985B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B00A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F255FB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7D691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07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E3905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F24B7A9" w14:textId="77777777" w:rsidR="00944C3D" w:rsidRPr="003607F0" w:rsidRDefault="00944C3D" w:rsidP="00944C3D"/>
    <w:p w14:paraId="1EA6C3B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370B" w14:textId="77777777" w:rsidR="00886DCA" w:rsidRDefault="00886DCA">
      <w:r>
        <w:separator/>
      </w:r>
    </w:p>
  </w:endnote>
  <w:endnote w:type="continuationSeparator" w:id="0">
    <w:p w14:paraId="0D2903B3" w14:textId="77777777" w:rsidR="00886DCA" w:rsidRDefault="0088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A9D5" w14:textId="77777777" w:rsidR="00290054" w:rsidRDefault="00290054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00734C8" w14:textId="77777777" w:rsidR="00290054" w:rsidRDefault="00290054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5D6D" w14:textId="77777777" w:rsidR="00290054" w:rsidRDefault="0029005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7CFB49" w14:textId="77777777" w:rsidR="00290054" w:rsidRDefault="00290054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04A9" w14:textId="77777777" w:rsidR="00290054" w:rsidRPr="00010D38" w:rsidRDefault="0029005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8597D7F" w14:textId="77777777" w:rsidR="00290054" w:rsidRDefault="0029005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4605" w14:textId="77777777" w:rsidR="00886DCA" w:rsidRDefault="00886DCA">
      <w:r>
        <w:separator/>
      </w:r>
    </w:p>
  </w:footnote>
  <w:footnote w:type="continuationSeparator" w:id="0">
    <w:p w14:paraId="6F727C40" w14:textId="77777777" w:rsidR="00886DCA" w:rsidRDefault="00886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232585">
    <w:abstractNumId w:val="13"/>
  </w:num>
  <w:num w:numId="2" w16cid:durableId="1120802432">
    <w:abstractNumId w:val="17"/>
  </w:num>
  <w:num w:numId="3" w16cid:durableId="958295256">
    <w:abstractNumId w:val="8"/>
  </w:num>
  <w:num w:numId="4" w16cid:durableId="1987932193">
    <w:abstractNumId w:val="7"/>
  </w:num>
  <w:num w:numId="5" w16cid:durableId="5900489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7124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9785597">
    <w:abstractNumId w:val="20"/>
  </w:num>
  <w:num w:numId="8" w16cid:durableId="1656035225">
    <w:abstractNumId w:val="10"/>
  </w:num>
  <w:num w:numId="9" w16cid:durableId="1637711747">
    <w:abstractNumId w:val="0"/>
  </w:num>
  <w:num w:numId="10" w16cid:durableId="557980412">
    <w:abstractNumId w:val="19"/>
  </w:num>
  <w:num w:numId="11" w16cid:durableId="726881715">
    <w:abstractNumId w:val="6"/>
  </w:num>
  <w:num w:numId="12" w16cid:durableId="163054801">
    <w:abstractNumId w:val="9"/>
  </w:num>
  <w:num w:numId="13" w16cid:durableId="233050113">
    <w:abstractNumId w:val="12"/>
  </w:num>
  <w:num w:numId="14" w16cid:durableId="817186246">
    <w:abstractNumId w:val="15"/>
  </w:num>
  <w:num w:numId="15" w16cid:durableId="1867517528">
    <w:abstractNumId w:val="14"/>
  </w:num>
  <w:num w:numId="16" w16cid:durableId="1044400897">
    <w:abstractNumId w:val="2"/>
  </w:num>
  <w:num w:numId="17" w16cid:durableId="535626706">
    <w:abstractNumId w:val="4"/>
  </w:num>
  <w:num w:numId="18" w16cid:durableId="110981962">
    <w:abstractNumId w:val="11"/>
  </w:num>
  <w:num w:numId="19" w16cid:durableId="901525704">
    <w:abstractNumId w:val="5"/>
  </w:num>
  <w:num w:numId="20" w16cid:durableId="101920268">
    <w:abstractNumId w:val="18"/>
  </w:num>
  <w:num w:numId="21" w16cid:durableId="101846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1F750D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0054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7F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75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20EFF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86DCA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79DD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75D3D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F15E-8642-45B7-9C2C-A8DA3CF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5271</Words>
  <Characters>30051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2023-03-27T06:37:00Z</dcterms:created>
  <dcterms:modified xsi:type="dcterms:W3CDTF">2023-03-27T06:37:00Z</dcterms:modified>
</cp:coreProperties>
</file>