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AE33D8" w:rsidRDefault="00AE33D8" w:rsidP="00AE33D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AE33D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E33D8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AE33D8" w:rsidP="00E402F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Mgr. Igor </w:t>
            </w:r>
            <w:proofErr w:type="spellStart"/>
            <w:r>
              <w:rPr>
                <w:b/>
                <w:sz w:val="16"/>
                <w:szCs w:val="16"/>
              </w:rPr>
              <w:t>Wzoš</w:t>
            </w:r>
            <w:proofErr w:type="spellEnd"/>
            <w:r>
              <w:rPr>
                <w:b/>
                <w:sz w:val="16"/>
                <w:szCs w:val="16"/>
              </w:rPr>
              <w:t xml:space="preserve"> – predseda predstavenstva</w:t>
            </w:r>
            <w:r w:rsidR="00E402FF">
              <w:rPr>
                <w:b/>
                <w:sz w:val="16"/>
                <w:szCs w:val="16"/>
              </w:rPr>
              <w:t>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AE33D8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Činnosti profesijných členských organizácií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E33D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AE33D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E33D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AE33D8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E402F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E402F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D475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E33D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E33D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16,98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E33D8" w:rsidP="00AE33D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1715,27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E33D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73004,27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AE33D8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1719,55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AE33D8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73021,25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A6192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-9575</w:t>
            </w:r>
          </w:p>
        </w:tc>
        <w:tc>
          <w:tcPr>
            <w:tcW w:w="1500" w:type="pct"/>
            <w:vAlign w:val="center"/>
          </w:tcPr>
          <w:p w:rsidR="00461D4F" w:rsidRPr="00461D4F" w:rsidRDefault="00A6192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A61928" w:rsidP="00A6192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-9575</w:t>
            </w:r>
          </w:p>
        </w:tc>
        <w:tc>
          <w:tcPr>
            <w:tcW w:w="1500" w:type="pct"/>
            <w:vAlign w:val="center"/>
          </w:tcPr>
          <w:p w:rsidR="00461D4F" w:rsidRPr="00C54F78" w:rsidRDefault="00A6192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</w:t>
            </w:r>
            <w:r w:rsidR="000D4753"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AE33D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66073,41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E33D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-2197,15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AE33D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-2197,15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AE33D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-2197,15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AE33D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66073,41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AE33D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-2197,15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AE33D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-2197,15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D475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945816" w:rsidRPr="00461D4F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AE33D8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-5658,30</w:t>
            </w:r>
          </w:p>
        </w:tc>
        <w:tc>
          <w:tcPr>
            <w:tcW w:w="1533" w:type="pct"/>
            <w:vAlign w:val="center"/>
          </w:tcPr>
          <w:p w:rsidR="00EE59DC" w:rsidRPr="00F35F00" w:rsidRDefault="00AE33D8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9947,84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AE33D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-5658,3</w:t>
            </w:r>
            <w:r w:rsidR="000D4753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AE33D8" w:rsidP="00AE33D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9947,84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D475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804636" w:rsidRDefault="000D475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0D475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0D475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D475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0D475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0D475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0D47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D475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D475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D475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0D475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A4C" w:rsidRDefault="00BE2A4C" w:rsidP="00347C39">
      <w:pPr>
        <w:spacing w:before="0" w:after="0" w:line="240" w:lineRule="auto"/>
      </w:pPr>
      <w:r>
        <w:separator/>
      </w:r>
    </w:p>
  </w:endnote>
  <w:endnote w:type="continuationSeparator" w:id="0">
    <w:p w:rsidR="00BE2A4C" w:rsidRDefault="00BE2A4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4DF" w:rsidRDefault="00CA5BCB">
    <w:pPr>
      <w:pStyle w:val="Pta"/>
      <w:jc w:val="right"/>
    </w:pPr>
    <w:r>
      <w:fldChar w:fldCharType="begin"/>
    </w:r>
    <w:r w:rsidR="00BF54DF">
      <w:instrText>PAGE   \* MERGEFORMAT</w:instrText>
    </w:r>
    <w:r>
      <w:fldChar w:fldCharType="separate"/>
    </w:r>
    <w:r w:rsidR="00A61928">
      <w:rPr>
        <w:noProof/>
      </w:rPr>
      <w:t>13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A4C" w:rsidRDefault="00BE2A4C" w:rsidP="00347C39">
      <w:pPr>
        <w:spacing w:before="0" w:after="0" w:line="240" w:lineRule="auto"/>
      </w:pPr>
      <w:r>
        <w:separator/>
      </w:r>
    </w:p>
  </w:footnote>
  <w:footnote w:type="continuationSeparator" w:id="0">
    <w:p w:rsidR="00BE2A4C" w:rsidRDefault="00BE2A4C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D4753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D47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3D5F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12AE2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04F5D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0197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61928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2CEC"/>
    <w:rsid w:val="00AE33D8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2A4C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A5BC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02FF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835B7"/>
    <w:rsid w:val="00F914BA"/>
    <w:rsid w:val="00F921E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583D5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583D5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83D5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Poznamky.dotx</Template>
  <TotalTime>1</TotalTime>
  <Pages>11</Pages>
  <Words>3819</Words>
  <Characters>21772</Characters>
  <Application>Microsoft Office Word</Application>
  <DocSecurity>0</DocSecurity>
  <Lines>181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Ekonomika</dc:creator>
  <cp:lastModifiedBy>ProBook</cp:lastModifiedBy>
  <cp:revision>2</cp:revision>
  <cp:lastPrinted>2014-01-20T21:18:00Z</cp:lastPrinted>
  <dcterms:created xsi:type="dcterms:W3CDTF">2023-03-28T06:44:00Z</dcterms:created>
  <dcterms:modified xsi:type="dcterms:W3CDTF">2023-03-28T06:44:00Z</dcterms:modified>
</cp:coreProperties>
</file>