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AC" w:rsidRDefault="00AF04AC">
      <w:r>
        <w:t xml:space="preserve">       Poznámky Úč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AF04AC" w:rsidRDefault="00AF04AC"/>
    <w:p w:rsidR="00AF04AC" w:rsidRPr="00CA6082" w:rsidRDefault="00AF04AC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31.12.2022</w:t>
      </w:r>
    </w:p>
    <w:p w:rsidR="00AF04AC" w:rsidRPr="00D343A4" w:rsidRDefault="00AF04AC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AF04AC" w:rsidRDefault="00AF04AC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AF04AC" w:rsidRDefault="00AF04AC" w:rsidP="00D343A4">
      <w:pPr>
        <w:ind w:left="360"/>
      </w:pPr>
      <w:r>
        <w:t>ACTIVE  ADVICE  s.r.o.,  Estónska 24, 821 06 Bratislava</w:t>
      </w:r>
    </w:p>
    <w:p w:rsidR="00AF04AC" w:rsidRDefault="00AF04AC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AF04AC" w:rsidRDefault="00AF04AC" w:rsidP="00D343A4">
      <w:pPr>
        <w:spacing w:after="0"/>
        <w:ind w:left="357"/>
      </w:pPr>
      <w:r>
        <w:t>( Obchodný register Okresného súdu Bratislava I, oddiel: Sro, vložka číslo:  34334/B ).</w:t>
      </w:r>
    </w:p>
    <w:p w:rsidR="00AF04AC" w:rsidRDefault="00AF04AC" w:rsidP="00D343A4">
      <w:pPr>
        <w:ind w:left="360"/>
      </w:pPr>
    </w:p>
    <w:p w:rsidR="00AF04AC" w:rsidRDefault="00AF04AC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AF04AC" w:rsidRPr="00660F91" w:rsidRDefault="00AF04AC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AF04AC" w:rsidRDefault="00AF04AC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AF04AC" w:rsidRDefault="00AF04AC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AF04AC" w:rsidRDefault="00AF04AC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AF04AC" w:rsidRDefault="00AF04AC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AF04AC" w:rsidRPr="00CA6082" w:rsidRDefault="00AF04AC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F04AC" w:rsidRPr="00CA6082" w:rsidRDefault="00AF04AC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AF04AC" w:rsidRPr="00CA6082" w:rsidRDefault="00AF04AC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AF04AC" w:rsidRPr="00CA6082" w:rsidRDefault="00AF04AC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AF04AC" w:rsidRDefault="00AF04AC" w:rsidP="00D343A4">
      <w:pPr>
        <w:spacing w:after="0"/>
        <w:ind w:left="357"/>
      </w:pPr>
    </w:p>
    <w:p w:rsidR="00AF04AC" w:rsidRDefault="00AF04AC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AF04AC" w:rsidRDefault="00AF04AC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</w:t>
      </w:r>
      <w:r>
        <w:rPr>
          <w:sz w:val="18"/>
          <w:szCs w:val="18"/>
        </w:rPr>
        <w:t xml:space="preserve">žiadne </w:t>
      </w:r>
      <w:r w:rsidRPr="00CA6082">
        <w:rPr>
          <w:sz w:val="18"/>
          <w:szCs w:val="18"/>
        </w:rPr>
        <w:t xml:space="preserve">opravy chýb minulých účtovných   </w:t>
      </w:r>
    </w:p>
    <w:p w:rsidR="00AF04AC" w:rsidRPr="00CA6082" w:rsidRDefault="00AF04AC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AF04AC" w:rsidRDefault="00AF04AC" w:rsidP="00D343A4">
      <w:pPr>
        <w:spacing w:after="0"/>
        <w:rPr>
          <w:sz w:val="20"/>
          <w:szCs w:val="20"/>
        </w:rPr>
      </w:pPr>
    </w:p>
    <w:p w:rsidR="00AF04AC" w:rsidRDefault="00AF04AC" w:rsidP="00B201EA">
      <w:pPr>
        <w:pStyle w:val="ListParagraph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AF04AC" w:rsidRDefault="00AF04AC" w:rsidP="006C1B43">
      <w:pPr>
        <w:spacing w:after="0"/>
        <w:rPr>
          <w:b/>
        </w:rPr>
      </w:pPr>
    </w:p>
    <w:p w:rsidR="00AF04AC" w:rsidRPr="006C1B43" w:rsidRDefault="00AF04AC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AF04AC" w:rsidRPr="006C1B43" w:rsidRDefault="00AF04AC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04AC" w:rsidRPr="00AB15AE" w:rsidTr="008E66D7">
        <w:trPr>
          <w:trHeight w:val="31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AF04AC" w:rsidRPr="00AB15AE" w:rsidRDefault="00AF04AC" w:rsidP="00A14441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</w:tr>
      <w:tr w:rsidR="00AF04AC" w:rsidRPr="00AB15AE" w:rsidTr="008E66D7">
        <w:trPr>
          <w:trHeight w:val="31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F04AC" w:rsidRPr="00AB15AE" w:rsidTr="008E66D7">
        <w:trPr>
          <w:trHeight w:val="31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AF04AC" w:rsidRPr="00AB15AE" w:rsidTr="008E66D7">
        <w:trPr>
          <w:trHeight w:val="427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AF04AC" w:rsidRPr="00AB15AE" w:rsidTr="008E66D7">
        <w:trPr>
          <w:trHeight w:val="27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AF04AC" w:rsidRPr="00AB15AE" w:rsidRDefault="00AF04AC" w:rsidP="00DC208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</w:tr>
      <w:tr w:rsidR="00AF04AC" w:rsidRPr="00AB15AE" w:rsidTr="008E66D7">
        <w:trPr>
          <w:trHeight w:val="193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</w:tr>
      <w:tr w:rsidR="00AF04AC" w:rsidRPr="00AB15AE" w:rsidTr="008E66D7">
        <w:trPr>
          <w:trHeight w:val="24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AF04AC" w:rsidRPr="00AB15AE" w:rsidRDefault="00AF04AC" w:rsidP="00990E1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F04AC" w:rsidRDefault="00AF04AC" w:rsidP="006C1B43">
      <w:r>
        <w:t xml:space="preserve">      Poznámky Úč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AF04AC" w:rsidRDefault="00AF04AC" w:rsidP="00CA6082">
      <w:pPr>
        <w:spacing w:after="0"/>
      </w:pPr>
    </w:p>
    <w:p w:rsidR="00AF04AC" w:rsidRDefault="00AF04AC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AF04AC" w:rsidRPr="006C1B43" w:rsidRDefault="00AF04AC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04AC" w:rsidRPr="00AB15AE" w:rsidTr="008869E6">
        <w:trPr>
          <w:trHeight w:val="31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AF04AC" w:rsidRPr="00AB15AE" w:rsidRDefault="00AF04AC" w:rsidP="00B67B0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</w:tr>
      <w:tr w:rsidR="00AF04AC" w:rsidRPr="00AB15AE" w:rsidTr="008869E6">
        <w:trPr>
          <w:trHeight w:val="31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AF04AC" w:rsidRPr="00AB15AE" w:rsidTr="008869E6">
        <w:trPr>
          <w:trHeight w:val="31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AF04AC" w:rsidRPr="00AB15AE" w:rsidTr="008869E6">
        <w:trPr>
          <w:trHeight w:val="427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F04AC" w:rsidRPr="00AB15AE" w:rsidTr="008869E6">
        <w:trPr>
          <w:trHeight w:val="278"/>
        </w:trPr>
        <w:tc>
          <w:tcPr>
            <w:tcW w:w="5681" w:type="dxa"/>
          </w:tcPr>
          <w:p w:rsidR="00AF04AC" w:rsidRPr="00AB15AE" w:rsidRDefault="00AF04AC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</w:tr>
      <w:tr w:rsidR="00AF04AC" w:rsidRPr="00AB15AE" w:rsidTr="008869E6">
        <w:trPr>
          <w:trHeight w:val="193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AF04AC" w:rsidRPr="00AB15AE" w:rsidRDefault="00AF04AC" w:rsidP="001C689B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</w:tr>
      <w:tr w:rsidR="00AF04AC" w:rsidRPr="00AB15AE" w:rsidTr="008869E6">
        <w:trPr>
          <w:trHeight w:val="248"/>
        </w:trPr>
        <w:tc>
          <w:tcPr>
            <w:tcW w:w="5681" w:type="dxa"/>
          </w:tcPr>
          <w:p w:rsidR="00AF04AC" w:rsidRPr="00AB15AE" w:rsidRDefault="00AF04AC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AF04AC" w:rsidRPr="00AB15AE" w:rsidRDefault="00AF04AC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F04AC" w:rsidRPr="006C1B43" w:rsidRDefault="00AF04AC" w:rsidP="00CA6082">
      <w:pPr>
        <w:spacing w:after="0"/>
        <w:rPr>
          <w:sz w:val="18"/>
          <w:szCs w:val="18"/>
        </w:rPr>
      </w:pPr>
    </w:p>
    <w:p w:rsidR="00AF04AC" w:rsidRPr="00CA6082" w:rsidRDefault="00AF04AC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AF04AC" w:rsidRPr="00CA6082" w:rsidRDefault="00AF04AC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AF04AC" w:rsidRPr="00CA6082" w:rsidRDefault="00AF04AC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AF04AC" w:rsidRPr="00CA6082" w:rsidRDefault="00AF04AC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AF04AC" w:rsidRPr="00CA6082" w:rsidRDefault="00AF04AC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AF04AC" w:rsidRPr="00CA6082" w:rsidRDefault="00AF04AC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AF04AC" w:rsidRPr="00CA6082" w:rsidRDefault="00AF04AC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AF04AC" w:rsidRPr="00CA6082" w:rsidRDefault="00AF04AC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AF04AC" w:rsidRPr="00CA6082" w:rsidRDefault="00AF04AC" w:rsidP="00587185">
      <w:pPr>
        <w:spacing w:after="0"/>
        <w:rPr>
          <w:sz w:val="18"/>
          <w:szCs w:val="18"/>
        </w:rPr>
      </w:pPr>
    </w:p>
    <w:p w:rsidR="00AF04AC" w:rsidRPr="00CA6082" w:rsidRDefault="00AF04AC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AF04AC" w:rsidRPr="00CA6082" w:rsidRDefault="00AF04AC" w:rsidP="00587185">
      <w:pPr>
        <w:spacing w:after="0"/>
        <w:rPr>
          <w:sz w:val="18"/>
          <w:szCs w:val="18"/>
        </w:rPr>
      </w:pPr>
    </w:p>
    <w:p w:rsidR="00AF04AC" w:rsidRPr="00CA6082" w:rsidRDefault="00AF04AC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</w:t>
      </w:r>
      <w:r>
        <w:rPr>
          <w:sz w:val="18"/>
          <w:szCs w:val="18"/>
        </w:rPr>
        <w:t>22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AF04AC" w:rsidRPr="00CA6082" w:rsidRDefault="00AF04AC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AF04AC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2509C"/>
    <w:rsid w:val="0003647F"/>
    <w:rsid w:val="000F41F4"/>
    <w:rsid w:val="00122DD9"/>
    <w:rsid w:val="001515B4"/>
    <w:rsid w:val="001C689B"/>
    <w:rsid w:val="001F2E19"/>
    <w:rsid w:val="0023368F"/>
    <w:rsid w:val="00254CBA"/>
    <w:rsid w:val="00320EEC"/>
    <w:rsid w:val="003427F6"/>
    <w:rsid w:val="00342850"/>
    <w:rsid w:val="003E0738"/>
    <w:rsid w:val="003F0102"/>
    <w:rsid w:val="00430AD0"/>
    <w:rsid w:val="004853EB"/>
    <w:rsid w:val="0055205D"/>
    <w:rsid w:val="00582275"/>
    <w:rsid w:val="00587185"/>
    <w:rsid w:val="005D2C45"/>
    <w:rsid w:val="005F0437"/>
    <w:rsid w:val="0060351E"/>
    <w:rsid w:val="00643606"/>
    <w:rsid w:val="006464D6"/>
    <w:rsid w:val="00660F91"/>
    <w:rsid w:val="006C1B43"/>
    <w:rsid w:val="007620BF"/>
    <w:rsid w:val="007F7ED3"/>
    <w:rsid w:val="00830468"/>
    <w:rsid w:val="008869E6"/>
    <w:rsid w:val="008E66D7"/>
    <w:rsid w:val="008F00DE"/>
    <w:rsid w:val="00960139"/>
    <w:rsid w:val="0097142A"/>
    <w:rsid w:val="00990E14"/>
    <w:rsid w:val="00A02C79"/>
    <w:rsid w:val="00A14441"/>
    <w:rsid w:val="00A51DAA"/>
    <w:rsid w:val="00A76A29"/>
    <w:rsid w:val="00AB15AE"/>
    <w:rsid w:val="00AC2C4D"/>
    <w:rsid w:val="00AC76D7"/>
    <w:rsid w:val="00AF04AC"/>
    <w:rsid w:val="00B201EA"/>
    <w:rsid w:val="00B67B0D"/>
    <w:rsid w:val="00BE6B9E"/>
    <w:rsid w:val="00CA6082"/>
    <w:rsid w:val="00CF0ED1"/>
    <w:rsid w:val="00D343A4"/>
    <w:rsid w:val="00D77CEC"/>
    <w:rsid w:val="00D84471"/>
    <w:rsid w:val="00D9778A"/>
    <w:rsid w:val="00D97AAD"/>
    <w:rsid w:val="00DC2084"/>
    <w:rsid w:val="00DF1327"/>
    <w:rsid w:val="00E817B8"/>
    <w:rsid w:val="00EE1CA9"/>
    <w:rsid w:val="00F0360C"/>
    <w:rsid w:val="00F27CB0"/>
    <w:rsid w:val="00F41BFC"/>
    <w:rsid w:val="00F46010"/>
    <w:rsid w:val="00F94A04"/>
    <w:rsid w:val="00FA55D2"/>
    <w:rsid w:val="00FF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488</Words>
  <Characters>2788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subject/>
  <dc:creator>Admin</dc:creator>
  <cp:keywords/>
  <dc:description/>
  <cp:lastModifiedBy>Skolka</cp:lastModifiedBy>
  <cp:revision>4</cp:revision>
  <cp:lastPrinted>2023-03-28T19:17:00Z</cp:lastPrinted>
  <dcterms:created xsi:type="dcterms:W3CDTF">2023-03-28T18:45:00Z</dcterms:created>
  <dcterms:modified xsi:type="dcterms:W3CDTF">2023-03-28T19:18:00Z</dcterms:modified>
</cp:coreProperties>
</file>