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0447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054F991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59B0FDF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760BDB2C" w14:textId="77777777" w:rsidR="00BA61F6" w:rsidRDefault="00BA61F6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BA61F6" w:rsidRPr="00536B52" w14:paraId="64DD3415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1D26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M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eno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3EFF84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spoločnosti</w:t>
            </w:r>
          </w:p>
        </w:tc>
      </w:tr>
      <w:tr w:rsidR="00BA61F6" w:rsidRPr="00536B52" w14:paraId="04154E5A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EE43" w14:textId="77777777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  <w:r w:rsidR="001154A5">
              <w:rPr>
                <w:sz w:val="22"/>
              </w:rPr>
              <w:t xml:space="preserve">S.L.B.M., </w:t>
            </w:r>
            <w:proofErr w:type="spellStart"/>
            <w:r w:rsidR="001154A5">
              <w:rPr>
                <w:sz w:val="22"/>
              </w:rPr>
              <w:t>s.r.o</w:t>
            </w:r>
            <w:proofErr w:type="spellEnd"/>
            <w:r w:rsidR="001154A5">
              <w:rPr>
                <w:sz w:val="22"/>
              </w:rPr>
              <w:t>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7831A5" w14:textId="77777777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  <w:r w:rsidR="001154A5">
              <w:rPr>
                <w:sz w:val="22"/>
              </w:rPr>
              <w:t>Stránske, 229, 01313, Stránske</w:t>
            </w:r>
          </w:p>
        </w:tc>
      </w:tr>
    </w:tbl>
    <w:p w14:paraId="406B8A2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89F70CC" w14:textId="588E1F90" w:rsidR="005D536A" w:rsidRPr="00E51517" w:rsidRDefault="005D536A" w:rsidP="005D536A">
      <w:pPr>
        <w:pStyle w:val="Default"/>
        <w:spacing w:after="27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  <w:r w:rsidR="00E51517">
        <w:rPr>
          <w:color w:val="auto"/>
          <w:sz w:val="23"/>
          <w:szCs w:val="23"/>
        </w:rPr>
        <w:t xml:space="preserve">    </w:t>
      </w:r>
      <w:r w:rsidR="00E51517">
        <w:rPr>
          <w:b/>
          <w:bCs/>
          <w:color w:val="auto"/>
          <w:sz w:val="23"/>
          <w:szCs w:val="23"/>
        </w:rPr>
        <w:t>nemá</w:t>
      </w:r>
    </w:p>
    <w:p w14:paraId="17B74DA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6E29D55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5EAE2EB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F1029B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1A1D0AE1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7371275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46CBFF99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1B197C6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BC663D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4F21D6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175FE06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355651D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8D6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51848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0E6B1D83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59C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7541D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46CE9CC2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E69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36B51B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19E0D228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910B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A959A5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663F6A45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F962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6E0EED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9DCC08B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14D3686B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0D599522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40BAFF09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60D6D34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14:paraId="2C7386C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8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365"/>
      </w:tblGrid>
      <w:tr w:rsidR="008420B2" w:rsidRPr="00536B52" w14:paraId="157E678A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059D03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656271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536B52" w14:paraId="7D4EB69F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6CE7C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Priemerný prepočítaný počet zamestnancov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3C2B1C" w14:textId="5F5DC262" w:rsidR="008420B2" w:rsidRPr="00536B52" w:rsidRDefault="00E51517" w:rsidP="00536B52">
            <w:p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lang w:eastAsia="sk-SK"/>
              </w:rPr>
              <w:t>0</w:t>
            </w:r>
          </w:p>
        </w:tc>
      </w:tr>
    </w:tbl>
    <w:p w14:paraId="4FC0EFD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7BEE619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318E2DB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67D91A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0A48FC3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2D00E0A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15B797F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F4D15FA" w14:textId="2AF71919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  <w:t xml:space="preserve"> </w:t>
      </w:r>
    </w:p>
    <w:p w14:paraId="0B50E35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92EAAC5" w14:textId="1203FED5" w:rsidR="005D536A" w:rsidRPr="00E51517" w:rsidRDefault="005D536A" w:rsidP="00536B52">
      <w:pPr>
        <w:pStyle w:val="Default"/>
        <w:keepNext/>
        <w:spacing w:after="27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  <w:r w:rsidR="00E51517">
        <w:rPr>
          <w:color w:val="auto"/>
          <w:sz w:val="23"/>
          <w:szCs w:val="23"/>
        </w:rPr>
        <w:t xml:space="preserve">      </w:t>
      </w:r>
      <w:r w:rsidR="00E51517" w:rsidRPr="00E51517">
        <w:rPr>
          <w:b/>
          <w:bCs/>
          <w:color w:val="auto"/>
          <w:sz w:val="23"/>
          <w:szCs w:val="23"/>
        </w:rPr>
        <w:t>neúčtuje</w:t>
      </w:r>
    </w:p>
    <w:p w14:paraId="4E5A0E7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6F65943F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252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E93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55DF5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5721764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F5231C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0A42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B5D10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E5243E8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34F1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F1D2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CD055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A74DE0B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3CD5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9339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6DB99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4B3C2C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73B4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96F6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A48CA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32CEBD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43E7F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25E37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93263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38DE62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612A6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4258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3FA44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140EFF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C4108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B167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5A6E2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96FF88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41AA5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FE75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CB405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94118A1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D885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8447D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C52C4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315ABB1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00C8630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28CFA09" w14:textId="4D7A5772" w:rsidR="005D536A" w:rsidRPr="00E51517" w:rsidRDefault="005D536A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  <w:r w:rsidR="00E51517">
        <w:rPr>
          <w:color w:val="auto"/>
          <w:sz w:val="23"/>
          <w:szCs w:val="23"/>
        </w:rPr>
        <w:t xml:space="preserve">  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1560FEF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7CC929AE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2AF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8CF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02C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D6495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6094B688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1018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57C7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7530A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D7884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12B72B24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B60F7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3AA3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16BD1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F6076B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6DAA9567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EC3B2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A63F4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783A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E2823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432824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0BDEE2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1657B98" w14:textId="24CA4A63" w:rsidR="005D536A" w:rsidRPr="00E51517" w:rsidRDefault="005D536A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  <w:r w:rsidR="00E51517">
        <w:rPr>
          <w:color w:val="auto"/>
          <w:sz w:val="23"/>
          <w:szCs w:val="23"/>
        </w:rPr>
        <w:t xml:space="preserve">     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5D436FF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55D1675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AA1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90F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AA642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5CC9D8A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6446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B0E6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7D4E10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37A5471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897C5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3471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7ABCAF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3FC96F5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A40136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F4AA2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6F16C6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097779C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0318C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398766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0C2F17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478844E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1C90C5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8EA5F8F" w14:textId="710A31E7" w:rsidR="005D536A" w:rsidRPr="00E51517" w:rsidRDefault="005D536A" w:rsidP="005D536A">
      <w:pPr>
        <w:pStyle w:val="Default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  <w:r w:rsidR="00E51517">
        <w:rPr>
          <w:color w:val="auto"/>
          <w:sz w:val="22"/>
          <w:szCs w:val="22"/>
        </w:rPr>
        <w:t xml:space="preserve">   </w:t>
      </w:r>
      <w:r w:rsidR="00E51517">
        <w:rPr>
          <w:b/>
          <w:bCs/>
          <w:color w:val="auto"/>
          <w:sz w:val="22"/>
          <w:szCs w:val="22"/>
        </w:rPr>
        <w:t>neboli</w:t>
      </w:r>
    </w:p>
    <w:p w14:paraId="4260CC83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09A47D1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9615" w14:textId="77777777" w:rsidR="00E23D62" w:rsidRPr="00E23D62" w:rsidRDefault="00320ED4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Dotácia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6AF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Ocenenie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D8363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Výška dotácie</w:t>
            </w:r>
          </w:p>
        </w:tc>
      </w:tr>
      <w:tr w:rsidR="00E23D62" w:rsidRPr="00E23D62" w14:paraId="7E9762C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00CDD" w14:textId="77777777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3987" w14:textId="77777777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DDAF36" w14:textId="77777777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F9F326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6A83F" w14:textId="77777777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34E7" w14:textId="77777777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376EB8" w14:textId="77777777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377752B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E7889" w14:textId="77777777" w:rsidR="00E23D62" w:rsidRPr="00E23D62" w:rsidRDefault="00E23D62" w:rsidP="00E23D6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D9D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7ABDE2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7AD25AC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488B269A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1D54CA2C" w14:textId="6BAF19E7" w:rsidR="005D536A" w:rsidRPr="00E51517" w:rsidRDefault="005D536A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  <w:r w:rsidR="00E51517">
        <w:rPr>
          <w:color w:val="auto"/>
          <w:sz w:val="23"/>
          <w:szCs w:val="23"/>
        </w:rPr>
        <w:t xml:space="preserve"> 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58DCC6DC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3705982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CDB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157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5103A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5E39B91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9CC8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4D2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53CF0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35E0688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EDC7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4F5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DBB5F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7D1795F4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CE09C5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1FDA8242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1CC3F0D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23FB8AA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0401F525" w14:textId="3D97D030" w:rsidR="005D536A" w:rsidRPr="00E51517" w:rsidRDefault="005D536A" w:rsidP="0011611B">
      <w:pPr>
        <w:pStyle w:val="Default"/>
        <w:keepNext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  <w:r w:rsidR="00E51517">
        <w:rPr>
          <w:color w:val="auto"/>
          <w:sz w:val="23"/>
          <w:szCs w:val="23"/>
        </w:rPr>
        <w:t xml:space="preserve">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5A2637D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4C4B2EB4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87A0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D8F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5B3D4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4C8C2CEC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4B7BA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D4258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FFD0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D4CA413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438F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A56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4F5A6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C3B67E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F214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C795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F88CB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857DF71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EDD5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D4DB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AA039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9D0742D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3BF0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351B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43D1B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D05CC5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27E332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E7E16F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56431456" w14:textId="4EA9F236" w:rsidR="005D536A" w:rsidRPr="00E51517" w:rsidRDefault="005D536A" w:rsidP="005D536A">
      <w:pPr>
        <w:pStyle w:val="Default"/>
        <w:spacing w:after="27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  <w:r w:rsidR="00E51517">
        <w:rPr>
          <w:color w:val="auto"/>
          <w:sz w:val="23"/>
          <w:szCs w:val="23"/>
        </w:rPr>
        <w:t xml:space="preserve">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666FF996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6DB554CE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E13B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8A4C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68BE740D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62D0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A8B2" w14:textId="77777777" w:rsidR="008420B2" w:rsidRPr="00E23D62" w:rsidRDefault="001154A5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14:paraId="3553348B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70A2F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EA9C2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579FCC5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393C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85C76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3EFC8DD8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3B2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5CEC" w14:textId="77777777" w:rsidR="008420B2" w:rsidRPr="00E23D62" w:rsidRDefault="001154A5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14:paraId="6A9D6ABE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A759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D8E00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4C90150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4E59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7F71F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E82E92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F369D6A" w14:textId="1EE990C3" w:rsidR="005D536A" w:rsidRPr="00E51517" w:rsidRDefault="005D536A" w:rsidP="00E23D62">
      <w:pPr>
        <w:pStyle w:val="Default"/>
        <w:keepNext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  <w:r w:rsidR="00E51517">
        <w:rPr>
          <w:color w:val="auto"/>
          <w:sz w:val="23"/>
          <w:szCs w:val="23"/>
        </w:rPr>
        <w:t xml:space="preserve">   </w:t>
      </w:r>
      <w:r w:rsidR="00E51517">
        <w:rPr>
          <w:b/>
          <w:bCs/>
          <w:color w:val="auto"/>
          <w:sz w:val="23"/>
          <w:szCs w:val="23"/>
        </w:rPr>
        <w:t>nemá</w:t>
      </w:r>
    </w:p>
    <w:p w14:paraId="3D4199B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3F804854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3C44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7D786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7418B376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639A9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E8D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A7C40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21FD13C3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9A21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24B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67D5A4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1B96AB1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BDBA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5ADB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F72E55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4CA7C84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ECCC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3159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A0CC4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4BAA379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7A60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23D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94DBA3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5EB3DF3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E600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7BFBF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63C0E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CB44E6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C305E9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6A9C842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5A745A0D" w14:textId="52C73B31" w:rsidR="005D536A" w:rsidRPr="00E51517" w:rsidRDefault="005D536A" w:rsidP="005D536A">
      <w:pPr>
        <w:pStyle w:val="Default"/>
        <w:spacing w:after="28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a) dôvode nadobudnutia vlastných akcií počas účtovného obdobia, </w:t>
      </w:r>
      <w:r w:rsidR="00E51517">
        <w:rPr>
          <w:color w:val="auto"/>
          <w:sz w:val="23"/>
          <w:szCs w:val="23"/>
        </w:rPr>
        <w:t xml:space="preserve">    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3CAF88E7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3523DA23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3B7450D9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784E7064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743AAB2E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3920805E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5F17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CDD99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3B05853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E9772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E022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5F90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F270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684AA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0288786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D596C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0648C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2D72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3E8D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8C13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6E63AB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7ED33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79C4B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D7CC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78F6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5C22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BD07BB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66810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71A72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6CF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7A26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D4EA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1EE480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82639A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7D809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A4BE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E1E0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D3C9B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B53FC74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DE02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D071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4FB4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8C66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70680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00ED0C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008F08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FFD3E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0A6C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BB93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BCB23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9D9C44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6B935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FF796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E0F1E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D1F6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BAA1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480027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4B6B9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6ABE7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8DF4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3B562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5E7F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C32F665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B30A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62A9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CDE6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D502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38416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EDE989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236E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40437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68953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1B4F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F8ABA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6C7488D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9087A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B232A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4DB75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F3E8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E844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A94586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B2175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3634D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67DA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ECC6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D369F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78107268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2A01FDD0" w14:textId="6D546501" w:rsidR="005D536A" w:rsidRPr="00E51517" w:rsidRDefault="005D536A" w:rsidP="005D536A">
      <w:pPr>
        <w:pStyle w:val="Default"/>
        <w:spacing w:after="27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  <w:r w:rsidR="00E51517">
        <w:rPr>
          <w:color w:val="auto"/>
          <w:sz w:val="23"/>
          <w:szCs w:val="23"/>
        </w:rPr>
        <w:t xml:space="preserve"> 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2972DC1F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367356A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01CFD96D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1DD4EA24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0C271BC2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5360A03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3CEE52EA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18EC3EDD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DEFB00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41C2C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DA474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1FBC2D69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346B3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303E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F78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DBF2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A25D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5C3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0327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58DBF5E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6E18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A28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C86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0620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600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392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2030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64E4E7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61D4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E02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EF1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624A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696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272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3C66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1C1BCE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4A27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7F6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7A0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BD9D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629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8E3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F0A7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D8E2D8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8571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C22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D9E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E6AEC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A0D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E4B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84B7D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2C6415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74FC7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4C9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6ED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49E0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3D8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F6E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3F97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AC685A6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D01E441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C9E7F3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4783F0AC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BB4C217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086AA6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943CDD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193B9EB3" w14:textId="58E92ED0" w:rsidR="005D536A" w:rsidRPr="00E51517" w:rsidRDefault="005D536A" w:rsidP="005D536A">
      <w:pPr>
        <w:pStyle w:val="Default"/>
        <w:spacing w:after="27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  <w:r w:rsidR="00E51517">
        <w:rPr>
          <w:color w:val="auto"/>
          <w:sz w:val="23"/>
          <w:szCs w:val="23"/>
        </w:rPr>
        <w:t xml:space="preserve">   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1F43EF5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0C421DA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70C892F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330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C89D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70430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6341991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A5695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877F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3EC61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33F2C5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B37E2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BD73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3BDAA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63D4B4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4643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45ED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46B93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7ED592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DAEC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69C9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27C0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18DDCF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339D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EB7D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EE5DB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A62E55E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F0627B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A2F1B69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C3B42F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3884E3EF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5D29185F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0C98D878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5EB532E8" w14:textId="6F43CA37" w:rsidR="005D536A" w:rsidRPr="00E51517" w:rsidRDefault="005D536A" w:rsidP="008420B2">
      <w:pPr>
        <w:pStyle w:val="Default"/>
        <w:spacing w:after="27"/>
        <w:ind w:firstLine="708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  <w:r w:rsidR="00E51517">
        <w:rPr>
          <w:color w:val="auto"/>
          <w:sz w:val="23"/>
          <w:szCs w:val="23"/>
        </w:rPr>
        <w:t xml:space="preserve">      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686EDAC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FCBDEBA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632163A0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C8EFD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765ED9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2B7FD165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2F7E53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04A2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C9098A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09D477C2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0D67F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1B8E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A0406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2556BB19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2FF0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DA5A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C9AF4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8E2FD6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546250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C3B54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8CDC0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F14105D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0E72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FE77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6F40C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7E3090F3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4C155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9DC54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C6657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8AE95B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B5FC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35A3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F7D4E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CB2E02E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54F15DC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60667E6" w14:textId="6E7CCCF4" w:rsidR="005D536A" w:rsidRPr="00E51517" w:rsidRDefault="005D536A" w:rsidP="005D536A">
      <w:pPr>
        <w:pStyle w:val="Default"/>
        <w:spacing w:after="27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  <w:r w:rsidR="00E51517">
        <w:rPr>
          <w:color w:val="auto"/>
          <w:sz w:val="23"/>
          <w:szCs w:val="23"/>
        </w:rPr>
        <w:t xml:space="preserve">   </w:t>
      </w:r>
      <w:r w:rsidR="00E51517">
        <w:rPr>
          <w:b/>
          <w:bCs/>
          <w:color w:val="auto"/>
          <w:sz w:val="23"/>
          <w:szCs w:val="23"/>
        </w:rPr>
        <w:t>nemá</w:t>
      </w:r>
    </w:p>
    <w:p w14:paraId="0ECCA74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C39A4D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A756402" w14:textId="58ECAAC8" w:rsidR="005D536A" w:rsidRPr="00E51517" w:rsidRDefault="005D536A" w:rsidP="005D536A">
      <w:pPr>
        <w:pStyle w:val="Default"/>
        <w:spacing w:after="27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  <w:r w:rsidR="00E51517">
        <w:rPr>
          <w:color w:val="auto"/>
          <w:sz w:val="23"/>
          <w:szCs w:val="23"/>
        </w:rPr>
        <w:t xml:space="preserve">  </w:t>
      </w:r>
      <w:r w:rsidR="00E51517">
        <w:rPr>
          <w:b/>
          <w:bCs/>
          <w:color w:val="auto"/>
          <w:sz w:val="23"/>
          <w:szCs w:val="23"/>
        </w:rPr>
        <w:t>nemá</w:t>
      </w:r>
    </w:p>
    <w:p w14:paraId="748A7864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7F398218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5C40D6F7" w14:textId="67322B7D" w:rsidR="005D536A" w:rsidRPr="00E51517" w:rsidRDefault="005D536A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  <w:r w:rsidR="00E51517">
        <w:rPr>
          <w:color w:val="auto"/>
          <w:sz w:val="23"/>
          <w:szCs w:val="23"/>
        </w:rPr>
        <w:t xml:space="preserve">       </w:t>
      </w:r>
      <w:r w:rsidR="00E51517">
        <w:rPr>
          <w:b/>
          <w:bCs/>
          <w:color w:val="auto"/>
          <w:sz w:val="23"/>
          <w:szCs w:val="23"/>
        </w:rPr>
        <w:t>neúčtuje</w:t>
      </w:r>
    </w:p>
    <w:p w14:paraId="3E83B27F" w14:textId="77777777" w:rsidR="00F450E6" w:rsidRDefault="00000000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DFE92" w14:textId="77777777" w:rsidR="004E39F1" w:rsidRDefault="004E39F1" w:rsidP="00536B52">
      <w:pPr>
        <w:spacing w:after="0" w:line="240" w:lineRule="auto"/>
      </w:pPr>
      <w:r>
        <w:separator/>
      </w:r>
    </w:p>
  </w:endnote>
  <w:endnote w:type="continuationSeparator" w:id="0">
    <w:p w14:paraId="1A108538" w14:textId="77777777" w:rsidR="004E39F1" w:rsidRDefault="004E39F1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E06EE" w14:textId="77777777" w:rsidR="004E39F1" w:rsidRDefault="004E39F1" w:rsidP="00536B52">
      <w:pPr>
        <w:spacing w:after="0" w:line="240" w:lineRule="auto"/>
      </w:pPr>
      <w:r>
        <w:separator/>
      </w:r>
    </w:p>
  </w:footnote>
  <w:footnote w:type="continuationSeparator" w:id="0">
    <w:p w14:paraId="2445AD6C" w14:textId="77777777" w:rsidR="004E39F1" w:rsidRDefault="004E39F1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E51517" w14:paraId="034D71D3" w14:textId="77777777" w:rsidTr="00185D24">
      <w:tc>
        <w:tcPr>
          <w:tcW w:w="3890" w:type="dxa"/>
        </w:tcPr>
        <w:p w14:paraId="14462442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61E9C740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608DC2D5" w14:textId="661EFCA4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14:paraId="39784464" w14:textId="4DCF028F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14:paraId="55E47017" w14:textId="19A1FFC5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37AD124D" w14:textId="76DDD78B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14:paraId="05A3D5B0" w14:textId="37A2EB6E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14:paraId="79497FE0" w14:textId="002E9F3A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13BBA465" w14:textId="179F1365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7" w:type="dxa"/>
        </w:tcPr>
        <w:p w14:paraId="209E7F73" w14:textId="4CB7BA52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7B8C2090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49CA2095" w14:textId="3F73BF93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6A50E019" w14:textId="56894A03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3BB21578" w14:textId="6BE9263C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39EE7622" w14:textId="6A6CC122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0C36D284" w14:textId="693A2092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14:paraId="2E36D577" w14:textId="76007E77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4" w:type="dxa"/>
        </w:tcPr>
        <w:p w14:paraId="08A802F6" w14:textId="0C009DFC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14:paraId="30864AD8" w14:textId="0EB97EAD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9" w:type="dxa"/>
        </w:tcPr>
        <w:p w14:paraId="2AF21224" w14:textId="7D3D7A2D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6" w:type="dxa"/>
        </w:tcPr>
        <w:p w14:paraId="23AEC878" w14:textId="3A850D8E" w:rsidR="00536B52" w:rsidRDefault="00E5151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</w:tr>
  </w:tbl>
  <w:p w14:paraId="4D14510B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4A5"/>
    <w:rsid w:val="00014F35"/>
    <w:rsid w:val="00104CBE"/>
    <w:rsid w:val="00104CF6"/>
    <w:rsid w:val="0010796B"/>
    <w:rsid w:val="001154A5"/>
    <w:rsid w:val="0011611B"/>
    <w:rsid w:val="00123F1F"/>
    <w:rsid w:val="00172443"/>
    <w:rsid w:val="002052C4"/>
    <w:rsid w:val="00222B0D"/>
    <w:rsid w:val="0031338E"/>
    <w:rsid w:val="00320ED4"/>
    <w:rsid w:val="003652EB"/>
    <w:rsid w:val="003B69B1"/>
    <w:rsid w:val="003E317F"/>
    <w:rsid w:val="0040300D"/>
    <w:rsid w:val="00426E80"/>
    <w:rsid w:val="004B403F"/>
    <w:rsid w:val="004E39F1"/>
    <w:rsid w:val="0052082A"/>
    <w:rsid w:val="00536B52"/>
    <w:rsid w:val="005D536A"/>
    <w:rsid w:val="005E1C8A"/>
    <w:rsid w:val="006171F8"/>
    <w:rsid w:val="006A0AB4"/>
    <w:rsid w:val="006A7C8A"/>
    <w:rsid w:val="007619D7"/>
    <w:rsid w:val="00786CB1"/>
    <w:rsid w:val="007A0F50"/>
    <w:rsid w:val="008420B2"/>
    <w:rsid w:val="008948EC"/>
    <w:rsid w:val="008C12FE"/>
    <w:rsid w:val="008D018D"/>
    <w:rsid w:val="00962DA0"/>
    <w:rsid w:val="009D09A4"/>
    <w:rsid w:val="00A65CD7"/>
    <w:rsid w:val="00AD23CF"/>
    <w:rsid w:val="00B202C7"/>
    <w:rsid w:val="00BA61F6"/>
    <w:rsid w:val="00BB6695"/>
    <w:rsid w:val="00BD039E"/>
    <w:rsid w:val="00BE22EC"/>
    <w:rsid w:val="00D10215"/>
    <w:rsid w:val="00D20B35"/>
    <w:rsid w:val="00D73AA9"/>
    <w:rsid w:val="00E23D62"/>
    <w:rsid w:val="00E51517"/>
    <w:rsid w:val="00E77D78"/>
    <w:rsid w:val="00E93DD4"/>
    <w:rsid w:val="00EA5B96"/>
    <w:rsid w:val="00EF5CB9"/>
    <w:rsid w:val="00F01409"/>
    <w:rsid w:val="00FE1E5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12B4"/>
  <w15:docId w15:val="{EF295B8C-3E22-4E47-BE6C-7DFCE33A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_mu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Poznamky_muj</Template>
  <TotalTime>6</TotalTime>
  <Pages>6</Pages>
  <Words>1446</Words>
  <Characters>8245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Vlasta Vricanova</cp:lastModifiedBy>
  <cp:revision>2</cp:revision>
  <dcterms:created xsi:type="dcterms:W3CDTF">2023-03-18T13:46:00Z</dcterms:created>
  <dcterms:modified xsi:type="dcterms:W3CDTF">2023-03-18T13:46:00Z</dcterms:modified>
</cp:coreProperties>
</file>