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0044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4F99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9B0FD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60BDB2C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64DD3415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41D26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EFF84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04154E5A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23EE43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154A5">
              <w:rPr>
                <w:sz w:val="22"/>
              </w:rPr>
              <w:t xml:space="preserve">S.L.B.M., </w:t>
            </w:r>
            <w:proofErr w:type="spellStart"/>
            <w:r w:rsidR="001154A5">
              <w:rPr>
                <w:sz w:val="22"/>
              </w:rPr>
              <w:t>s.r.o</w:t>
            </w:r>
            <w:proofErr w:type="spellEnd"/>
            <w:r w:rsidR="001154A5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831A5" w14:textId="77777777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1154A5">
              <w:rPr>
                <w:sz w:val="22"/>
              </w:rPr>
              <w:t>Stránske, 229, 01313, Stránske</w:t>
            </w:r>
          </w:p>
        </w:tc>
      </w:tr>
    </w:tbl>
    <w:p w14:paraId="406B8A2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9F70CC" w14:textId="588E1F90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E51517">
        <w:rPr>
          <w:color w:val="auto"/>
          <w:sz w:val="23"/>
          <w:szCs w:val="23"/>
        </w:rPr>
        <w:t xml:space="preserve">    </w:t>
      </w:r>
      <w:r w:rsidR="00E51517">
        <w:rPr>
          <w:b/>
          <w:bCs/>
          <w:color w:val="auto"/>
          <w:sz w:val="23"/>
          <w:szCs w:val="23"/>
        </w:rPr>
        <w:t>nemá</w:t>
      </w:r>
    </w:p>
    <w:p w14:paraId="17B74D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29D55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EAE2E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1029B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A1D0AE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7371275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6CBFF9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B197C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C663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1D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75FE0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55651D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2F8D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518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E6B1D8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F59C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7541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CE9CC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7E69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36B51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9E0D22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0910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A959A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3F6A4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AF96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6E0E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DCC08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4D3686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0D59952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0BAFF0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0D6D3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2C7386C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157E678A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059D03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656271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7D4EB69F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56CE7C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3C2B1C" w14:textId="5F5DC262" w:rsidR="008420B2" w:rsidRPr="00536B52" w:rsidRDefault="00E51517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4FC0EFD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BEE619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18E2D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7D91A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0A48FC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D00E0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5B797F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F4D15FA" w14:textId="2AF71919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14:paraId="0B50E3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2EAAC5" w14:textId="1203FED5" w:rsidR="005D536A" w:rsidRPr="00E51517" w:rsidRDefault="005D536A" w:rsidP="00536B52">
      <w:pPr>
        <w:pStyle w:val="Default"/>
        <w:keepNext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E51517">
        <w:rPr>
          <w:color w:val="auto"/>
          <w:sz w:val="23"/>
          <w:szCs w:val="23"/>
        </w:rPr>
        <w:t xml:space="preserve">      </w:t>
      </w:r>
      <w:r w:rsidR="00E51517" w:rsidRPr="00E51517">
        <w:rPr>
          <w:b/>
          <w:bCs/>
          <w:color w:val="auto"/>
          <w:sz w:val="23"/>
          <w:szCs w:val="23"/>
        </w:rPr>
        <w:t>neúčtuje</w:t>
      </w:r>
    </w:p>
    <w:p w14:paraId="4E5A0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F65943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925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43E9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55DF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72176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523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50A42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B5D1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E5243E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34F1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BF1D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CD05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A74DE0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03CD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933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6DB9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4B3C2C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73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296F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A48C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32CEBD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F43E7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25E37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326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8DE62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612A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A425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FA4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40EF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C4108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BB16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5A6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96FF88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341AA5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2FE7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CB40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94118A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D88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447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C52C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15ABB1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C863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8CFA09" w14:textId="4D7A5772" w:rsidR="005D536A" w:rsidRPr="00E5151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E51517">
        <w:rPr>
          <w:color w:val="auto"/>
          <w:sz w:val="23"/>
          <w:szCs w:val="23"/>
        </w:rPr>
        <w:t xml:space="preserve">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1560FE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CC929A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22A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68C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B02C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D6495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094B68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101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B57C7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7530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D788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2B72B2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2B60F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33AA3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16BD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6076B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DAA956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FEC3B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A63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D783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E28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3282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BDEE2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657B98" w14:textId="24CA4A63" w:rsidR="005D536A" w:rsidRPr="00E5151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E51517">
        <w:rPr>
          <w:color w:val="auto"/>
          <w:sz w:val="23"/>
          <w:szCs w:val="23"/>
        </w:rPr>
        <w:t xml:space="preserve">   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5D436F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5D167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BAA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990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A64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CC9D8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7644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2B0E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D4E1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7A547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897C5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7347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7ABCA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C96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013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F4AA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6F16C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97779C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C031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39876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0C2F1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78844E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1C90C5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EA5F8F" w14:textId="710A31E7" w:rsidR="005D536A" w:rsidRPr="00E51517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E51517">
        <w:rPr>
          <w:color w:val="auto"/>
          <w:sz w:val="22"/>
          <w:szCs w:val="22"/>
        </w:rPr>
        <w:t xml:space="preserve">   </w:t>
      </w:r>
      <w:r w:rsidR="00E51517">
        <w:rPr>
          <w:b/>
          <w:bCs/>
          <w:color w:val="auto"/>
          <w:sz w:val="22"/>
          <w:szCs w:val="22"/>
        </w:rPr>
        <w:t>neboli</w:t>
      </w:r>
    </w:p>
    <w:p w14:paraId="4260CC8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9A47D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929615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46A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D836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7E9762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00CDD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A3987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7DDAF36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9F326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6A83F" w14:textId="77777777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134E7" w14:textId="77777777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376EB8" w14:textId="77777777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77752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5E7889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2D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ABDE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7AD25AC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8B269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D54CA2C" w14:textId="6BAF19E7" w:rsidR="005D536A" w:rsidRPr="00E5151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E51517">
        <w:rPr>
          <w:color w:val="auto"/>
          <w:sz w:val="23"/>
          <w:szCs w:val="23"/>
        </w:rPr>
        <w:t xml:space="preserve">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58DCC6D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7059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5CDB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115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103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E39B9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A9CC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184D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53CF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35E0688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EDC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C4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DBB5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D1795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E09C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DA824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CC3F0D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3FB8AA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401F525" w14:textId="3D97D030" w:rsidR="005D536A" w:rsidRPr="00E51517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E51517">
        <w:rPr>
          <w:color w:val="auto"/>
          <w:sz w:val="23"/>
          <w:szCs w:val="23"/>
        </w:rPr>
        <w:t xml:space="preserve">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5A2637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C4B2EB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87A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D8F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5B3D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4C8C2CE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4B7B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D425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AFFD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D4CA4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A438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2A56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4F5A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3B67E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3F21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EC79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F88C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57DF7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0EDD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4D4D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AA03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D0742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23BF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6351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43D1B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D05CC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7E332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7E16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6431456" w14:textId="4EA9F236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E51517">
        <w:rPr>
          <w:color w:val="auto"/>
          <w:sz w:val="23"/>
          <w:szCs w:val="23"/>
        </w:rPr>
        <w:t xml:space="preserve">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666FF99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DB55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6E13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8A4C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8BE74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362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2A8B2" w14:textId="77777777" w:rsidR="008420B2" w:rsidRPr="00E23D62" w:rsidRDefault="001154A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3553348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770A2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EA9C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79FCC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1393C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185C7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EFC8DD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E3B2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F5CEC" w14:textId="77777777" w:rsidR="008420B2" w:rsidRPr="00E23D62" w:rsidRDefault="001154A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6A9D6AB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DA759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DD8E0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C90150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14E59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B7F7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82E9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369D6A" w14:textId="1EE990C3" w:rsidR="005D536A" w:rsidRPr="00E51517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E51517">
        <w:rPr>
          <w:color w:val="auto"/>
          <w:sz w:val="23"/>
          <w:szCs w:val="23"/>
        </w:rPr>
        <w:t xml:space="preserve">   </w:t>
      </w:r>
      <w:r w:rsidR="00E51517">
        <w:rPr>
          <w:b/>
          <w:bCs/>
          <w:color w:val="auto"/>
          <w:sz w:val="23"/>
          <w:szCs w:val="23"/>
        </w:rPr>
        <w:t>nemá</w:t>
      </w:r>
    </w:p>
    <w:p w14:paraId="3D4199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F80485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3C4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7D78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18B37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7639A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2EE8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7C4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1FD13C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A9A2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B24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7D5A4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B96AB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EBD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55AD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72E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CA7C8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ECC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43159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0CC4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BAA37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17A6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823D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94DB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B3DF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1E60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7BF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63C0E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CB44E6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305E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6A9C84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A745A0D" w14:textId="52C73B31" w:rsidR="005D536A" w:rsidRPr="00E51517" w:rsidRDefault="005D536A" w:rsidP="005D536A">
      <w:pPr>
        <w:pStyle w:val="Default"/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  <w:r w:rsidR="00E51517">
        <w:rPr>
          <w:color w:val="auto"/>
          <w:sz w:val="23"/>
          <w:szCs w:val="23"/>
        </w:rPr>
        <w:t xml:space="preserve">  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3CAF88E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3523DA23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B7450D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4E706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43AAB2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920805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C5F1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CDD9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3B05853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E977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8E02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F5F9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5F27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684A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288786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D5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0648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22D7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A3E8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28C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6E63A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7ED3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79C4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7D7C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78F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B5C2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D07B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681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71A7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26CF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E7A2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4D4E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EE480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2639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D80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BA4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FE1E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D3C9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53FC7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4DE0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D071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4FB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8C66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70680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0ED0C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08F0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1FFD3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70A6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BBB9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BCB2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9D9C4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6B93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FF79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E0F1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D1F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9BAA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8002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4B6B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6AB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8DF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3B56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65E7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C32F66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EB30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B62A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8CDE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D50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38416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DE98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236E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4043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6895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31B4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F8A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7488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9087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B232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DB7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F3E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8E84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A9458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B217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3634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967DA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C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D369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810726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A01FDD0" w14:textId="6D546501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E51517">
        <w:rPr>
          <w:color w:val="auto"/>
          <w:sz w:val="23"/>
          <w:szCs w:val="23"/>
        </w:rPr>
        <w:t xml:space="preserve">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2972DC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67356A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1CFD96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DD4EA24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C271B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360A03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CEE52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8EC3ED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DEFB0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F41C2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8DA47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FBC2D6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A346B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0303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8F7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FDBF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9A25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A5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032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8DBF5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26E1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5A2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7C8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062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60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939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2203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E4E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761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E0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9EF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5624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969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D27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3C6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C1BC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24A2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97F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97A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BD9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162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8E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7F0A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8E2D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7857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2C2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FD9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6AE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BA0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5E4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84B7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C641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274FC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54C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76E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449E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F3D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8F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43F9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C685A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01E44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E7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783F0A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BB4C21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AA6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943CD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93B9EB3" w14:textId="58E92ED0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E51517">
        <w:rPr>
          <w:color w:val="auto"/>
          <w:sz w:val="23"/>
          <w:szCs w:val="23"/>
        </w:rPr>
        <w:t xml:space="preserve"> 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1F43EF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0C421DA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0C892F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73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EC8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0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34199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BA569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9877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3EC6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3F2C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9B37E2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BBD7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3BD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3D4B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464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45E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46B93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ED592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7DAE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A69C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D27C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8DDC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8339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EB7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EE5DB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62E55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0627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2F1B6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3B42F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884E3E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D29185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98D87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B532E8" w14:textId="6F43CA37" w:rsidR="005D536A" w:rsidRPr="00E51517" w:rsidRDefault="005D536A" w:rsidP="008420B2">
      <w:pPr>
        <w:pStyle w:val="Default"/>
        <w:spacing w:after="27"/>
        <w:ind w:firstLine="70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E51517">
        <w:rPr>
          <w:color w:val="auto"/>
          <w:sz w:val="23"/>
          <w:szCs w:val="23"/>
        </w:rPr>
        <w:t xml:space="preserve">    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686EDAC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BDEB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32163A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2C8EF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765ED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B7FD16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F7E53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204A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C9098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9D477C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90D6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1B8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A0406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556BB1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2FF0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FDA5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C9AF4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E2FD6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B5462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4C3B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8CDC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F1410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20E72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4FE7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6F40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E3090F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C4C15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39DC5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C665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8AE95B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35B5F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35A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2F7D4E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CB2E0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4F15D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667E6" w14:textId="6E7CCCF4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E51517">
        <w:rPr>
          <w:color w:val="auto"/>
          <w:sz w:val="23"/>
          <w:szCs w:val="23"/>
        </w:rPr>
        <w:t xml:space="preserve">   </w:t>
      </w:r>
      <w:r w:rsidR="00E51517">
        <w:rPr>
          <w:b/>
          <w:bCs/>
          <w:color w:val="auto"/>
          <w:sz w:val="23"/>
          <w:szCs w:val="23"/>
        </w:rPr>
        <w:t>nemá</w:t>
      </w:r>
    </w:p>
    <w:p w14:paraId="0ECCA74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39A4D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756402" w14:textId="58ECAAC8" w:rsidR="005D536A" w:rsidRPr="00E51517" w:rsidRDefault="005D536A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E51517">
        <w:rPr>
          <w:color w:val="auto"/>
          <w:sz w:val="23"/>
          <w:szCs w:val="23"/>
        </w:rPr>
        <w:t xml:space="preserve">  </w:t>
      </w:r>
      <w:r w:rsidR="00E51517">
        <w:rPr>
          <w:b/>
          <w:bCs/>
          <w:color w:val="auto"/>
          <w:sz w:val="23"/>
          <w:szCs w:val="23"/>
        </w:rPr>
        <w:t>nemá</w:t>
      </w:r>
    </w:p>
    <w:p w14:paraId="748A786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398218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C40D6F7" w14:textId="67322B7D" w:rsidR="005D536A" w:rsidRPr="00E51517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E51517">
        <w:rPr>
          <w:color w:val="auto"/>
          <w:sz w:val="23"/>
          <w:szCs w:val="23"/>
        </w:rPr>
        <w:t xml:space="preserve">       </w:t>
      </w:r>
      <w:r w:rsidR="00E51517">
        <w:rPr>
          <w:b/>
          <w:bCs/>
          <w:color w:val="auto"/>
          <w:sz w:val="23"/>
          <w:szCs w:val="23"/>
        </w:rPr>
        <w:t>neúčtuje</w:t>
      </w:r>
    </w:p>
    <w:p w14:paraId="3E83B27F" w14:textId="77777777" w:rsidR="00F450E6" w:rsidRDefault="0000000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1DFE92" w14:textId="77777777" w:rsidR="004E39F1" w:rsidRDefault="004E39F1" w:rsidP="00536B52">
      <w:pPr>
        <w:spacing w:after="0" w:line="240" w:lineRule="auto"/>
      </w:pPr>
      <w:r>
        <w:separator/>
      </w:r>
    </w:p>
  </w:endnote>
  <w:endnote w:type="continuationSeparator" w:id="0">
    <w:p w14:paraId="1A108538" w14:textId="77777777" w:rsidR="004E39F1" w:rsidRDefault="004E39F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E06EE" w14:textId="77777777" w:rsidR="004E39F1" w:rsidRDefault="004E39F1" w:rsidP="00536B52">
      <w:pPr>
        <w:spacing w:after="0" w:line="240" w:lineRule="auto"/>
      </w:pPr>
      <w:r>
        <w:separator/>
      </w:r>
    </w:p>
  </w:footnote>
  <w:footnote w:type="continuationSeparator" w:id="0">
    <w:p w14:paraId="2445AD6C" w14:textId="77777777" w:rsidR="004E39F1" w:rsidRDefault="004E39F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51517" w14:paraId="034D71D3" w14:textId="77777777" w:rsidTr="00185D24">
      <w:tc>
        <w:tcPr>
          <w:tcW w:w="3890" w:type="dxa"/>
        </w:tcPr>
        <w:p w14:paraId="1446244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1E9C74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08DC2D5" w14:textId="661EFCA4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9784464" w14:textId="4DCF028F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5E47017" w14:textId="19A1FFC5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7AD124D" w14:textId="76DDD78B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05A3D5B0" w14:textId="37A2EB6E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9497FE0" w14:textId="002E9F3A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13BBA465" w14:textId="179F1365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209E7F73" w14:textId="4CB7BA52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B8C209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9CA2095" w14:textId="3F73BF93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50E019" w14:textId="56894A03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BB21578" w14:textId="6BE9263C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9EE7622" w14:textId="6A6CC122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C36D284" w14:textId="693A2092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E36D577" w14:textId="76007E77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8A802F6" w14:textId="0C009DFC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0864AD8" w14:textId="0EB97EAD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AF21224" w14:textId="7D3D7A2D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3AEC878" w14:textId="3A850D8E" w:rsidR="00536B52" w:rsidRDefault="00E515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4D14510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4A5"/>
    <w:rsid w:val="00014F35"/>
    <w:rsid w:val="00104CBE"/>
    <w:rsid w:val="00104CF6"/>
    <w:rsid w:val="0010796B"/>
    <w:rsid w:val="001154A5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E39F1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51517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F12B4"/>
  <w15:docId w15:val="{EF295B8C-3E22-4E47-BE6C-7DFCE33A0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6</Pages>
  <Words>1446</Words>
  <Characters>8245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2</cp:revision>
  <dcterms:created xsi:type="dcterms:W3CDTF">2023-03-18T13:46:00Z</dcterms:created>
  <dcterms:modified xsi:type="dcterms:W3CDTF">2023-03-18T13:46:00Z</dcterms:modified>
</cp:coreProperties>
</file>