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FLOOR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ulica 391/53, Orechová Pôtoň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52475786          DIČ:  2121051284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06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06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06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06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06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06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06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Emil Slepčík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06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069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713" w:rsidRDefault="002C6713" w:rsidP="00107589">
      <w:pPr>
        <w:spacing w:after="0" w:line="240" w:lineRule="auto"/>
      </w:pPr>
      <w:r>
        <w:separator/>
      </w:r>
    </w:p>
  </w:endnote>
  <w:endnote w:type="continuationSeparator" w:id="1">
    <w:p w:rsidR="002C6713" w:rsidRDefault="002C67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3F0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3F0B">
      <w:rPr>
        <w:szCs w:val="22"/>
      </w:rPr>
      <w:fldChar w:fldCharType="separate"/>
    </w:r>
    <w:r w:rsidR="003672D0">
      <w:rPr>
        <w:noProof/>
        <w:szCs w:val="22"/>
      </w:rPr>
      <w:t>2</w:t>
    </w:r>
    <w:r w:rsidR="00DF3F0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713" w:rsidRDefault="002C6713" w:rsidP="00107589">
      <w:pPr>
        <w:spacing w:after="0" w:line="240" w:lineRule="auto"/>
      </w:pPr>
      <w:r>
        <w:separator/>
      </w:r>
    </w:p>
  </w:footnote>
  <w:footnote w:type="continuationSeparator" w:id="1">
    <w:p w:rsidR="002C6713" w:rsidRDefault="002C67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52475786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2121051284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69E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713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2D0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F0B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 2022</Template>
  <TotalTime>7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2023-03-29T23:34:00Z</dcterms:created>
  <dcterms:modified xsi:type="dcterms:W3CDTF">2023-03-29T23:34:00Z</dcterms:modified>
</cp:coreProperties>
</file>