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6F9D">
        <w:rPr>
          <w:rFonts w:ascii="Arial Narrow" w:hAnsi="Arial Narrow"/>
          <w:b/>
        </w:rPr>
        <w:t>202</w:t>
      </w:r>
      <w:r w:rsidR="00ED5699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F4BD3" w:rsidP="00913A4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Stavmont-V sro v likvidácii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F4BD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134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F4B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F4BD3">
              <w:rPr>
                <w:rFonts w:ascii="Arial Narrow" w:hAnsi="Arial Narrow" w:cs="Arial Narrow"/>
                <w:sz w:val="22"/>
                <w:szCs w:val="22"/>
              </w:rPr>
              <w:t>23.06.2003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F4BD3" w:rsidP="00ED56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Vodoinštalatérstvo,plynoinštalatérstvo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D56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6F9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D56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F4BD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F4BD3" w:rsidP="00913A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43400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D56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D56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D56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D5699" w:rsidP="00C271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</w:t>
      </w:r>
      <w:r w:rsidR="00ED5699">
        <w:rPr>
          <w:rFonts w:ascii="Arial Narrow" w:hAnsi="Arial Narrow" w:cs="Arial Narrow"/>
          <w:b/>
          <w:sz w:val="22"/>
          <w:szCs w:val="22"/>
        </w:rPr>
        <w:t>2022</w:t>
      </w:r>
    </w:p>
    <w:p w:rsidR="001F718C" w:rsidRDefault="003709B6" w:rsidP="007846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 w:rsidR="005F608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bola </w:t>
      </w:r>
      <w:r w:rsidR="00784653">
        <w:rPr>
          <w:rFonts w:ascii="Arial Narrow" w:hAnsi="Arial Narrow" w:cs="Arial Narrow"/>
          <w:sz w:val="22"/>
          <w:szCs w:val="22"/>
        </w:rPr>
        <w:t>schválená</w:t>
      </w:r>
      <w:r w:rsidR="00ED5699">
        <w:rPr>
          <w:rFonts w:ascii="Arial Narrow" w:hAnsi="Arial Narrow" w:cs="Arial Narrow"/>
          <w:sz w:val="22"/>
          <w:szCs w:val="22"/>
        </w:rPr>
        <w:t xml:space="preserve"> 30.03.2023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84653" w:rsidRPr="00755848" w:rsidRDefault="00784653" w:rsidP="00784653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F4BD3">
        <w:rPr>
          <w:rFonts w:ascii="Arial Narrow" w:hAnsi="Arial Narrow" w:cs="Arial Narrow"/>
          <w:sz w:val="22"/>
          <w:szCs w:val="22"/>
        </w:rPr>
        <w:t>Stavmont-V</w:t>
      </w:r>
      <w:r w:rsidR="00C2717A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6F4BD3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F4B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F4BD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6F4BD3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Zdenka Vaštíková od 23.06.2003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1C5926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84653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účtovala menej významné chyby minulých účtovných období.</w:t>
      </w:r>
      <w:r w:rsidR="007F6F9D">
        <w:rPr>
          <w:rFonts w:ascii="Arial Narrow" w:hAnsi="Arial Narrow" w:cs="Arial Narrow"/>
          <w:sz w:val="22"/>
          <w:szCs w:val="22"/>
        </w:rPr>
        <w:t xml:space="preserve"> </w:t>
      </w:r>
    </w:p>
    <w:p w:rsidR="00784653" w:rsidRPr="00755848" w:rsidRDefault="0078465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 w:rsidR="0078465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eviduje záväzky so zostatkovou dobou splatnosti dlhšou ako 5 rokov</w:t>
      </w:r>
      <w:r w:rsidR="006F4BD3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 w:rsidR="007F6F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</w:t>
      </w:r>
      <w:r w:rsidR="007F6F9D">
        <w:rPr>
          <w:rFonts w:ascii="Arial Narrow" w:hAnsi="Arial Narrow" w:cs="Arial Narrow"/>
          <w:bCs/>
          <w:sz w:val="22"/>
          <w:szCs w:val="22"/>
        </w:rPr>
        <w:t>2</w:t>
      </w:r>
      <w:r w:rsidR="00ED5699">
        <w:rPr>
          <w:rFonts w:ascii="Arial Narrow" w:hAnsi="Arial Narrow" w:cs="Arial Narrow"/>
          <w:bCs/>
          <w:sz w:val="22"/>
          <w:szCs w:val="22"/>
        </w:rPr>
        <w:t>2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6F4BD3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30.03.2023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ED5699" w:rsidP="006F4BD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3</w:t>
            </w:r>
            <w:r w:rsidR="006F4BD3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.03.2023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6F4BD3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Husárová</w:t>
            </w:r>
          </w:p>
          <w:p w:rsidR="008233EC" w:rsidRPr="00484D3B" w:rsidRDefault="0043131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26C" w:rsidRDefault="00BA026C">
      <w:r>
        <w:separator/>
      </w:r>
    </w:p>
  </w:endnote>
  <w:endnote w:type="continuationSeparator" w:id="1">
    <w:p w:rsidR="00BA026C" w:rsidRDefault="00BA0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A5C5A">
    <w:pPr>
      <w:pStyle w:val="Pta"/>
      <w:jc w:val="right"/>
    </w:pPr>
    <w:fldSimple w:instr="PAGE   \* MERGEFORMAT">
      <w:r w:rsidR="006F4BD3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26C" w:rsidRDefault="00BA026C">
      <w:r>
        <w:separator/>
      </w:r>
    </w:p>
  </w:footnote>
  <w:footnote w:type="continuationSeparator" w:id="1">
    <w:p w:rsidR="00BA026C" w:rsidRDefault="00BA0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F4BD3">
      <w:rPr>
        <w:rFonts w:ascii="Arial" w:hAnsi="Arial" w:cs="Arial"/>
        <w:sz w:val="22"/>
        <w:szCs w:val="22"/>
        <w:bdr w:val="single" w:sz="4" w:space="0" w:color="auto" w:frame="1"/>
      </w:rPr>
      <w:t>36329134</w:t>
    </w:r>
    <w:r w:rsidR="00ED5699">
      <w:rPr>
        <w:rFonts w:ascii="Arial" w:hAnsi="Arial" w:cs="Arial"/>
        <w:sz w:val="22"/>
        <w:szCs w:val="22"/>
        <w:bdr w:val="single" w:sz="4" w:space="0" w:color="auto" w:frame="1"/>
      </w:rPr>
      <w:t xml:space="preserve"> DIČ:</w:t>
    </w:r>
    <w:r w:rsidR="006F4BD3">
      <w:rPr>
        <w:rFonts w:ascii="Arial" w:hAnsi="Arial" w:cs="Arial"/>
        <w:sz w:val="22"/>
        <w:szCs w:val="22"/>
        <w:bdr w:val="single" w:sz="4" w:space="0" w:color="auto" w:frame="1"/>
      </w:rPr>
      <w:t>2020113678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attachedTemplate r:id="rId1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B72952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4B54"/>
    <w:rsid w:val="00295E93"/>
    <w:rsid w:val="00296685"/>
    <w:rsid w:val="00297BB8"/>
    <w:rsid w:val="002A1BAA"/>
    <w:rsid w:val="002A2389"/>
    <w:rsid w:val="002A28DC"/>
    <w:rsid w:val="002A4000"/>
    <w:rsid w:val="002A5C5A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B30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11C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319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7A0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576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5F6087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4BD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84653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F9D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32B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A4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40F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8AA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2952"/>
    <w:rsid w:val="00B77EB8"/>
    <w:rsid w:val="00B811C0"/>
    <w:rsid w:val="00B82176"/>
    <w:rsid w:val="00B87E21"/>
    <w:rsid w:val="00B9102F"/>
    <w:rsid w:val="00B93686"/>
    <w:rsid w:val="00BA026C"/>
    <w:rsid w:val="00BA12FE"/>
    <w:rsid w:val="00BA43D8"/>
    <w:rsid w:val="00BB2926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17A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CF7CA6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A7EF1"/>
    <w:rsid w:val="00EB3ECE"/>
    <w:rsid w:val="00EB5BB2"/>
    <w:rsid w:val="00EB6193"/>
    <w:rsid w:val="00ED112D"/>
    <w:rsid w:val="00ED5699"/>
    <w:rsid w:val="00ED7779"/>
    <w:rsid w:val="00EF4F08"/>
    <w:rsid w:val="00EF6214"/>
    <w:rsid w:val="00EF6EC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&#225;rov&#225;%20Jana\Desktop\2020\Ametyst%20Poznamky%20MALE%202020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Ametyst Poznamky MALE 2020</Template>
  <TotalTime>1</TotalTime>
  <Pages>6</Pages>
  <Words>1968</Words>
  <Characters>11218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Husárová Jana</dc:creator>
  <cp:lastModifiedBy>admin</cp:lastModifiedBy>
  <cp:revision>2</cp:revision>
  <cp:lastPrinted>2015-07-22T09:26:00Z</cp:lastPrinted>
  <dcterms:created xsi:type="dcterms:W3CDTF">2023-03-31T15:24:00Z</dcterms:created>
  <dcterms:modified xsi:type="dcterms:W3CDTF">2023-03-31T15:24:00Z</dcterms:modified>
</cp:coreProperties>
</file>