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31. 12. 2022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aDRDO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aDRDO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aDMOD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aDMOD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5D0E1C" w:rsidRPr="00757CF7">
              <w:rPr>
                <w:color w:val="FFFFFF" w:themeColor="background1"/>
              </w:rPr>
              <w:t>47248611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5D0E1C" w:rsidRPr="00757CF7">
              <w:rPr>
                <w:color w:val="FFFFFF" w:themeColor="background1"/>
              </w:rPr>
              <w:t>2023778394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aDRODo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aDRODo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aDRDOo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aDRDOo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aDMOD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aDMOD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31. 5. 2013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31. 5. 2013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47248611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47248611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2023778394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2023778394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aSUB_SKNACE12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68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aSUB_SKNACE12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68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aSUB_SKNACE34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.3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aSUB_SKNACE34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.3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aSUB_SKNACE5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Okresné stavebné bytové družstvo - Správa bytov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Okresné stavebné bytové družstvo - Správa bytov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Default="005D0E1C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10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5D0E1C" w:rsidRDefault="005D0E1C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aSUB_ULICA_CISLO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10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Rožňavská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Rožňavská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Moldava n/Bodvou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Moldava n/Bodvou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04501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04501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055/33 37 301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055/33 37 301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D0E1C" w:rsidRPr="00391121" w:rsidRDefault="005D0E1C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57CF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sekretariat@osbdmoldava.sk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5D0E1C" w:rsidRPr="00391121" w:rsidRDefault="005D0E1C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57CF7">
                              <w:rPr>
                                <w:rFonts w:ascii="Arial" w:hAnsi="Arial" w:cs="Arial"/>
                                <w:noProof/>
                              </w:rPr>
                              <w:t>sekretariat@osbdmoldava.sk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5D0E1C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31.03.2023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0E1C" w:rsidRPr="007C40F2" w:rsidRDefault="005D0E1C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5D0E1C" w:rsidRPr="007C40F2" w:rsidRDefault="005D0E1C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5D0E1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5D0E1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5D0E1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5D0E1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5D0E1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5D0E1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19364.33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19364.33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19364.33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19364.33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-19364.33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-19364.33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</w:t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lastRenderedPageBreak/>
              <w:t>19364.33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-19364.33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38728.66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38728.66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38728.66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38728.66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798219.33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104397.63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922616.96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26403.10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18597.90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31714.85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76715.85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115118.35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31714.85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146833.20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709504.08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122995.53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852499.61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-96891.10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-89353.63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-186244.73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47122.89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3964.12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51087.01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46671.59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46671.59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-97342.40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-93317.75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-190660.15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895110.43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193751.26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1108861.69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806846.48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216313.28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1043159.76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20000.00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798219.33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104397.63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-96891.10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-89353.63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5000.00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 xml:space="preserve">viac ako tri </w:t>
            </w:r>
            <w:r w:rsidR="004528F6">
              <w:rPr>
                <w:rFonts w:ascii="Arial Narrow" w:hAnsi="Arial Narrow"/>
                <w:sz w:val="22"/>
                <w:szCs w:val="22"/>
              </w:rPr>
              <w:lastRenderedPageBreak/>
              <w:t>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2143.41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1840.39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1434050.48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1409678.70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1436193.89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</w:t>
            </w:r>
            <w:r w:rsidRPr="0073029B"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</w:t>
            </w:r>
            <w:r w:rsidRPr="0073029B">
              <w:lastRenderedPageBreak/>
              <w:t>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D0E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3982,26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D0E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9858,57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D0E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3982,57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D0E1C" w:rsidP="005D0E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9858,,57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D0E1C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Na dovolenky 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D0E1C" w:rsidP="005D0E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3982,26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D0E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9858,57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D0E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3982,57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D0E1C" w:rsidP="005D0E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9858,57</w:t>
            </w:r>
            <w:bookmarkStart w:id="0" w:name="_GoBack"/>
            <w:bookmarkEnd w:id="0"/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/>
                <w:noProof/>
                <w:sz w:val="18"/>
                <w:szCs w:val="18"/>
              </w:rPr>
              <w:t>282706.41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109084.92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bCs/>
                <w:noProof/>
                <w:sz w:val="18"/>
                <w:szCs w:val="18"/>
              </w:rPr>
              <w:t>173621.49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737.87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2722.16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1841.79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1618.24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737.87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261418.25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261418.25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A0A25" w:rsidRPr="003F477D" w:rsidTr="005D0E1C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5D0E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5D0E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5D0E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5D0E1C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5D0E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5D0E1C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5D0E1C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5D0E1C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5D0E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5D0E1C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5D0E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5D0E1C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5D0E1C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5D0E1C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5D0E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D0E1C" w:rsidRPr="00757CF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0E1C" w:rsidRDefault="005D0E1C">
      <w:r>
        <w:separator/>
      </w:r>
    </w:p>
  </w:endnote>
  <w:endnote w:type="continuationSeparator" w:id="0">
    <w:p w:rsidR="005D0E1C" w:rsidRDefault="005D0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0E1C" w:rsidRDefault="005D0E1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E1C" w:rsidRDefault="005D0E1C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0E1C" w:rsidRPr="00010D38" w:rsidRDefault="005D0E1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8F3A20">
      <w:rPr>
        <w:rStyle w:val="slostrany"/>
        <w:sz w:val="16"/>
        <w:szCs w:val="16"/>
      </w:rPr>
      <w:t>23</w:t>
    </w:r>
    <w:r w:rsidRPr="00010D38">
      <w:rPr>
        <w:rStyle w:val="slostrany"/>
        <w:sz w:val="16"/>
        <w:szCs w:val="16"/>
      </w:rPr>
      <w:fldChar w:fldCharType="end"/>
    </w:r>
  </w:p>
  <w:p w:rsidR="005D0E1C" w:rsidRDefault="005D0E1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0E1C" w:rsidRDefault="005D0E1C">
      <w:r>
        <w:separator/>
      </w:r>
    </w:p>
  </w:footnote>
  <w:footnote w:type="continuationSeparator" w:id="0">
    <w:p w:rsidR="005D0E1C" w:rsidRDefault="005D0E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5D0E1C" w:rsidRPr="0073029B" w:rsidTr="00D71752">
      <w:trPr>
        <w:trHeight w:val="59"/>
      </w:trPr>
      <w:tc>
        <w:tcPr>
          <w:tcW w:w="416" w:type="pct"/>
          <w:noWrap/>
        </w:tcPr>
        <w:p w:rsidR="005D0E1C" w:rsidRPr="0073029B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D0E1C" w:rsidRPr="0073029B" w:rsidRDefault="005D0E1C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5D0E1C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D0E1C" w:rsidRPr="0073029B" w:rsidRDefault="005D0E1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8F3A20">
            <w:rPr>
              <w:noProof/>
            </w:rPr>
            <w:t>47248611</w:t>
          </w:r>
          <w:r>
            <w:rPr>
              <w:noProof/>
            </w:rPr>
            <w:fldChar w:fldCharType="end"/>
          </w:r>
        </w:p>
      </w:tc>
    </w:tr>
    <w:tr w:rsidR="005D0E1C" w:rsidRPr="0073029B" w:rsidTr="00D71752">
      <w:trPr>
        <w:trHeight w:val="59"/>
      </w:trPr>
      <w:tc>
        <w:tcPr>
          <w:tcW w:w="416" w:type="pct"/>
          <w:noWrap/>
        </w:tcPr>
        <w:p w:rsidR="005D0E1C" w:rsidRPr="0073029B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D0E1C" w:rsidRPr="0073029B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5D0E1C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D0E1C" w:rsidRPr="0073029B" w:rsidRDefault="005D0E1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8F3A20">
            <w:rPr>
              <w:noProof/>
            </w:rPr>
            <w:t>2023778394</w:t>
          </w:r>
          <w:r>
            <w:rPr>
              <w:noProof/>
            </w:rPr>
            <w:fldChar w:fldCharType="end"/>
          </w:r>
        </w:p>
      </w:tc>
    </w:tr>
  </w:tbl>
  <w:p w:rsidR="005D0E1C" w:rsidRDefault="005D0E1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5D0E1C" w:rsidRPr="0073029B" w:rsidTr="00D71752">
      <w:trPr>
        <w:trHeight w:val="59"/>
      </w:trPr>
      <w:tc>
        <w:tcPr>
          <w:tcW w:w="416" w:type="pct"/>
          <w:noWrap/>
        </w:tcPr>
        <w:p w:rsidR="005D0E1C" w:rsidRPr="0073029B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D0E1C" w:rsidRPr="0073029B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5D0E1C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D0E1C" w:rsidRPr="0073029B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MERGEFIELD  aSUB_ICO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47248611</w:t>
          </w:r>
          <w:r>
            <w:rPr>
              <w:noProof/>
            </w:rPr>
            <w:fldChar w:fldCharType="end"/>
          </w:r>
        </w:p>
      </w:tc>
    </w:tr>
    <w:tr w:rsidR="005D0E1C" w:rsidRPr="0073029B" w:rsidTr="00D71752">
      <w:trPr>
        <w:trHeight w:val="59"/>
      </w:trPr>
      <w:tc>
        <w:tcPr>
          <w:tcW w:w="416" w:type="pct"/>
          <w:noWrap/>
        </w:tcPr>
        <w:p w:rsidR="005D0E1C" w:rsidRPr="0073029B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5D0E1C" w:rsidRPr="0073029B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5D0E1C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5D0E1C" w:rsidRPr="0073029B" w:rsidRDefault="005D0E1C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MERGEFIELD  aSUB_DIC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2023778394</w:t>
          </w:r>
          <w:r>
            <w:rPr>
              <w:noProof/>
            </w:rPr>
            <w:fldChar w:fldCharType="end"/>
          </w:r>
        </w:p>
      </w:tc>
    </w:tr>
  </w:tbl>
  <w:p w:rsidR="005D0E1C" w:rsidRDefault="005D0E1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221"/>
    <w:docVar w:name="arg2" w:val="driver=asa12;DBF=d:\ANASOFT\data\moldava.db;DBN=moldava;ENG=sql17;links=tcpip(ip=192.168.40.2);uid=Nagy;con=finus(10.15);pwd=36990021234"/>
    <w:docVar w:name="arg3" w:val="0"/>
    <w:docVar w:name="arg4" w:val="C:\Users\User\AppData\Local\Temp\13067406.doc"/>
    <w:docVar w:name="arg5" w:val="3"/>
  </w:docVars>
  <w:rsids>
    <w:rsidRoot w:val="005D0E1C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0E1C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8F3A2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3898D24-F180-4D10-B871-4F8666116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333E6B-32CF-408A-8778-C14DDD78A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11</TotalTime>
  <Pages>23</Pages>
  <Words>7934</Words>
  <Characters>45226</Characters>
  <Application>Microsoft Office Word</Application>
  <DocSecurity>0</DocSecurity>
  <Lines>376</Lines>
  <Paragraphs>106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User</dc:creator>
  <cp:lastModifiedBy>User</cp:lastModifiedBy>
  <cp:revision>1</cp:revision>
  <cp:lastPrinted>2009-07-30T10:15:00Z</cp:lastPrinted>
  <dcterms:created xsi:type="dcterms:W3CDTF">2023-03-31T10:03:00Z</dcterms:created>
  <dcterms:modified xsi:type="dcterms:W3CDTF">2023-03-31T10:14:00Z</dcterms:modified>
</cp:coreProperties>
</file>