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96"/>
        <w:gridCol w:w="334"/>
        <w:gridCol w:w="236"/>
        <w:gridCol w:w="275"/>
        <w:gridCol w:w="242"/>
        <w:gridCol w:w="248"/>
        <w:gridCol w:w="244"/>
        <w:gridCol w:w="249"/>
        <w:gridCol w:w="277"/>
        <w:gridCol w:w="279"/>
        <w:gridCol w:w="248"/>
        <w:gridCol w:w="244"/>
        <w:gridCol w:w="260"/>
        <w:gridCol w:w="231"/>
        <w:gridCol w:w="296"/>
        <w:gridCol w:w="229"/>
        <w:gridCol w:w="214"/>
        <w:gridCol w:w="24"/>
        <w:gridCol w:w="238"/>
        <w:gridCol w:w="347"/>
        <w:gridCol w:w="212"/>
        <w:gridCol w:w="277"/>
        <w:gridCol w:w="284"/>
        <w:gridCol w:w="220"/>
        <w:gridCol w:w="212"/>
        <w:gridCol w:w="163"/>
        <w:gridCol w:w="74"/>
        <w:gridCol w:w="192"/>
        <w:gridCol w:w="68"/>
        <w:gridCol w:w="292"/>
        <w:gridCol w:w="257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3"/>
        <w:gridCol w:w="160"/>
      </w:tblGrid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31. 12. 2022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5A106F" wp14:editId="1E355B87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0E1C" w:rsidRDefault="005D0E1C" w:rsidP="000669B7"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instrText xml:space="preserve"> MERGEFIELD  aDMDO  \* MERGEFORMAT </w:instrTex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separate"/>
                                  </w:r>
                                  <w:r w:rsidRPr="00757CF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12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5A10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    <v:textbox>
                        <w:txbxContent>
                          <w:p w:rsidR="005D0E1C" w:rsidRDefault="005D0E1C" w:rsidP="000669B7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instrText xml:space="preserve"> MERGEFIELD  aDMDO  \* MERGEFORMAT </w:instrTex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separate"/>
                            </w:r>
                            <w:r w:rsidRPr="00757CF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004FE6C" wp14:editId="5AA1276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0E1C" w:rsidRDefault="005D0E1C" w:rsidP="000669B7"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instrText xml:space="preserve"> MERGEFIELD  aDRDO  \* MERGEFORMAT </w:instrTex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separate"/>
                                  </w:r>
                                  <w:r w:rsidRPr="00757CF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4FE6C" id="_x0000_s1027" type="#_x0000_t202" style="position:absolute;left:0;text-align:left;margin-left:414.95pt;margin-top:11.5pt;width:38.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    <v:textbox>
                        <w:txbxContent>
                          <w:p w:rsidR="005D0E1C" w:rsidRDefault="005D0E1C" w:rsidP="000669B7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instrText xml:space="preserve"> MERGEFIELD  aDRDO  \* MERGEFORMAT </w:instrTex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separate"/>
                            </w:r>
                            <w:r w:rsidRPr="00757CF7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372C1FC" wp14:editId="1488E77F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0E1C" w:rsidRPr="00391121" w:rsidRDefault="005D0E1C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757CF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2C1FC" id="_x0000_s1028" type="#_x0000_t202" style="position:absolute;left:0;text-align:left;margin-left:276.25pt;margin-top:11.5pt;width:39.7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    <v:textbox>
                        <w:txbxContent>
                          <w:p w:rsidR="005D0E1C" w:rsidRPr="00391121" w:rsidRDefault="005D0E1C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757CF7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325ABDB" wp14:editId="373EDDA8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0E1C" w:rsidRDefault="005D0E1C" w:rsidP="000669B7"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instrText xml:space="preserve"> MERGEFIELD  aDMOD  \* MERGEFORMAT </w:instrTex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separate"/>
                                  </w:r>
                                  <w:r w:rsidRPr="00757CF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5ABDB" id="_x0000_s1029" type="#_x0000_t202" style="position:absolute;left:0;text-align:left;margin-left:223.2pt;margin-top:11.5pt;width:38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    <v:textbox>
                        <w:txbxContent>
                          <w:p w:rsidR="005D0E1C" w:rsidRDefault="005D0E1C" w:rsidP="000669B7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instrText xml:space="preserve"> MERGEFIELD  aDMOD  \* MERGEFORMAT </w:instrTex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separate"/>
                            </w:r>
                            <w:r w:rsidRPr="00757CF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r w:rsidR="007A6FE5" w:rsidRPr="007F12E0">
              <w:rPr>
                <w:color w:val="FFFFFF" w:themeColor="background1"/>
              </w:rPr>
              <w:fldChar w:fldCharType="begin"/>
            </w:r>
            <w:r w:rsidR="007A6FE5" w:rsidRPr="007F12E0">
              <w:rPr>
                <w:color w:val="FFFFFF" w:themeColor="background1"/>
              </w:rPr>
              <w:instrText xml:space="preserve"> MERGEFIELD  aSUB_ICO  \* MERGEFORMAT </w:instrText>
            </w:r>
            <w:r w:rsidR="007A6FE5" w:rsidRPr="007F12E0">
              <w:rPr>
                <w:color w:val="FFFFFF" w:themeColor="background1"/>
              </w:rPr>
              <w:fldChar w:fldCharType="separate"/>
            </w:r>
            <w:r w:rsidR="005D0E1C" w:rsidRPr="00757CF7">
              <w:rPr>
                <w:color w:val="FFFFFF" w:themeColor="background1"/>
              </w:rPr>
              <w:t>47248611</w:t>
            </w:r>
            <w:r w:rsidR="007A6FE5" w:rsidRPr="007F12E0">
              <w:rPr>
                <w:color w:val="FFFFFF" w:themeColor="background1"/>
              </w:rPr>
              <w:fldChar w:fldCharType="end"/>
            </w:r>
          </w:p>
          <w:p w:rsidR="000669B7" w:rsidRDefault="007A6FE5" w:rsidP="007A6FE5">
            <w:pPr>
              <w:pStyle w:val="DIC"/>
            </w:pPr>
            <w:r w:rsidRPr="007F12E0">
              <w:rPr>
                <w:color w:val="FFFFFF" w:themeColor="background1"/>
              </w:rPr>
              <w:fldChar w:fldCharType="begin"/>
            </w:r>
            <w:r w:rsidRPr="007F12E0">
              <w:rPr>
                <w:color w:val="FFFFFF" w:themeColor="background1"/>
              </w:rPr>
              <w:instrText xml:space="preserve"> MERGEFIELD  aSUB_DIC  \* MERGEFORMAT </w:instrText>
            </w:r>
            <w:r w:rsidRPr="007F12E0">
              <w:rPr>
                <w:color w:val="FFFFFF" w:themeColor="background1"/>
              </w:rPr>
              <w:fldChar w:fldCharType="separate"/>
            </w:r>
            <w:r w:rsidR="005D0E1C" w:rsidRPr="00757CF7">
              <w:rPr>
                <w:color w:val="FFFFFF" w:themeColor="background1"/>
              </w:rPr>
              <w:t>2023778394</w:t>
            </w:r>
            <w:r w:rsidRPr="007F12E0">
              <w:rPr>
                <w:color w:val="FFFFFF" w:themeColor="background1"/>
              </w:rPr>
              <w:fldChar w:fldCharType="end"/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1CA3B7E" wp14:editId="465912DC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0E1C" w:rsidRDefault="005D0E1C" w:rsidP="000669B7"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instrText xml:space="preserve"> MERGEFIELD  aDRODo  \* MERGEFORMAT </w:instrTex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separate"/>
                                  </w:r>
                                  <w:r w:rsidRPr="00757CF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CA3B7E" id="_x0000_s1030" type="#_x0000_t202" style="position:absolute;margin-left:277.95pt;margin-top:6.65pt;width:38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ecrIWN4AAAAJAQAADwAAAGRycy9kb3ducmV2&#10;LnhtbEyPwU7DMAyG70i8Q2QkLoilo7R0pemEkEDsBgPBNWu8tqJxSpJ15e0xJzja36/fn6v1bAcx&#10;oQ+9IwXLRQICqXGmp1bB2+vDZQEiRE1GD45QwTcGWNenJ5UujTvSC07b2AouoVBqBV2MYyllaDq0&#10;OizciMRs77zVkUffSuP1kcvtIK+SJJdW98QXOj3ifYfN5/ZgFRTXT9NH2KTP702+H1bx4mZ6/PJK&#10;nZ/Nd7cgIs7xLwy/+qwONTvt3IFMEIOCLMtWHGWQpiA4kKdLXuyYJAXIupL/P6h/AA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HnKyFjeAAAACQEAAA8AAAAAAAAAAAAAAAAAhAQAAGRy&#10;cy9kb3ducmV2LnhtbFBLBQYAAAAABAAEAPMAAACPBQAAAAA=&#10;">
                      <v:textbox>
                        <w:txbxContent>
                          <w:p w:rsidR="005D0E1C" w:rsidRDefault="005D0E1C" w:rsidP="000669B7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instrText xml:space="preserve"> MERGEFIELD  aDRODo  \* MERGEFORMAT </w:instrTex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separate"/>
                            </w:r>
                            <w:r w:rsidRPr="00757CF7">
                              <w:rPr>
                                <w:rFonts w:ascii="Arial" w:hAnsi="Arial" w:cs="Arial"/>
                                <w:noProof/>
                              </w:rPr>
                              <w:t>2021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23563B4" wp14:editId="353EE2C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0E1C" w:rsidRDefault="005D0E1C" w:rsidP="000669B7"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instrText xml:space="preserve"> MERGEFIELD  aDRDOo  \* MERGEFORMAT </w:instrTex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separate"/>
                                  </w:r>
                                  <w:r w:rsidRPr="00757CF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563B4" id="_x0000_s1031" type="#_x0000_t202" style="position:absolute;margin-left:414.95pt;margin-top:6.6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    <v:textbox>
                        <w:txbxContent>
                          <w:p w:rsidR="005D0E1C" w:rsidRDefault="005D0E1C" w:rsidP="000669B7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instrText xml:space="preserve"> MERGEFIELD  aDRDOo  \* MERGEFORMAT </w:instrTex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separate"/>
                            </w:r>
                            <w:r w:rsidRPr="00757CF7">
                              <w:rPr>
                                <w:rFonts w:ascii="Arial" w:hAnsi="Arial" w:cs="Arial"/>
                                <w:noProof/>
                              </w:rPr>
                              <w:t>2021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8FE0B0" wp14:editId="52AB9056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0E1C" w:rsidRDefault="005D0E1C" w:rsidP="000669B7"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instrText xml:space="preserve"> MERGEFIELD  aDMDO  \* MERGEFORMAT </w:instrTex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separate"/>
                                  </w:r>
                                  <w:r w:rsidRPr="00757CF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12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8FE0B0" id="_x0000_s1032" type="#_x0000_t202" style="position:absolute;margin-left:350.45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    <v:textbox>
                        <w:txbxContent>
                          <w:p w:rsidR="005D0E1C" w:rsidRDefault="005D0E1C" w:rsidP="000669B7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instrText xml:space="preserve"> MERGEFIELD  aDMDO  \* MERGEFORMAT </w:instrTex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separate"/>
                            </w:r>
                            <w:r w:rsidRPr="00757CF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ACD0943" wp14:editId="46E916E5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0E1C" w:rsidRDefault="005D0E1C" w:rsidP="000669B7"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instrText xml:space="preserve"> MERGEFIELD  aDMOD  \* MERGEFORMAT </w:instrTex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separate"/>
                                  </w:r>
                                  <w:r w:rsidRPr="00757CF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D0943" id="_x0000_s1033" type="#_x0000_t202" style="position:absolute;margin-left:223.2pt;margin-top:6.65pt;width:38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    <v:textbox>
                        <w:txbxContent>
                          <w:p w:rsidR="005D0E1C" w:rsidRDefault="005D0E1C" w:rsidP="000669B7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instrText xml:space="preserve"> MERGEFIELD  aDMOD  \* MERGEFORMAT </w:instrTex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separate"/>
                            </w:r>
                            <w:r w:rsidRPr="00757CF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EC351BF" wp14:editId="4623DC1C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5080" t="13335" r="1143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0E1C" w:rsidRPr="00391121" w:rsidRDefault="005D0E1C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aSUB_DTPLATOD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757CF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31. 5. 2013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C351BF" id="_x0000_s1034" type="#_x0000_t202" style="position:absolute;margin-left:5.65pt;margin-top:1.05pt;width:124.7pt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    <v:textbox>
                        <w:txbxContent>
                          <w:p w:rsidR="005D0E1C" w:rsidRPr="00391121" w:rsidRDefault="005D0E1C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aSUB_DTPLATOD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757CF7">
                              <w:rPr>
                                <w:rFonts w:ascii="Arial" w:hAnsi="Arial" w:cs="Arial"/>
                                <w:noProof/>
                              </w:rPr>
                              <w:t>31. 5. 2013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57F555C" wp14:editId="00FA4E8B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0E1C" w:rsidRPr="00391121" w:rsidRDefault="005D0E1C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757CF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47248611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F555C" id="_x0000_s1035" type="#_x0000_t202" style="position:absolute;margin-left:-1.9pt;margin-top:11.15pt;width:96.6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    <v:textbox>
                        <w:txbxContent>
                          <w:p w:rsidR="005D0E1C" w:rsidRPr="00391121" w:rsidRDefault="005D0E1C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757CF7">
                              <w:rPr>
                                <w:rFonts w:ascii="Arial" w:hAnsi="Arial" w:cs="Arial"/>
                                <w:noProof/>
                              </w:rPr>
                              <w:t>47248611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DA3CCBE" wp14:editId="2FF248E0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0E1C" w:rsidRPr="00391121" w:rsidRDefault="005D0E1C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757CF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2023778394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DA3CCBE" id="_x0000_s1036" type="#_x0000_t202" style="position:absolute;margin-left:.3pt;margin-top:11.15pt;width:100.05pt;height:19.45pt;z-index:251639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    <v:textbox style="mso-fit-shape-to-text:t">
                        <w:txbxContent>
                          <w:p w:rsidR="005D0E1C" w:rsidRPr="00391121" w:rsidRDefault="005D0E1C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757CF7">
                              <w:rPr>
                                <w:rFonts w:ascii="Arial" w:hAnsi="Arial" w:cs="Arial"/>
                                <w:noProof/>
                              </w:rPr>
                              <w:t>2023778394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B03A008" wp14:editId="651F3F67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0E1C" w:rsidRDefault="005D0E1C" w:rsidP="000669B7"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instrText xml:space="preserve"> MERGEFIELD  aSUB_SKNACE12  \* MERGEFORMAT </w:instrTex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separate"/>
                                  </w:r>
                                  <w:r w:rsidRPr="00757CF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68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3A008" id="_x0000_s1037" type="#_x0000_t202" style="position:absolute;margin-left:4.25pt;margin-top:0;width:35.85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    <v:textbox>
                        <w:txbxContent>
                          <w:p w:rsidR="005D0E1C" w:rsidRDefault="005D0E1C" w:rsidP="000669B7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instrText xml:space="preserve"> MERGEFIELD  aSUB_SKNACE12  \* MERGEFORMAT </w:instrTex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separate"/>
                            </w:r>
                            <w:r w:rsidRPr="00757CF7">
                              <w:rPr>
                                <w:rFonts w:ascii="Arial" w:hAnsi="Arial" w:cs="Arial"/>
                                <w:noProof/>
                              </w:rPr>
                              <w:t>68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AD02CDA" wp14:editId="1F55B09E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0E1C" w:rsidRDefault="005D0E1C" w:rsidP="000669B7"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instrText xml:space="preserve"> MERGEFIELD  aSUB_SKNACE34  \* MERGEFORMAT </w:instrTex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separate"/>
                                  </w:r>
                                  <w:r w:rsidRPr="00757CF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.3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02CDA" id="_x0000_s1038" type="#_x0000_t202" style="position:absolute;margin-left:-3.55pt;margin-top:.05pt;width:32.2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    <v:textbox>
                        <w:txbxContent>
                          <w:p w:rsidR="005D0E1C" w:rsidRDefault="005D0E1C" w:rsidP="000669B7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instrText xml:space="preserve"> MERGEFIELD  aSUB_SKNACE34  \* MERGEFORMAT </w:instrTex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separate"/>
                            </w:r>
                            <w:r w:rsidRPr="00757CF7">
                              <w:rPr>
                                <w:rFonts w:ascii="Arial" w:hAnsi="Arial" w:cs="Arial"/>
                                <w:noProof/>
                              </w:rPr>
                              <w:t>.3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56555F8" wp14:editId="0B9FEA4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0E1C" w:rsidRDefault="005D0E1C" w:rsidP="000669B7"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instrText xml:space="preserve"> MERGEFIELD  aSUB_SKNACE5  \* MERGEFORMAT </w:instrTex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separate"/>
                                  </w:r>
                                  <w:r w:rsidRPr="00757CF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555F8" id="_x0000_s1039" type="#_x0000_t202" style="position:absolute;margin-left:-.7pt;margin-top:0;width:32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    <v:textbox>
                        <w:txbxContent>
                          <w:p w:rsidR="005D0E1C" w:rsidRDefault="005D0E1C" w:rsidP="000669B7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instrText xml:space="preserve"> MERGEFIELD  aSUB_SKNACE5  \* MERGEFORMAT </w:instrTex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separate"/>
                            </w:r>
                            <w:r w:rsidRPr="00757CF7">
                              <w:rPr>
                                <w:rFonts w:ascii="Arial" w:hAnsi="Arial" w:cs="Arial"/>
                                <w:noProof/>
                              </w:rPr>
                              <w:t>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E4D0A44" wp14:editId="3C8F83A2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0E1C" w:rsidRPr="00391121" w:rsidRDefault="005D0E1C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757CF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Okresné stavebné bytové družstvo - Správa bytov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D0A44" id="_x0000_s1040" type="#_x0000_t202" style="position:absolute;margin-left:-1.9pt;margin-top:4.95pt;width:460.3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    <v:textbox>
                        <w:txbxContent>
                          <w:p w:rsidR="005D0E1C" w:rsidRPr="00391121" w:rsidRDefault="005D0E1C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757CF7">
                              <w:rPr>
                                <w:rFonts w:ascii="Arial" w:hAnsi="Arial" w:cs="Arial"/>
                                <w:noProof/>
                              </w:rPr>
                              <w:t>Okresné stavebné bytové družstvo - Správa bytov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8B9A8C7" wp14:editId="358CCCB6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0E1C" w:rsidRDefault="005D0E1C" w:rsidP="000669B7"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separate"/>
                                  </w:r>
                                  <w:r w:rsidRPr="00757CF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10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B9A8C7" id="_x0000_s1041" type="#_x0000_t202" style="position:absolute;margin-left:383.6pt;margin-top:10.7pt;width:74.8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    <v:textbox>
                        <w:txbxContent>
                          <w:p w:rsidR="005D0E1C" w:rsidRDefault="005D0E1C" w:rsidP="000669B7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instrText xml:space="preserve"> MERGEFIELD  aSUB_ULICA_CISLO  \* MERGEFORMAT </w:instrTex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separate"/>
                            </w:r>
                            <w:r w:rsidRPr="00757CF7">
                              <w:rPr>
                                <w:rFonts w:ascii="Arial" w:hAnsi="Arial" w:cs="Arial"/>
                                <w:noProof/>
                              </w:rPr>
                              <w:t>10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596239A" wp14:editId="1BE0C1B6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0E1C" w:rsidRPr="00391121" w:rsidRDefault="005D0E1C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757CF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Rožňavská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6239A" id="_x0000_s1042" type="#_x0000_t202" style="position:absolute;margin-left:-1.9pt;margin-top:10.7pt;width:352.3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    <v:textbox>
                        <w:txbxContent>
                          <w:p w:rsidR="005D0E1C" w:rsidRPr="00391121" w:rsidRDefault="005D0E1C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757CF7">
                              <w:rPr>
                                <w:rFonts w:ascii="Arial" w:hAnsi="Arial" w:cs="Arial"/>
                                <w:noProof/>
                              </w:rPr>
                              <w:t>Rožňavská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AE6141" wp14:editId="5CD5BEF2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0E1C" w:rsidRPr="00391121" w:rsidRDefault="005D0E1C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757CF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Moldava n/Bodvou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E6141" id="_x0000_s1043" type="#_x0000_t202" style="position:absolute;margin-left:94.7pt;margin-top:.7pt;width:363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    <v:textbox>
                        <w:txbxContent>
                          <w:p w:rsidR="005D0E1C" w:rsidRPr="00391121" w:rsidRDefault="005D0E1C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757CF7">
                              <w:rPr>
                                <w:rFonts w:ascii="Arial" w:hAnsi="Arial" w:cs="Arial"/>
                                <w:noProof/>
                              </w:rPr>
                              <w:t>Moldava n/Bodvou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0B3CEF" wp14:editId="3D2D4955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0E1C" w:rsidRPr="00391121" w:rsidRDefault="005D0E1C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757CF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04501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B3CEF" id="_x0000_s1044" type="#_x0000_t202" style="position:absolute;margin-left:-1.9pt;margin-top:.7pt;width:89.1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    <v:textbox>
                        <w:txbxContent>
                          <w:p w:rsidR="005D0E1C" w:rsidRPr="00391121" w:rsidRDefault="005D0E1C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757CF7">
                              <w:rPr>
                                <w:rFonts w:ascii="Arial" w:hAnsi="Arial" w:cs="Arial"/>
                                <w:noProof/>
                              </w:rPr>
                              <w:t>04501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6317AD" wp14:editId="2D8FFA80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0E1C" w:rsidRPr="00391121" w:rsidRDefault="005D0E1C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757CF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055/33 37 301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317AD" id="_x0000_s1045" type="#_x0000_t202" style="position:absolute;margin-left:-1.9pt;margin-top:.45pt;width:191.8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    <v:textbox>
                        <w:txbxContent>
                          <w:p w:rsidR="005D0E1C" w:rsidRPr="00391121" w:rsidRDefault="005D0E1C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757CF7">
                              <w:rPr>
                                <w:rFonts w:ascii="Arial" w:hAnsi="Arial" w:cs="Arial"/>
                                <w:noProof/>
                              </w:rPr>
                              <w:t>055/33 37 301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89D240" wp14:editId="4D539B3E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0E1C" w:rsidRPr="00391121" w:rsidRDefault="005D0E1C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89D240" id="_x0000_s1046" type="#_x0000_t202" style="position:absolute;margin-left:7.4pt;margin-top:.45pt;width:263.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    <v:textbox>
                        <w:txbxContent>
                          <w:p w:rsidR="005D0E1C" w:rsidRPr="00391121" w:rsidRDefault="005D0E1C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2504FA1" wp14:editId="7E0B8AC8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0E1C" w:rsidRPr="00391121" w:rsidRDefault="005D0E1C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757CF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sekretariat@osbdmoldava.sk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04FA1" id="_x0000_s1047" type="#_x0000_t202" style="position:absolute;margin-left:-1.9pt;margin-top:-.8pt;width:460.3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    <v:textbox>
                        <w:txbxContent>
                          <w:p w:rsidR="005D0E1C" w:rsidRPr="00391121" w:rsidRDefault="005D0E1C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757CF7">
                              <w:rPr>
                                <w:rFonts w:ascii="Arial" w:hAnsi="Arial" w:cs="Arial"/>
                                <w:noProof/>
                              </w:rPr>
                              <w:t>sekretariat@osbdmoldava.sk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  <w:r w:rsidR="005D0E1C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31.03.2023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9ABDE05" wp14:editId="11712F19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E1C" w:rsidRPr="007C40F2" w:rsidRDefault="005D0E1C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BDE05" id="Text Box 6" o:spid="_x0000_s1048" type="#_x0000_t202" style="position:absolute;left:0;text-align:left;margin-left:68.2pt;margin-top:.1pt;width:11.9pt;height:11.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    <v:textbox inset="0,0,1.5mm">
                  <w:txbxContent>
                    <w:p w:rsidR="005D0E1C" w:rsidRPr="007C40F2" w:rsidRDefault="005D0E1C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3029B">
        <w:rPr>
          <w:rFonts w:ascii="Arial Narrow" w:hAnsi="Arial Narrow"/>
          <w:sz w:val="22"/>
          <w:szCs w:val="22"/>
        </w:rPr>
        <w:t xml:space="preserve">*) Vyznačuje sa    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5D0E1C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669B7" w:rsidRPr="0073029B" w:rsidRDefault="005D0E1C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5D0E1C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669B7" w:rsidRPr="0073029B" w:rsidRDefault="005D0E1C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5D0E1C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669B7" w:rsidRPr="0073029B" w:rsidRDefault="005D0E1C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0669B7" w:rsidRPr="0073029B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19364.33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19364.33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a02005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19364.33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19364.33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-19364.33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-19364.33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-</w:t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lastRenderedPageBreak/>
              <w:t>19364.33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-19364.33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38728.66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38728.66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38728.66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38728.66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910"/>
        <w:gridCol w:w="10"/>
        <w:gridCol w:w="14"/>
        <w:gridCol w:w="850"/>
        <w:gridCol w:w="9"/>
        <w:gridCol w:w="16"/>
        <w:gridCol w:w="697"/>
        <w:gridCol w:w="1138"/>
        <w:gridCol w:w="1123"/>
      </w:tblGrid>
      <w:tr w:rsidR="000669B7" w:rsidRPr="0073029B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2979"/>
      </w:tblGrid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20000.00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798219.33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104397.63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922616.96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26403.10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18597.90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31714.85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76715.85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115118.35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31714.85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146833.20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20000.00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709504.08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122995.53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852499.61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-96891.10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-89353.63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-186244.73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47122.89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3964.12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51087.01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46671.59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46671.59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-97342.40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-93317.75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-190660.15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20000.00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895110.43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193751.26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1108861.69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20000.00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806846.48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216313.28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1043159.76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20000.00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798219.33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104397.63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-96891.10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-89353.63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0669B7" w:rsidRPr="0073029B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a01100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5000.00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5000.00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5000.00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5000.00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5000.00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5000.00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5000.00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5000.00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0669B7" w:rsidRPr="0073029B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Ostatné </w:t>
            </w:r>
            <w:proofErr w:type="spellStart"/>
            <w:r w:rsidRPr="0073029B">
              <w:t>dlhodo</w:t>
            </w:r>
            <w:proofErr w:type="spellEnd"/>
            <w:r w:rsidRPr="0073029B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5000.00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0"/>
        <w:gridCol w:w="3223"/>
      </w:tblGrid>
      <w:tr w:rsidR="000669B7" w:rsidRPr="0073029B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5"/>
        <w:gridCol w:w="1506"/>
        <w:gridCol w:w="1506"/>
        <w:gridCol w:w="1506"/>
        <w:gridCol w:w="1506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</w:t>
            </w:r>
          </w:p>
        </w:tc>
      </w:tr>
      <w:tr w:rsidR="000669B7" w:rsidRPr="0073029B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0669B7" w:rsidRPr="0073029B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 xml:space="preserve">viac ako tri </w:t>
            </w:r>
            <w:r w:rsidR="004528F6">
              <w:rPr>
                <w:rFonts w:ascii="Arial Narrow" w:hAnsi="Arial Narrow"/>
                <w:sz w:val="22"/>
                <w:szCs w:val="22"/>
              </w:rPr>
              <w:lastRenderedPageBreak/>
              <w:t>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424"/>
        <w:gridCol w:w="1303"/>
      </w:tblGrid>
      <w:tr w:rsidR="000669B7" w:rsidRPr="0073029B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8"/>
        <w:gridCol w:w="1083"/>
        <w:gridCol w:w="1673"/>
        <w:gridCol w:w="1745"/>
        <w:gridCol w:w="1194"/>
      </w:tblGrid>
      <w:tr w:rsidR="000669B7" w:rsidRPr="0073029B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  <w:p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6"/>
        <w:gridCol w:w="3016"/>
      </w:tblGrid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:rsidR="000669B7" w:rsidRPr="00F4554D" w:rsidRDefault="000669B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3"/>
      </w:tblGrid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28560E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200"/>
      </w:tblGrid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3"/>
        <w:gridCol w:w="2555"/>
        <w:gridCol w:w="2920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200"/>
      </w:tblGrid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3"/>
        <w:gridCol w:w="2706"/>
        <w:gridCol w:w="2769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73029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0669B7" w:rsidRPr="0073029B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Dlhodobé pohľadávky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a04225b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a04225bc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a04231bc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0669B7" w:rsidRPr="0073029B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0669B7" w:rsidRPr="0073029B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2143.41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1840.39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1434050.48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1409678.70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1436193.89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s04254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193BAE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3"/>
        <w:gridCol w:w="1273"/>
        <w:gridCol w:w="1038"/>
        <w:gridCol w:w="990"/>
        <w:gridCol w:w="990"/>
        <w:gridCol w:w="1718"/>
      </w:tblGrid>
      <w:tr w:rsidR="008D2421" w:rsidRPr="0073029B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02E" w:rsidRDefault="008D2421" w:rsidP="00F4554D">
            <w:pPr>
              <w:pStyle w:val="TopHeader"/>
            </w:pPr>
            <w:r w:rsidRPr="0073029B">
              <w:t>Stav </w:t>
            </w:r>
          </w:p>
          <w:p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6CA1" w:rsidRDefault="00456CA1" w:rsidP="00F4554D">
            <w:pPr>
              <w:pStyle w:val="TopHeader"/>
            </w:pPr>
          </w:p>
          <w:p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168"/>
        <w:gridCol w:w="830"/>
        <w:gridCol w:w="1617"/>
        <w:gridCol w:w="1730"/>
        <w:gridCol w:w="1123"/>
      </w:tblGrid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6"/>
        <w:gridCol w:w="2516"/>
      </w:tblGrid>
      <w:tr w:rsidR="000669B7" w:rsidRPr="0073029B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0"/>
        <w:gridCol w:w="1979"/>
        <w:gridCol w:w="2279"/>
        <w:gridCol w:w="1630"/>
      </w:tblGrid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</w:t>
      </w:r>
      <w:proofErr w:type="spellStart"/>
      <w:r w:rsidRPr="0073029B">
        <w:rPr>
          <w:rFonts w:ascii="Arial Narrow" w:hAnsi="Arial Narrow"/>
          <w:sz w:val="22"/>
          <w:szCs w:val="22"/>
        </w:rPr>
        <w:t>z</w:t>
      </w:r>
      <w:r w:rsidR="006923C5">
        <w:rPr>
          <w:rFonts w:ascii="Arial Narrow" w:hAnsi="Arial Narrow"/>
          <w:sz w:val="22"/>
          <w:szCs w:val="22"/>
        </w:rPr>
        <w:t>c</w:t>
      </w:r>
      <w:proofErr w:type="spellEnd"/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669B7" w:rsidRPr="0073029B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vysporiadaní účtovnej straty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0669B7" w:rsidRPr="0073029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0053B0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B015D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 na začiatku </w:t>
            </w:r>
            <w:r w:rsidRPr="0073029B">
              <w:lastRenderedPageBreak/>
              <w:t>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 na konci </w:t>
            </w:r>
            <w:r w:rsidRPr="0073029B">
              <w:lastRenderedPageBreak/>
              <w:t>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5D0E1C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3982,26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5D0E1C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9858,57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5D0E1C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3982,57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5D0E1C" w:rsidP="005D0E1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9858,,57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5D0E1C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Na dovolenky </w:t>
            </w:r>
            <w:r w:rsidR="00F9573B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 w:rsidR="00F9573B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5D0E1C" w:rsidP="005D0E1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3982,26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5D0E1C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9858,57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5D0E1C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3982,57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5D0E1C" w:rsidP="005D0E1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9858,57</w:t>
            </w:r>
            <w:bookmarkStart w:id="0" w:name="_GoBack"/>
            <w:bookmarkEnd w:id="0"/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0669B7" w:rsidRPr="0073029B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a04431s12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a04430s12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/>
                <w:noProof/>
                <w:sz w:val="18"/>
                <w:szCs w:val="18"/>
              </w:rPr>
              <w:t>282706.41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a04430s2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Cs/>
                <w:noProof/>
                <w:sz w:val="18"/>
                <w:szCs w:val="18"/>
              </w:rPr>
              <w:t>109084.92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1BAB" w:rsidRPr="0073029B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a04430s1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bCs/>
                <w:noProof/>
                <w:sz w:val="18"/>
                <w:szCs w:val="18"/>
              </w:rPr>
              <w:t>173621.49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490"/>
        <w:gridCol w:w="2509"/>
      </w:tblGrid>
      <w:tr w:rsidR="000669B7" w:rsidRPr="0073029B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0669B7" w:rsidRPr="0073029B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737.87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2722.16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1841.79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1618.24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737.87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67"/>
        <w:gridCol w:w="788"/>
        <w:gridCol w:w="885"/>
        <w:gridCol w:w="1096"/>
        <w:gridCol w:w="1620"/>
        <w:gridCol w:w="1246"/>
        <w:gridCol w:w="1586"/>
      </w:tblGrid>
      <w:tr w:rsidR="005E5AD7" w:rsidRPr="0073029B" w:rsidTr="002578DE">
        <w:trPr>
          <w:trHeight w:val="99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Default="005E5AD7" w:rsidP="00F4554D">
            <w:pPr>
              <w:pStyle w:val="TopHeader"/>
            </w:pPr>
          </w:p>
          <w:p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45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7"/>
        <w:gridCol w:w="789"/>
        <w:gridCol w:w="914"/>
        <w:gridCol w:w="1083"/>
        <w:gridCol w:w="1330"/>
        <w:gridCol w:w="1188"/>
        <w:gridCol w:w="2011"/>
      </w:tblGrid>
      <w:tr w:rsidR="002D450E" w:rsidRPr="0073029B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Default="002D450E" w:rsidP="00F4554D">
            <w:pPr>
              <w:pStyle w:val="TopHeader"/>
            </w:pPr>
          </w:p>
          <w:p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0669B7" w:rsidRPr="0073029B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55"/>
        <w:gridCol w:w="1424"/>
        <w:gridCol w:w="993"/>
        <w:gridCol w:w="1429"/>
        <w:gridCol w:w="1487"/>
      </w:tblGrid>
      <w:tr w:rsidR="000669B7" w:rsidRPr="0073029B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00"/>
        <w:gridCol w:w="1984"/>
        <w:gridCol w:w="2004"/>
      </w:tblGrid>
      <w:tr w:rsidR="000669B7" w:rsidRPr="0073029B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669B7" w:rsidRPr="0073029B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31"/>
        <w:gridCol w:w="1140"/>
        <w:gridCol w:w="1109"/>
        <w:gridCol w:w="1312"/>
        <w:gridCol w:w="1444"/>
        <w:gridCol w:w="1752"/>
      </w:tblGrid>
      <w:tr w:rsidR="000669B7" w:rsidRPr="0073029B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Zmena stavu </w:t>
            </w: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vnútroorga-nizačných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0669B7" w:rsidRPr="0073029B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261418.25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261418.25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5A0A25" w:rsidRPr="003F477D" w:rsidTr="005D0E1C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5D0E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5D0E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5D0E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:rsidTr="005D0E1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5D0E1C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5D0E1C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5D0E1C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:rsidTr="005D0E1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5D0E1C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5D0E1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5D0E1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5D0E1C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5D0E1C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5A0A25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5A0A25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5D0E1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5D0E1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5D0E1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5D0E1C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5D0E1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5D0E1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5D0E1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5D0E1C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5D0E1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5D0E1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5D0E1C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5D0E1C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5D0E1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5D0E1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A0A25" w:rsidRPr="003F477D" w:rsidRDefault="005A0A25" w:rsidP="005A0A25">
      <w:pPr>
        <w:pStyle w:val="Nzov"/>
        <w:jc w:val="left"/>
        <w:rPr>
          <w:szCs w:val="22"/>
        </w:rPr>
      </w:pPr>
    </w:p>
    <w:p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0669B7" w:rsidRPr="0073029B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5D0E1C" w:rsidRPr="00757CF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0669B7" w:rsidRPr="0073029B" w:rsidTr="00F4554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lastRenderedPageBreak/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:rsidR="00D532A4" w:rsidRDefault="00D532A4" w:rsidP="000669B7">
      <w:pPr>
        <w:rPr>
          <w:rFonts w:ascii="Arial Narrow" w:hAnsi="Arial Narrow"/>
          <w:sz w:val="22"/>
          <w:szCs w:val="22"/>
        </w:rPr>
      </w:pPr>
      <w:proofErr w:type="spellStart"/>
      <w:r w:rsidRPr="0073029B">
        <w:rPr>
          <w:rFonts w:ascii="Arial Narrow" w:hAnsi="Arial Narrow"/>
          <w:sz w:val="22"/>
          <w:szCs w:val="22"/>
        </w:rPr>
        <w:t>kons</w:t>
      </w:r>
      <w:proofErr w:type="spellEnd"/>
      <w:r w:rsidRPr="0073029B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 xml:space="preserve">p. a. – per </w:t>
      </w:r>
      <w:proofErr w:type="spellStart"/>
      <w:r w:rsidRPr="00D532A4">
        <w:rPr>
          <w:rFonts w:ascii="Arial Narrow" w:hAnsi="Arial Narrow"/>
          <w:sz w:val="22"/>
          <w:szCs w:val="22"/>
        </w:rPr>
        <w:t>annum</w:t>
      </w:r>
      <w:proofErr w:type="spellEnd"/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E1C" w:rsidRDefault="005D0E1C">
      <w:r>
        <w:separator/>
      </w:r>
    </w:p>
  </w:endnote>
  <w:endnote w:type="continuationSeparator" w:id="0">
    <w:p w:rsidR="005D0E1C" w:rsidRDefault="005D0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E1C" w:rsidRDefault="005D0E1C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D0E1C" w:rsidRDefault="005D0E1C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E1C" w:rsidRPr="00010D38" w:rsidRDefault="005D0E1C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8F3A20">
      <w:rPr>
        <w:rStyle w:val="slostrany"/>
        <w:sz w:val="16"/>
        <w:szCs w:val="16"/>
      </w:rPr>
      <w:t>23</w:t>
    </w:r>
    <w:r w:rsidRPr="00010D38">
      <w:rPr>
        <w:rStyle w:val="slostrany"/>
        <w:sz w:val="16"/>
        <w:szCs w:val="16"/>
      </w:rPr>
      <w:fldChar w:fldCharType="end"/>
    </w:r>
  </w:p>
  <w:p w:rsidR="005D0E1C" w:rsidRDefault="005D0E1C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E1C" w:rsidRDefault="005D0E1C">
      <w:r>
        <w:separator/>
      </w:r>
    </w:p>
  </w:footnote>
  <w:footnote w:type="continuationSeparator" w:id="0">
    <w:p w:rsidR="005D0E1C" w:rsidRDefault="005D0E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63"/>
      <w:gridCol w:w="2699"/>
      <w:gridCol w:w="3256"/>
      <w:gridCol w:w="3544"/>
    </w:tblGrid>
    <w:tr w:rsidR="005D0E1C" w:rsidRPr="0073029B" w:rsidTr="00D71752">
      <w:trPr>
        <w:trHeight w:val="59"/>
      </w:trPr>
      <w:tc>
        <w:tcPr>
          <w:tcW w:w="416" w:type="pct"/>
          <w:noWrap/>
        </w:tcPr>
        <w:p w:rsidR="005D0E1C" w:rsidRPr="0073029B" w:rsidRDefault="005D0E1C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5D0E1C" w:rsidRPr="0073029B" w:rsidRDefault="005D0E1C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5D0E1C" w:rsidRDefault="005D0E1C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5D0E1C" w:rsidRPr="0073029B" w:rsidRDefault="005D0E1C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 ICO  \* MERGEFORMAT </w:instrText>
          </w:r>
          <w:r>
            <w:rPr>
              <w:noProof/>
            </w:rPr>
            <w:fldChar w:fldCharType="separate"/>
          </w:r>
          <w:r w:rsidR="008F3A20">
            <w:rPr>
              <w:noProof/>
            </w:rPr>
            <w:t>47248611</w:t>
          </w:r>
          <w:r>
            <w:rPr>
              <w:noProof/>
            </w:rPr>
            <w:fldChar w:fldCharType="end"/>
          </w:r>
        </w:p>
      </w:tc>
    </w:tr>
    <w:tr w:rsidR="005D0E1C" w:rsidRPr="0073029B" w:rsidTr="00D71752">
      <w:trPr>
        <w:trHeight w:val="59"/>
      </w:trPr>
      <w:tc>
        <w:tcPr>
          <w:tcW w:w="416" w:type="pct"/>
          <w:noWrap/>
        </w:tcPr>
        <w:p w:rsidR="005D0E1C" w:rsidRPr="0073029B" w:rsidRDefault="005D0E1C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5D0E1C" w:rsidRPr="0073029B" w:rsidRDefault="005D0E1C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5D0E1C" w:rsidRDefault="005D0E1C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5D0E1C" w:rsidRPr="0073029B" w:rsidRDefault="005D0E1C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 DIC  \* MERGEFORMAT </w:instrText>
          </w:r>
          <w:r>
            <w:rPr>
              <w:noProof/>
            </w:rPr>
            <w:fldChar w:fldCharType="separate"/>
          </w:r>
          <w:r w:rsidR="008F3A20">
            <w:rPr>
              <w:noProof/>
            </w:rPr>
            <w:t>2023778394</w:t>
          </w:r>
          <w:r>
            <w:rPr>
              <w:noProof/>
            </w:rPr>
            <w:fldChar w:fldCharType="end"/>
          </w:r>
        </w:p>
      </w:tc>
    </w:tr>
  </w:tbl>
  <w:p w:rsidR="005D0E1C" w:rsidRDefault="005D0E1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63"/>
      <w:gridCol w:w="2699"/>
      <w:gridCol w:w="3256"/>
      <w:gridCol w:w="3544"/>
    </w:tblGrid>
    <w:tr w:rsidR="005D0E1C" w:rsidRPr="0073029B" w:rsidTr="00D71752">
      <w:trPr>
        <w:trHeight w:val="59"/>
      </w:trPr>
      <w:tc>
        <w:tcPr>
          <w:tcW w:w="416" w:type="pct"/>
          <w:noWrap/>
        </w:tcPr>
        <w:p w:rsidR="005D0E1C" w:rsidRPr="0073029B" w:rsidRDefault="005D0E1C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5D0E1C" w:rsidRPr="0073029B" w:rsidRDefault="005D0E1C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5D0E1C" w:rsidRDefault="005D0E1C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5D0E1C" w:rsidRPr="0073029B" w:rsidRDefault="005D0E1C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MERGEFIELD  aSUB_ICO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47248611</w:t>
          </w:r>
          <w:r>
            <w:rPr>
              <w:noProof/>
            </w:rPr>
            <w:fldChar w:fldCharType="end"/>
          </w:r>
        </w:p>
      </w:tc>
    </w:tr>
    <w:tr w:rsidR="005D0E1C" w:rsidRPr="0073029B" w:rsidTr="00D71752">
      <w:trPr>
        <w:trHeight w:val="59"/>
      </w:trPr>
      <w:tc>
        <w:tcPr>
          <w:tcW w:w="416" w:type="pct"/>
          <w:noWrap/>
        </w:tcPr>
        <w:p w:rsidR="005D0E1C" w:rsidRPr="0073029B" w:rsidRDefault="005D0E1C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5D0E1C" w:rsidRPr="0073029B" w:rsidRDefault="005D0E1C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5D0E1C" w:rsidRDefault="005D0E1C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5D0E1C" w:rsidRPr="0073029B" w:rsidRDefault="005D0E1C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proofErr w:type="spellStart"/>
          <w:r>
            <w:rPr>
              <w:rFonts w:ascii="Arial Narrow" w:hAnsi="Arial Narrow"/>
              <w:sz w:val="22"/>
              <w:szCs w:val="22"/>
              <w:lang w:eastAsia="sk-SK"/>
            </w:rPr>
            <w:t>DiČ</w:t>
          </w:r>
          <w:proofErr w:type="spellEnd"/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 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MERGEFIELD  aSUB_DIC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2023778394</w:t>
          </w:r>
          <w:r>
            <w:rPr>
              <w:noProof/>
            </w:rPr>
            <w:fldChar w:fldCharType="end"/>
          </w:r>
        </w:p>
      </w:tc>
    </w:tr>
  </w:tbl>
  <w:p w:rsidR="005D0E1C" w:rsidRDefault="005D0E1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rg1" w:val="20221"/>
    <w:docVar w:name="arg2" w:val="driver=asa12;DBF=d:\ANASOFT\data\moldava.db;DBN=moldava;ENG=sql17;links=tcpip(ip=192.168.40.2);uid=Nagy;con=finus(10.15);pwd=36990021234"/>
    <w:docVar w:name="arg3" w:val="0"/>
    <w:docVar w:name="arg4" w:val="C:\Users\User\AppData\Local\Temp\13067406.doc"/>
    <w:docVar w:name="arg5" w:val="3"/>
  </w:docVars>
  <w:rsids>
    <w:rsidRoot w:val="005D0E1C"/>
    <w:rsid w:val="0000202E"/>
    <w:rsid w:val="000053B0"/>
    <w:rsid w:val="00011EDC"/>
    <w:rsid w:val="000234F7"/>
    <w:rsid w:val="0002470E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B6B5C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B2255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33E"/>
    <w:rsid w:val="0030373C"/>
    <w:rsid w:val="0031248C"/>
    <w:rsid w:val="003212F5"/>
    <w:rsid w:val="00330AB1"/>
    <w:rsid w:val="00337BB7"/>
    <w:rsid w:val="00354A2E"/>
    <w:rsid w:val="003607F8"/>
    <w:rsid w:val="00365482"/>
    <w:rsid w:val="00387060"/>
    <w:rsid w:val="0038798B"/>
    <w:rsid w:val="00391121"/>
    <w:rsid w:val="00392BB9"/>
    <w:rsid w:val="003934AB"/>
    <w:rsid w:val="003B4653"/>
    <w:rsid w:val="003E5CE2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992"/>
    <w:rsid w:val="00474E35"/>
    <w:rsid w:val="004920E3"/>
    <w:rsid w:val="00495CAE"/>
    <w:rsid w:val="004969BE"/>
    <w:rsid w:val="004A7E73"/>
    <w:rsid w:val="004B16CA"/>
    <w:rsid w:val="004C1789"/>
    <w:rsid w:val="004C2826"/>
    <w:rsid w:val="004D77A8"/>
    <w:rsid w:val="004E08B1"/>
    <w:rsid w:val="004E1617"/>
    <w:rsid w:val="00511537"/>
    <w:rsid w:val="00511BB9"/>
    <w:rsid w:val="0053372C"/>
    <w:rsid w:val="0053676C"/>
    <w:rsid w:val="00546167"/>
    <w:rsid w:val="00554FC2"/>
    <w:rsid w:val="005572BC"/>
    <w:rsid w:val="005576CC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6EF7"/>
    <w:rsid w:val="005D0E1C"/>
    <w:rsid w:val="005D44A5"/>
    <w:rsid w:val="005E5613"/>
    <w:rsid w:val="005E5AD7"/>
    <w:rsid w:val="005F037D"/>
    <w:rsid w:val="0060758C"/>
    <w:rsid w:val="00614891"/>
    <w:rsid w:val="00631973"/>
    <w:rsid w:val="00643188"/>
    <w:rsid w:val="00660AB8"/>
    <w:rsid w:val="00663DC0"/>
    <w:rsid w:val="0066542A"/>
    <w:rsid w:val="00674100"/>
    <w:rsid w:val="006818FD"/>
    <w:rsid w:val="00683EB7"/>
    <w:rsid w:val="006851AB"/>
    <w:rsid w:val="006923C5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5B6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409F"/>
    <w:rsid w:val="00845909"/>
    <w:rsid w:val="0086010C"/>
    <w:rsid w:val="0087241F"/>
    <w:rsid w:val="00874C86"/>
    <w:rsid w:val="00880EE0"/>
    <w:rsid w:val="00881D09"/>
    <w:rsid w:val="00894FE1"/>
    <w:rsid w:val="008965F0"/>
    <w:rsid w:val="008A0E11"/>
    <w:rsid w:val="008B2D38"/>
    <w:rsid w:val="008B4077"/>
    <w:rsid w:val="008C1980"/>
    <w:rsid w:val="008D2421"/>
    <w:rsid w:val="008D6310"/>
    <w:rsid w:val="008F3A2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A278B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97460"/>
    <w:rsid w:val="00AB4291"/>
    <w:rsid w:val="00AC1897"/>
    <w:rsid w:val="00AD5EAF"/>
    <w:rsid w:val="00AD6F86"/>
    <w:rsid w:val="00B01A26"/>
    <w:rsid w:val="00B1198E"/>
    <w:rsid w:val="00B20E3B"/>
    <w:rsid w:val="00B21A23"/>
    <w:rsid w:val="00B24C48"/>
    <w:rsid w:val="00B30D51"/>
    <w:rsid w:val="00B461FE"/>
    <w:rsid w:val="00B5159F"/>
    <w:rsid w:val="00B53D26"/>
    <w:rsid w:val="00B6597A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D226B"/>
    <w:rsid w:val="00BD28DC"/>
    <w:rsid w:val="00BD2A75"/>
    <w:rsid w:val="00BE4106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A16E9"/>
    <w:rsid w:val="00CB5868"/>
    <w:rsid w:val="00CB6966"/>
    <w:rsid w:val="00CC0C8C"/>
    <w:rsid w:val="00CD2022"/>
    <w:rsid w:val="00CD6DB7"/>
    <w:rsid w:val="00CE23A8"/>
    <w:rsid w:val="00CE28FD"/>
    <w:rsid w:val="00CE5EE1"/>
    <w:rsid w:val="00CF69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5236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15A6B"/>
    <w:rsid w:val="00E22677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423C"/>
    <w:rsid w:val="00EF4BFA"/>
    <w:rsid w:val="00EF754E"/>
    <w:rsid w:val="00F018C0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8061C"/>
    <w:rsid w:val="00F918DE"/>
    <w:rsid w:val="00F9573B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3898D24-F180-4D10-B871-4F8666116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33E6B-32CF-408A-8778-C14DDD78A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</Template>
  <TotalTime>11</TotalTime>
  <Pages>23</Pages>
  <Words>7934</Words>
  <Characters>45226</Characters>
  <Application>Microsoft Office Word</Application>
  <DocSecurity>0</DocSecurity>
  <Lines>376</Lines>
  <Paragraphs>106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User</dc:creator>
  <cp:lastModifiedBy>User</cp:lastModifiedBy>
  <cp:revision>1</cp:revision>
  <cp:lastPrinted>2009-07-30T10:15:00Z</cp:lastPrinted>
  <dcterms:created xsi:type="dcterms:W3CDTF">2023-03-31T10:03:00Z</dcterms:created>
  <dcterms:modified xsi:type="dcterms:W3CDTF">2023-03-31T10:14:00Z</dcterms:modified>
</cp:coreProperties>
</file>