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7F6F9D">
        <w:rPr>
          <w:rFonts w:ascii="Arial Narrow" w:hAnsi="Arial Narrow"/>
          <w:b/>
        </w:rPr>
        <w:t>202</w:t>
      </w:r>
      <w:r w:rsidR="00ED5699">
        <w:rPr>
          <w:rFonts w:ascii="Arial Narrow" w:hAnsi="Arial Narrow"/>
          <w:b/>
        </w:rPr>
        <w:t>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D5699" w:rsidP="00913A45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IRIS CAR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D5699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SNP 1443/33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ED56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ED5699">
              <w:rPr>
                <w:rFonts w:ascii="Arial Narrow" w:hAnsi="Arial Narrow" w:cs="Arial Narrow"/>
                <w:sz w:val="22"/>
                <w:szCs w:val="22"/>
              </w:rPr>
              <w:t>28.08.2008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ED5699" w:rsidP="00ED56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Údržba motorových vozidiel bez zásahu do motorickej časti vozidla, kúpa tovaru na účelu jeho predaja</w:t>
            </w:r>
            <w:r w:rsidR="0022385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ED5699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IRIS CAR</w:t>
            </w:r>
            <w:r w:rsidR="00C2717A">
              <w:rPr>
                <w:rFonts w:ascii="Arial Narrow" w:hAnsi="Arial Narrow" w:cs="Arial Narrow"/>
                <w:sz w:val="22"/>
                <w:szCs w:val="22"/>
              </w:rPr>
              <w:t xml:space="preserve"> s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>.r.o.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ED56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7F6F9D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D5699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23853" w:rsidRPr="00755848" w:rsidRDefault="0022385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D569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10508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ED5699" w:rsidP="00913A4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10508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D569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ED569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D569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ED5699" w:rsidP="00C2717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r w:rsidR="003709B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</w:t>
      </w:r>
      <w:r w:rsidR="00ED5699">
        <w:rPr>
          <w:rFonts w:ascii="Arial Narrow" w:hAnsi="Arial Narrow" w:cs="Arial Narrow"/>
          <w:b/>
          <w:sz w:val="22"/>
          <w:szCs w:val="22"/>
        </w:rPr>
        <w:t>2022</w:t>
      </w:r>
    </w:p>
    <w:p w:rsidR="001F718C" w:rsidRDefault="003709B6" w:rsidP="0078465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</w:t>
      </w:r>
      <w:r w:rsidR="007F6F9D">
        <w:rPr>
          <w:rFonts w:ascii="Arial Narrow" w:hAnsi="Arial Narrow" w:cs="Arial Narrow"/>
          <w:sz w:val="22"/>
          <w:szCs w:val="22"/>
        </w:rPr>
        <w:t>2</w:t>
      </w:r>
      <w:r w:rsidR="00ED5699">
        <w:rPr>
          <w:rFonts w:ascii="Arial Narrow" w:hAnsi="Arial Narrow" w:cs="Arial Narrow"/>
          <w:sz w:val="22"/>
          <w:szCs w:val="22"/>
        </w:rPr>
        <w:t>2</w:t>
      </w:r>
      <w:r w:rsidR="005F6087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bola </w:t>
      </w:r>
      <w:r w:rsidR="00784653">
        <w:rPr>
          <w:rFonts w:ascii="Arial Narrow" w:hAnsi="Arial Narrow" w:cs="Arial Narrow"/>
          <w:sz w:val="22"/>
          <w:szCs w:val="22"/>
        </w:rPr>
        <w:t>schválená</w:t>
      </w:r>
      <w:r w:rsidR="00ED5699">
        <w:rPr>
          <w:rFonts w:ascii="Arial Narrow" w:hAnsi="Arial Narrow" w:cs="Arial Narrow"/>
          <w:sz w:val="22"/>
          <w:szCs w:val="22"/>
        </w:rPr>
        <w:t xml:space="preserve"> 30.03.2023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784653" w:rsidRPr="00755848" w:rsidRDefault="00784653" w:rsidP="00784653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ED5699">
        <w:rPr>
          <w:rFonts w:ascii="Arial Narrow" w:hAnsi="Arial Narrow" w:cs="Arial Narrow"/>
          <w:sz w:val="22"/>
          <w:szCs w:val="22"/>
        </w:rPr>
        <w:t>IRIS CAR</w:t>
      </w:r>
      <w:r w:rsidR="00C2717A">
        <w:rPr>
          <w:rFonts w:ascii="Arial Narrow" w:hAnsi="Arial Narrow" w:cs="Arial Narrow"/>
          <w:sz w:val="22"/>
          <w:szCs w:val="22"/>
        </w:rPr>
        <w:t xml:space="preserve"> s</w:t>
      </w:r>
      <w:r>
        <w:rPr>
          <w:rFonts w:ascii="Arial Narrow" w:hAnsi="Arial Narrow" w:cs="Arial Narrow"/>
          <w:sz w:val="22"/>
          <w:szCs w:val="22"/>
        </w:rPr>
        <w:t>.r.o. so sídlom v</w:t>
      </w:r>
      <w:r w:rsidR="00E63572">
        <w:rPr>
          <w:rFonts w:ascii="Arial Narrow" w:hAnsi="Arial Narrow" w:cs="Arial Narrow"/>
          <w:sz w:val="22"/>
          <w:szCs w:val="22"/>
        </w:rPr>
        <w:t> Považskej Bystrici</w:t>
      </w:r>
      <w:r>
        <w:rPr>
          <w:rFonts w:ascii="Arial Narrow" w:hAnsi="Arial Narrow" w:cs="Arial Narrow"/>
          <w:sz w:val="22"/>
          <w:szCs w:val="22"/>
        </w:rPr>
        <w:t>. Bola zostavená za účtovné obdobie od 1.januára do 31.decembra 20</w:t>
      </w:r>
      <w:r w:rsidR="007F6F9D">
        <w:rPr>
          <w:rFonts w:ascii="Arial Narrow" w:hAnsi="Arial Narrow" w:cs="Arial Narrow"/>
          <w:sz w:val="22"/>
          <w:szCs w:val="22"/>
        </w:rPr>
        <w:t>2</w:t>
      </w:r>
      <w:r w:rsidR="00ED5699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9C18AA" w:rsidRPr="006E03D5" w:rsidRDefault="002238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  <w:r w:rsidR="009C18AA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87B89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223853" w:rsidRPr="00755848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C87B89" w:rsidRPr="00755848" w:rsidRDefault="0022385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223853" w:rsidP="009C18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7F6F9D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F6F9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F6F9D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C2717A" w:rsidP="00E6357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Milan Abík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F0347E" w:rsidP="00195B79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</w:t>
      </w:r>
      <w:r w:rsidR="007F6F9D">
        <w:rPr>
          <w:rFonts w:ascii="Arial Narrow" w:hAnsi="Arial Narrow" w:cs="Arial Narrow"/>
          <w:sz w:val="22"/>
          <w:szCs w:val="22"/>
        </w:rPr>
        <w:t>2</w:t>
      </w:r>
      <w:r w:rsidR="00ED5699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</w:t>
      </w:r>
      <w:r w:rsidR="007F6F9D">
        <w:rPr>
          <w:rFonts w:ascii="Arial Narrow" w:hAnsi="Arial Narrow" w:cs="Arial Narrow"/>
          <w:sz w:val="22"/>
          <w:szCs w:val="22"/>
        </w:rPr>
        <w:t>2</w:t>
      </w:r>
      <w:r w:rsidR="00ED5699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navyšuje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 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1C5926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</w:t>
      </w:r>
      <w:r w:rsidR="007F6F9D">
        <w:rPr>
          <w:rFonts w:ascii="Arial Narrow" w:hAnsi="Arial Narrow" w:cs="Arial Narrow"/>
          <w:sz w:val="22"/>
          <w:szCs w:val="22"/>
        </w:rPr>
        <w:t>2</w:t>
      </w:r>
      <w:r w:rsidR="00ED5699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784653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účtovala menej významné chyby minulých účtovných období.</w:t>
      </w:r>
      <w:r w:rsidR="007F6F9D">
        <w:rPr>
          <w:rFonts w:ascii="Arial Narrow" w:hAnsi="Arial Narrow" w:cs="Arial Narrow"/>
          <w:sz w:val="22"/>
          <w:szCs w:val="22"/>
        </w:rPr>
        <w:t xml:space="preserve"> </w:t>
      </w:r>
    </w:p>
    <w:p w:rsidR="00784653" w:rsidRPr="00755848" w:rsidRDefault="00784653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</w:t>
      </w:r>
      <w:r w:rsidR="007F6F9D">
        <w:rPr>
          <w:rFonts w:ascii="Arial Narrow" w:hAnsi="Arial Narrow" w:cs="Arial Narrow"/>
          <w:sz w:val="22"/>
          <w:szCs w:val="22"/>
        </w:rPr>
        <w:t>2</w:t>
      </w:r>
      <w:r w:rsidR="00ED5699">
        <w:rPr>
          <w:rFonts w:ascii="Arial Narrow" w:hAnsi="Arial Narrow" w:cs="Arial Narrow"/>
          <w:sz w:val="22"/>
          <w:szCs w:val="22"/>
        </w:rPr>
        <w:t>2</w:t>
      </w:r>
      <w:r w:rsidR="00784653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neúčtovala o googwille ani o zápornom goodwille.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</w:t>
      </w:r>
      <w:r w:rsidR="007F6F9D">
        <w:rPr>
          <w:rFonts w:ascii="Arial Narrow" w:hAnsi="Arial Narrow" w:cs="Arial Narrow"/>
          <w:sz w:val="22"/>
          <w:szCs w:val="22"/>
        </w:rPr>
        <w:t>2</w:t>
      </w:r>
      <w:r w:rsidR="00ED5699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eviduje záväzky so zostatkovou dobou splatnosti dlhšou ako 5 rokov.</w:t>
      </w:r>
      <w:r w:rsidR="00ED5699">
        <w:rPr>
          <w:rFonts w:ascii="Arial Narrow" w:hAnsi="Arial Narrow" w:cs="Arial Narrow"/>
          <w:sz w:val="22"/>
          <w:szCs w:val="22"/>
        </w:rPr>
        <w:t>/Finančná správa/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</w:t>
      </w:r>
      <w:r w:rsidR="007F6F9D">
        <w:rPr>
          <w:rFonts w:ascii="Arial Narrow" w:hAnsi="Arial Narrow" w:cs="Arial Narrow"/>
          <w:sz w:val="22"/>
          <w:szCs w:val="22"/>
        </w:rPr>
        <w:t>2</w:t>
      </w:r>
      <w:r w:rsidR="00ED5699">
        <w:rPr>
          <w:rFonts w:ascii="Arial Narrow" w:hAnsi="Arial Narrow" w:cs="Arial Narrow"/>
          <w:sz w:val="22"/>
          <w:szCs w:val="22"/>
        </w:rPr>
        <w:t>2</w:t>
      </w:r>
      <w:r w:rsidR="007F6F9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decembri 20</w:t>
      </w:r>
      <w:r w:rsidR="007F6F9D">
        <w:rPr>
          <w:rFonts w:ascii="Arial Narrow" w:hAnsi="Arial Narrow" w:cs="Arial Narrow"/>
          <w:bCs/>
          <w:sz w:val="22"/>
          <w:szCs w:val="22"/>
        </w:rPr>
        <w:t>2</w:t>
      </w:r>
      <w:r w:rsidR="00ED5699">
        <w:rPr>
          <w:rFonts w:ascii="Arial Narrow" w:hAnsi="Arial Narrow" w:cs="Arial Narrow"/>
          <w:bCs/>
          <w:sz w:val="22"/>
          <w:szCs w:val="22"/>
        </w:rPr>
        <w:t>2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ED5699" w:rsidP="00ED5699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31.03.2023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431319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Jana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CA6" w:rsidRDefault="00CF7CA6">
      <w:r>
        <w:separator/>
      </w:r>
    </w:p>
  </w:endnote>
  <w:endnote w:type="continuationSeparator" w:id="1">
    <w:p w:rsidR="00CF7CA6" w:rsidRDefault="00CF7C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4C57A0">
    <w:pPr>
      <w:pStyle w:val="Pta"/>
      <w:jc w:val="right"/>
    </w:pPr>
    <w:fldSimple w:instr="PAGE   \* MERGEFORMAT">
      <w:r w:rsidR="00A718AA">
        <w:rPr>
          <w:noProof/>
        </w:rPr>
        <w:t>6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CA6" w:rsidRDefault="00CF7CA6">
      <w:r>
        <w:separator/>
      </w:r>
    </w:p>
  </w:footnote>
  <w:footnote w:type="continuationSeparator" w:id="1">
    <w:p w:rsidR="00CF7CA6" w:rsidRDefault="00CF7C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D5699">
      <w:rPr>
        <w:rFonts w:ascii="Arial" w:hAnsi="Arial" w:cs="Arial"/>
        <w:sz w:val="22"/>
        <w:szCs w:val="22"/>
        <w:bdr w:val="single" w:sz="4" w:space="0" w:color="auto" w:frame="1"/>
      </w:rPr>
      <w:t>44294301 DIČ:2022673026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embedSystemFonts/>
  <w:attachedTemplate r:id="rId1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B72952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6B47"/>
    <w:rsid w:val="001922C8"/>
    <w:rsid w:val="00194863"/>
    <w:rsid w:val="00195B79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44E9"/>
    <w:rsid w:val="002069FB"/>
    <w:rsid w:val="002100EC"/>
    <w:rsid w:val="00216A06"/>
    <w:rsid w:val="0021761B"/>
    <w:rsid w:val="00223544"/>
    <w:rsid w:val="00223758"/>
    <w:rsid w:val="00223853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2F6B30"/>
    <w:rsid w:val="00302371"/>
    <w:rsid w:val="003023F7"/>
    <w:rsid w:val="003061CE"/>
    <w:rsid w:val="00306960"/>
    <w:rsid w:val="00311F66"/>
    <w:rsid w:val="00312CE9"/>
    <w:rsid w:val="003208FD"/>
    <w:rsid w:val="00322461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11C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1319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7A0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3576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5F6087"/>
    <w:rsid w:val="006010C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12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84653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7F6F9D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32B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13F7"/>
    <w:rsid w:val="008F4651"/>
    <w:rsid w:val="008F7BD4"/>
    <w:rsid w:val="0090056C"/>
    <w:rsid w:val="009027D4"/>
    <w:rsid w:val="00913A45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40F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18AA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2952"/>
    <w:rsid w:val="00B77EB8"/>
    <w:rsid w:val="00B811C0"/>
    <w:rsid w:val="00B82176"/>
    <w:rsid w:val="00B87E21"/>
    <w:rsid w:val="00B9102F"/>
    <w:rsid w:val="00B93686"/>
    <w:rsid w:val="00BA12FE"/>
    <w:rsid w:val="00BA43D8"/>
    <w:rsid w:val="00BB2926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17A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CF7CA6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3572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A7EF1"/>
    <w:rsid w:val="00EB3ECE"/>
    <w:rsid w:val="00EB5BB2"/>
    <w:rsid w:val="00EB6193"/>
    <w:rsid w:val="00ED112D"/>
    <w:rsid w:val="00ED5699"/>
    <w:rsid w:val="00ED7779"/>
    <w:rsid w:val="00EF4F08"/>
    <w:rsid w:val="00EF6214"/>
    <w:rsid w:val="00EF6EC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s&#225;rov&#225;%20Jana\Desktop\2020\Ametyst%20Poznamky%20MALE%202020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EE62E-739F-4A74-A5B5-7E4A2F50A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Ametyst Poznamky MALE 2020</Template>
  <TotalTime>4</TotalTime>
  <Pages>6</Pages>
  <Words>1981</Words>
  <Characters>11292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Husárová Jana</dc:creator>
  <cp:lastModifiedBy>admin</cp:lastModifiedBy>
  <cp:revision>2</cp:revision>
  <cp:lastPrinted>2015-07-22T09:26:00Z</cp:lastPrinted>
  <dcterms:created xsi:type="dcterms:W3CDTF">2023-03-31T14:35:00Z</dcterms:created>
  <dcterms:modified xsi:type="dcterms:W3CDTF">2023-03-31T14:35:00Z</dcterms:modified>
</cp:coreProperties>
</file>