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6E0DAC69" w14:textId="77777777" w:rsidTr="00B11A21">
        <w:tc>
          <w:tcPr>
            <w:tcW w:w="3061" w:type="dxa"/>
            <w:vAlign w:val="center"/>
          </w:tcPr>
          <w:p w14:paraId="28AC3781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1DA292D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96A90F7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8484A0A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84D5A91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A984CF6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FCD3C82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96F11C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CACAD9D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78D5633" w14:textId="77777777" w:rsidR="00D90FC4" w:rsidRPr="00B11A21" w:rsidRDefault="00D7236F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430A73D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98C984B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BB3383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B40042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7AAB63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9C21D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9CC26E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77FC486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4734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 xml:space="preserve">dátum založenia alebo zriadenia účtovnej </w:t>
      </w:r>
      <w:proofErr w:type="spellStart"/>
      <w:r w:rsidRPr="00D90FC4">
        <w:rPr>
          <w:sz w:val="22"/>
          <w:szCs w:val="22"/>
        </w:rPr>
        <w:t>jednotky</w:t>
      </w:r>
      <w:r w:rsidR="00F101CF" w:rsidRPr="00D90FC4">
        <w:rPr>
          <w:sz w:val="22"/>
          <w:szCs w:val="22"/>
        </w:rPr>
        <w:t>.</w:t>
      </w:r>
      <w:r w:rsidR="00607030">
        <w:rPr>
          <w:sz w:val="22"/>
          <w:szCs w:val="22"/>
        </w:rPr>
        <w:t>Ing.Bc.László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Kerekes</w:t>
      </w:r>
      <w:proofErr w:type="spellEnd"/>
    </w:p>
    <w:p w14:paraId="75FA0BEF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4A8CA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ak ju účtovná jednotka </w:t>
      </w:r>
      <w:proofErr w:type="spellStart"/>
      <w:r w:rsidRPr="00D90FC4">
        <w:rPr>
          <w:sz w:val="22"/>
          <w:szCs w:val="22"/>
        </w:rPr>
        <w:t>vykonáva.</w:t>
      </w:r>
      <w:r w:rsidR="00607030">
        <w:rPr>
          <w:sz w:val="22"/>
          <w:szCs w:val="22"/>
        </w:rPr>
        <w:t>Podpora</w:t>
      </w:r>
      <w:proofErr w:type="spellEnd"/>
      <w:r w:rsidR="00607030">
        <w:rPr>
          <w:sz w:val="22"/>
          <w:szCs w:val="22"/>
        </w:rPr>
        <w:t xml:space="preserve"> </w:t>
      </w:r>
      <w:proofErr w:type="spellStart"/>
      <w:r w:rsidR="00607030">
        <w:rPr>
          <w:sz w:val="22"/>
          <w:szCs w:val="22"/>
        </w:rPr>
        <w:t>vzdelávacej,kultúrnej</w:t>
      </w:r>
      <w:proofErr w:type="spellEnd"/>
      <w:r w:rsidR="00607030">
        <w:rPr>
          <w:sz w:val="22"/>
          <w:szCs w:val="22"/>
        </w:rPr>
        <w:t xml:space="preserve"> a športovej aktivity žiakov školy Gymnázium-</w:t>
      </w:r>
      <w:proofErr w:type="spellStart"/>
      <w:r w:rsidR="00607030">
        <w:rPr>
          <w:sz w:val="22"/>
          <w:szCs w:val="22"/>
        </w:rPr>
        <w:t>Gimnázium</w:t>
      </w:r>
      <w:proofErr w:type="spellEnd"/>
      <w:r w:rsidR="00607030">
        <w:rPr>
          <w:sz w:val="22"/>
          <w:szCs w:val="22"/>
        </w:rPr>
        <w:t xml:space="preserve"> Fiľakovo</w:t>
      </w:r>
    </w:p>
    <w:p w14:paraId="2A755766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  <w:r w:rsidR="00607030">
        <w:rPr>
          <w:sz w:val="22"/>
          <w:szCs w:val="22"/>
        </w:rPr>
        <w:t>0</w:t>
      </w:r>
    </w:p>
    <w:p w14:paraId="72A6AF2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7F998556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3F9D3A4A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DD2011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C8007B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6B52B88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áno</w:t>
      </w:r>
    </w:p>
    <w:p w14:paraId="4F53ECC0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607030">
        <w:rPr>
          <w:sz w:val="22"/>
          <w:szCs w:val="22"/>
        </w:rPr>
        <w:t xml:space="preserve"> nie</w:t>
      </w:r>
    </w:p>
    <w:p w14:paraId="61AE74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7CBC96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9E018E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5528A1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12C2B3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25D58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6216AD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B15BD7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C12D9C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A393C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30CCFD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32F52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98DB7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CB71CB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37D58D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69D36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284B2BC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66DBA06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2A555D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607030">
        <w:rPr>
          <w:sz w:val="22"/>
          <w:szCs w:val="22"/>
        </w:rPr>
        <w:t>nie</w:t>
      </w:r>
    </w:p>
    <w:p w14:paraId="6BDB5C2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</w:t>
      </w:r>
      <w:proofErr w:type="spellStart"/>
      <w:r w:rsidR="00E90FFD">
        <w:rPr>
          <w:sz w:val="22"/>
          <w:szCs w:val="22"/>
        </w:rPr>
        <w:t>rezervy.</w:t>
      </w:r>
      <w:r w:rsidR="00607030">
        <w:rPr>
          <w:sz w:val="22"/>
          <w:szCs w:val="22"/>
        </w:rPr>
        <w:t>nie</w:t>
      </w:r>
      <w:proofErr w:type="spellEnd"/>
    </w:p>
    <w:p w14:paraId="596ACA0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0D4B58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B44A6C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3BE0246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728F5">
        <w:rPr>
          <w:sz w:val="22"/>
          <w:szCs w:val="22"/>
        </w:rPr>
        <w:t>účtovné obdobie. Nie je</w:t>
      </w:r>
    </w:p>
    <w:p w14:paraId="2B69E7D6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8EFBD42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03C4F83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4C339D1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E728F5">
        <w:rPr>
          <w:sz w:val="22"/>
          <w:szCs w:val="22"/>
        </w:rPr>
        <w:t xml:space="preserve"> Nie je</w:t>
      </w:r>
    </w:p>
    <w:p w14:paraId="308DEFFA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E728F5">
        <w:rPr>
          <w:sz w:val="22"/>
          <w:szCs w:val="22"/>
        </w:rPr>
        <w:t xml:space="preserve"> Nie je</w:t>
      </w:r>
    </w:p>
    <w:p w14:paraId="503C169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E728F5">
        <w:rPr>
          <w:sz w:val="22"/>
          <w:szCs w:val="22"/>
        </w:rPr>
        <w:t xml:space="preserve"> Nie je</w:t>
      </w:r>
    </w:p>
    <w:p w14:paraId="2C3CB292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E728F5">
        <w:rPr>
          <w:sz w:val="22"/>
          <w:szCs w:val="22"/>
        </w:rPr>
        <w:t xml:space="preserve"> Nie sú</w:t>
      </w:r>
    </w:p>
    <w:p w14:paraId="2F9B5897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E728F5">
        <w:rPr>
          <w:sz w:val="22"/>
          <w:szCs w:val="22"/>
        </w:rPr>
        <w:t xml:space="preserve"> Nie sú</w:t>
      </w:r>
    </w:p>
    <w:p w14:paraId="75A2729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E728F5">
        <w:rPr>
          <w:sz w:val="22"/>
          <w:szCs w:val="22"/>
        </w:rPr>
        <w:t xml:space="preserve"> Nie sú</w:t>
      </w:r>
    </w:p>
    <w:p w14:paraId="74140876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E728F5">
        <w:rPr>
          <w:sz w:val="22"/>
          <w:szCs w:val="22"/>
        </w:rPr>
        <w:t xml:space="preserve"> Nie sú</w:t>
      </w:r>
    </w:p>
    <w:p w14:paraId="3F959AD1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E728F5">
        <w:rPr>
          <w:sz w:val="22"/>
          <w:szCs w:val="22"/>
        </w:rPr>
        <w:t xml:space="preserve"> Nie sú</w:t>
      </w:r>
    </w:p>
    <w:p w14:paraId="696118D1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E728F5">
        <w:rPr>
          <w:sz w:val="22"/>
          <w:szCs w:val="22"/>
        </w:rPr>
        <w:t xml:space="preserve"> Nie sú</w:t>
      </w:r>
    </w:p>
    <w:p w14:paraId="4D020269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E728F5">
        <w:rPr>
          <w:sz w:val="22"/>
          <w:szCs w:val="22"/>
        </w:rPr>
        <w:t xml:space="preserve"> Nie sú</w:t>
      </w:r>
    </w:p>
    <w:p w14:paraId="612352FB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>účtovné</w:t>
      </w:r>
      <w:r w:rsidR="00E728F5">
        <w:rPr>
          <w:sz w:val="22"/>
          <w:szCs w:val="22"/>
        </w:rPr>
        <w:t xml:space="preserve"> obdobie: nie sú </w:t>
      </w:r>
    </w:p>
    <w:p w14:paraId="2333430C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E728F5">
        <w:rPr>
          <w:sz w:val="22"/>
          <w:szCs w:val="22"/>
        </w:rPr>
        <w:t>účtovného obdobia: základné imanie je tvorené z členských príspevkov</w:t>
      </w:r>
    </w:p>
    <w:p w14:paraId="009FF15D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12FB33A3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49F8A631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30C910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E728F5">
        <w:rPr>
          <w:sz w:val="22"/>
          <w:szCs w:val="22"/>
        </w:rPr>
        <w:t>dpokladaný rok použitia rezervy: nie sú</w:t>
      </w:r>
    </w:p>
    <w:p w14:paraId="7425DA24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</w:t>
      </w:r>
      <w:r w:rsidR="00E728F5">
        <w:rPr>
          <w:sz w:val="22"/>
          <w:szCs w:val="22"/>
        </w:rPr>
        <w:t>a jednotlivých druhov  záväzkov: nie sú</w:t>
      </w:r>
    </w:p>
    <w:p w14:paraId="6B2E944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</w:t>
      </w:r>
      <w:r w:rsidR="00E728F5">
        <w:rPr>
          <w:sz w:val="22"/>
          <w:szCs w:val="22"/>
        </w:rPr>
        <w:t>latnosti a po lehote splatnosti: nie sú</w:t>
      </w:r>
    </w:p>
    <w:p w14:paraId="74FB7C1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ED3D0B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4EFB31B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5AFBBC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1C2DFB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E728F5">
        <w:rPr>
          <w:sz w:val="22"/>
          <w:szCs w:val="22"/>
        </w:rPr>
        <w:t>atok na konci účtovného obdobia: nie sú</w:t>
      </w:r>
    </w:p>
    <w:p w14:paraId="7C0E1C7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E728F5">
        <w:rPr>
          <w:sz w:val="22"/>
          <w:szCs w:val="22"/>
        </w:rPr>
        <w:t>splatnosti a f</w:t>
      </w:r>
      <w:r w:rsidR="00886D93">
        <w:rPr>
          <w:sz w:val="22"/>
          <w:szCs w:val="22"/>
        </w:rPr>
        <w:t>ormy zabezpečenia: nie sú</w:t>
      </w:r>
    </w:p>
    <w:p w14:paraId="4466F40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E728F5">
        <w:rPr>
          <w:sz w:val="22"/>
          <w:szCs w:val="22"/>
        </w:rPr>
        <w:t xml:space="preserve"> Nie sú</w:t>
      </w:r>
    </w:p>
    <w:p w14:paraId="3CAC482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858959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96FE67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4E98C4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5EB7048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2E350070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425EA34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E728F5">
        <w:rPr>
          <w:sz w:val="22"/>
          <w:szCs w:val="22"/>
        </w:rPr>
        <w:t>formou finančného prenájmu: nie sú</w:t>
      </w:r>
    </w:p>
    <w:p w14:paraId="43AAA56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498F6C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7B40024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1A3B99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1142D1F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5E13F8D8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F3E569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58D2D8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417ACB8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E728F5">
        <w:rPr>
          <w:sz w:val="22"/>
          <w:szCs w:val="22"/>
        </w:rPr>
        <w:t xml:space="preserve"> Nie sú</w:t>
      </w:r>
    </w:p>
    <w:p w14:paraId="3B49D62D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AAA5331" w14:textId="11A91B5C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C878B8">
        <w:rPr>
          <w:sz w:val="22"/>
          <w:szCs w:val="22"/>
        </w:rPr>
        <w:t>1800</w:t>
      </w:r>
      <w:r w:rsidR="00E728F5">
        <w:rPr>
          <w:sz w:val="22"/>
          <w:szCs w:val="22"/>
        </w:rPr>
        <w:t xml:space="preserve"> EUR</w:t>
      </w:r>
      <w:r w:rsidR="00A5714F">
        <w:rPr>
          <w:sz w:val="22"/>
          <w:szCs w:val="22"/>
        </w:rPr>
        <w:t>.</w:t>
      </w:r>
    </w:p>
    <w:p w14:paraId="13464649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A031C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479E26E" w14:textId="25CBE6E1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 xml:space="preserve">za bežné účtovné </w:t>
      </w:r>
      <w:proofErr w:type="spellStart"/>
      <w:r w:rsidR="00C96AEB" w:rsidRPr="00D90FC4">
        <w:rPr>
          <w:sz w:val="22"/>
          <w:szCs w:val="22"/>
        </w:rPr>
        <w:t>obdobie</w:t>
      </w:r>
      <w:r w:rsidR="00CD361E" w:rsidRPr="00D90FC4">
        <w:rPr>
          <w:sz w:val="22"/>
          <w:szCs w:val="22"/>
        </w:rPr>
        <w:t>.</w:t>
      </w:r>
      <w:r w:rsidR="00F4351F">
        <w:rPr>
          <w:sz w:val="22"/>
          <w:szCs w:val="22"/>
        </w:rPr>
        <w:t>Podiel</w:t>
      </w:r>
      <w:proofErr w:type="spellEnd"/>
      <w:r w:rsidR="00F4351F">
        <w:rPr>
          <w:sz w:val="22"/>
          <w:szCs w:val="22"/>
        </w:rPr>
        <w:t xml:space="preserve"> z</w:t>
      </w:r>
      <w:r w:rsidR="001241BD">
        <w:rPr>
          <w:sz w:val="22"/>
          <w:szCs w:val="22"/>
        </w:rPr>
        <w:t>aplatenej dane vo výške</w:t>
      </w:r>
      <w:r w:rsidR="004408FA">
        <w:rPr>
          <w:sz w:val="22"/>
          <w:szCs w:val="22"/>
        </w:rPr>
        <w:t xml:space="preserve"> </w:t>
      </w:r>
      <w:r w:rsidR="00C878B8">
        <w:rPr>
          <w:sz w:val="22"/>
          <w:szCs w:val="22"/>
        </w:rPr>
        <w:t>536,51</w:t>
      </w:r>
      <w:r w:rsidR="003B00B8">
        <w:rPr>
          <w:sz w:val="22"/>
          <w:szCs w:val="22"/>
        </w:rPr>
        <w:t xml:space="preserve"> EUR za bežné obdobie bol použitý na bežnú prevádzku.</w:t>
      </w:r>
    </w:p>
    <w:p w14:paraId="42F055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E728F5">
        <w:rPr>
          <w:sz w:val="22"/>
          <w:szCs w:val="22"/>
        </w:rPr>
        <w:t>0</w:t>
      </w:r>
    </w:p>
    <w:p w14:paraId="18FE8B3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E728F5">
        <w:rPr>
          <w:sz w:val="22"/>
          <w:szCs w:val="22"/>
        </w:rPr>
        <w:t>: nie je povinnosť overenia účtovnej závierky</w:t>
      </w:r>
    </w:p>
    <w:p w14:paraId="782E6CC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80F0A6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40F90B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42EF71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8CA4C47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3DD2398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5AB7C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ECD4A8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4B0F6BB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43F64E08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B1C6A89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</w:t>
      </w:r>
      <w:proofErr w:type="spellStart"/>
      <w:r w:rsidR="00CC7A3D" w:rsidRPr="00D90FC4">
        <w:t>príjmov.</w:t>
      </w:r>
      <w:r w:rsidR="00E728F5">
        <w:t>Nie</w:t>
      </w:r>
      <w:proofErr w:type="spellEnd"/>
      <w:r w:rsidR="00E728F5">
        <w:t xml:space="preserve"> sú</w:t>
      </w:r>
    </w:p>
    <w:p w14:paraId="6C2FFD9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E728F5">
        <w:t xml:space="preserve"> nie sú</w:t>
      </w:r>
    </w:p>
    <w:p w14:paraId="08211C7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</w:t>
      </w:r>
      <w:r w:rsidR="00E728F5">
        <w:rPr>
          <w:lang w:eastAsia="sk-SK"/>
        </w:rPr>
        <w:t>nej jednotky: nie je</w:t>
      </w:r>
    </w:p>
    <w:p w14:paraId="794DF67D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E728F5">
        <w:rPr>
          <w:lang w:eastAsia="sk-SK"/>
        </w:rPr>
        <w:t xml:space="preserve"> Nie je</w:t>
      </w:r>
    </w:p>
    <w:p w14:paraId="3EF623E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</w:t>
      </w:r>
      <w:r w:rsidR="00E728F5">
        <w:t xml:space="preserve"> sa týka spriaznených osôb: nie sú</w:t>
      </w:r>
    </w:p>
    <w:p w14:paraId="03CB3B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6C93D2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13C4F7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1C0A46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670C58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F56EDBE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501961">
        <w:rPr>
          <w:sz w:val="22"/>
          <w:szCs w:val="22"/>
        </w:rPr>
        <w:t xml:space="preserve"> Nie sú</w:t>
      </w:r>
    </w:p>
    <w:p w14:paraId="14EB44C1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501961">
        <w:rPr>
          <w:sz w:val="22"/>
          <w:szCs w:val="22"/>
        </w:rPr>
        <w:t xml:space="preserve"> Nie sú</w:t>
      </w:r>
    </w:p>
    <w:p w14:paraId="20B95278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6B36BAF0" w14:textId="77777777" w:rsidTr="00781B64">
        <w:tc>
          <w:tcPr>
            <w:tcW w:w="4961" w:type="dxa"/>
          </w:tcPr>
          <w:p w14:paraId="009D7B7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3496751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B162283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B08096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DAE8C5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C4B1E02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8CAE6E1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5BE711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E5D68B8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0872C97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C67D36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D4B9CD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605253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E70BE96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64C6F03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D6823D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8CD646F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A92DF3A" w14:textId="77777777" w:rsidR="00503A66" w:rsidRPr="00D90FC4" w:rsidRDefault="0050196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8A72EF" w14:textId="77777777" w:rsidR="00503A66" w:rsidRPr="00D90FC4" w:rsidRDefault="00F4351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7F35152C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27A4028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6FC0C16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1734A519" w14:textId="77777777" w:rsidTr="007C00B1">
        <w:tc>
          <w:tcPr>
            <w:tcW w:w="2377" w:type="dxa"/>
            <w:vAlign w:val="center"/>
          </w:tcPr>
          <w:p w14:paraId="5E685B6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486FC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98D8C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64874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4B36C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24E80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98B6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AA09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2C1B628B" w14:textId="77777777" w:rsidTr="007C00B1">
        <w:tc>
          <w:tcPr>
            <w:tcW w:w="2377" w:type="dxa"/>
            <w:vAlign w:val="center"/>
          </w:tcPr>
          <w:p w14:paraId="59AE71F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4561D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6C1B6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760C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C3A6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CF52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9A0E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392A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D23A8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1A034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A15AD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C9CC8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B57B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4A8A8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B164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783E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FD77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0566B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D1B97C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9A34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4E7E3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022A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2E20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9EBC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C2CD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4AF0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25C069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941ED1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61309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514D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2739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E0D9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F817D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B78F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0596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1618FE" w14:textId="77777777" w:rsidTr="007C00B1">
        <w:tc>
          <w:tcPr>
            <w:tcW w:w="2377" w:type="dxa"/>
            <w:vAlign w:val="center"/>
          </w:tcPr>
          <w:p w14:paraId="4F7589A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B2F7B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30B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D74D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B2AB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687D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B2A4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610C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9DCC3C6" w14:textId="77777777" w:rsidTr="007C00B1">
        <w:tc>
          <w:tcPr>
            <w:tcW w:w="2377" w:type="dxa"/>
            <w:vAlign w:val="center"/>
          </w:tcPr>
          <w:p w14:paraId="58C99C9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49884D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1CA2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9BDF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CD12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3AFE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4CE1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7970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4FB8FD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54F59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02569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C37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28DA5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4C72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E1C0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AC20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5F02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04D2D4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1C9563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3FD37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3D5F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115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E88F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E3EE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CD5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B90D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701AA8" w14:textId="77777777" w:rsidTr="007C00B1">
        <w:tc>
          <w:tcPr>
            <w:tcW w:w="2377" w:type="dxa"/>
            <w:vAlign w:val="center"/>
          </w:tcPr>
          <w:p w14:paraId="3BD01CA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9E7C3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50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31F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7925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9EC6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417E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8FCB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44D4A81" w14:textId="77777777" w:rsidTr="007C00B1">
        <w:tc>
          <w:tcPr>
            <w:tcW w:w="2377" w:type="dxa"/>
            <w:vAlign w:val="center"/>
          </w:tcPr>
          <w:p w14:paraId="6ABB9A4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A1ADB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5092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058A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9AEC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692F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58CA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D2C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4683F2F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42FFD9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0209C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0F14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824B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93D6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9AF6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EF82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6BD8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45580E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E4CAF5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EEF58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1399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F330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EB9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4727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BC7B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83A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A6076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3EE60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B0A5DF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C305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C436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629FC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985D7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45DB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044A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FEE218F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D772C6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6EBDF4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D8A5E1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40495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DB808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DE481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8018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3252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8F94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3477F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1E01ADB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1E193B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ED97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DBA04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A0126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F51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623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1EC7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C8F23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171BE4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39DE5F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B8B05D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F6C319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34B867C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172B81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90CAF3B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2C4D5AF9" w14:textId="77777777" w:rsidTr="00A13D6A">
        <w:tc>
          <w:tcPr>
            <w:tcW w:w="1944" w:type="dxa"/>
            <w:vAlign w:val="center"/>
          </w:tcPr>
          <w:p w14:paraId="06AB4DB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4D132C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896F41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21DBA9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98C16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E3CEA1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EC369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DF608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2B02C2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B9B9DE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C06764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F51C5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BAF5DC0" w14:textId="77777777" w:rsidTr="00A13D6A">
        <w:tc>
          <w:tcPr>
            <w:tcW w:w="1944" w:type="dxa"/>
            <w:vAlign w:val="center"/>
          </w:tcPr>
          <w:p w14:paraId="2EA7D7B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80BC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73165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D04CC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C2E6B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BD7A5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05EC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468F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F359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C530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7D5E3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3818A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4F85A28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1AC4D1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4A1649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42158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4F5B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5682A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840BE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DBA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344BA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ABBF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C5B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7962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D74E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6CBAE6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A7986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68DB8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5D8A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498BD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2A5D1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59B2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201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45528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0BC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F8A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A2FC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EC501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FAB0C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EEEC46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8F201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72DBA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5C2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454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B97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0B41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FDA37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7F1E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4BB5B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AA6A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B8D6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2F78D0B" w14:textId="77777777" w:rsidTr="00A13D6A">
        <w:tc>
          <w:tcPr>
            <w:tcW w:w="1944" w:type="dxa"/>
            <w:vAlign w:val="center"/>
          </w:tcPr>
          <w:p w14:paraId="335BF25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96CFB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E8F1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77EEC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4F1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4B13E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EB70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EF6D6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E8D9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870D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81C2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1D81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3FE64B2" w14:textId="77777777" w:rsidTr="00A13D6A">
        <w:tc>
          <w:tcPr>
            <w:tcW w:w="1944" w:type="dxa"/>
            <w:vAlign w:val="center"/>
          </w:tcPr>
          <w:p w14:paraId="5DEABF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1CD0F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2D422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F452A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818C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00A0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173B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15E2F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4A1C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72D9D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021E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5F1D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E8A8D6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169E7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6F001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79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9C81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2375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350A0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29DC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EF06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EA89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9E12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E41B2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7364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CD8C5B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AA221F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8FDBC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9449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8526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A2E8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4F757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EF07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F7A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A3D15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7D02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CC1C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7BBB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49A61C7" w14:textId="77777777" w:rsidTr="00A13D6A">
        <w:tc>
          <w:tcPr>
            <w:tcW w:w="1944" w:type="dxa"/>
            <w:vAlign w:val="center"/>
          </w:tcPr>
          <w:p w14:paraId="7325848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59E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C115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5530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1FED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E0B4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7CC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223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EE3A7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96C4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0379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553A2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5E996F" w14:textId="77777777" w:rsidTr="00A13D6A">
        <w:tc>
          <w:tcPr>
            <w:tcW w:w="1944" w:type="dxa"/>
            <w:vAlign w:val="center"/>
          </w:tcPr>
          <w:p w14:paraId="51A5E32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640799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2939B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BA49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9103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250D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A060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D97C1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E142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D374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01F5F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9781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17EE47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49312B7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E5D3C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9EDF8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582C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6B0E2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F3EF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3A71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2BD2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46F2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4D62C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829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3698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6C1219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C0ED50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00EA7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D41DF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3B13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7840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C4465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E3CE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6A57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AC2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4990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2979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C3856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FD3C46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4FF42E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FB696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ABF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7B1F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B6346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AA519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D281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CD63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A5D49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7D3EF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8A7C5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792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E7BE57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A237CE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94673C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21ED295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3817B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96B50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50347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D90C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D392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DA86E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988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3754C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F6A7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293B3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750FE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5073D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ED3B59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AE938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1E8D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F1B6A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9C888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809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E41B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92C6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C87F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BE77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1F3A8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96127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78F9E9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01854C3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46CD3B35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10786CA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ECCB6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754544D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7D6E5B3E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DAF5ED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BD57D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683D525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38D03E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23DBEAD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28419E9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A6538D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04D3876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6DD99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2940CA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5AA171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944CB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F46DB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C6D2DE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86225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BDFA1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D38BD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F1EA09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1FF280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4AE8C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7445D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4CBCD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9A9FF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9B16D9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C667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47934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8EE75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15FDC4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02B83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460D7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23001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A93C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574038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EB8D1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34EB0B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CDDD17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4B9A7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77668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593142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67997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1AC66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DD5534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BE98DB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EF3A3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83B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03FA99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5921E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FF7947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A3DC9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D5218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18193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2FEC2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288F9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BCA4AB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AA1459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7F890E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5DB7A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C16B155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80828E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15FC57F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D9E14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48AE7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CF4A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7B02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01F9BD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7AB90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C9EA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C25BA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865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1C2F10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CC7625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813911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B327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119A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B569F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2A43F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7DF8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C37D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B85C8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7A919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EA64E2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D11CEA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314F8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C5DC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AC7D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4AE5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4AFD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9EA49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2506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5FC5BF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312E2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9C5045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43189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71488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C05A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60F2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32E5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0A292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E061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8831C7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D60755C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306496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8E7FD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6F377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49B3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460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C648CC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78F2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0A53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3793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1D60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6D7519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633B56D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67FB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F147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4BF4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F0EA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57D28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35264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B09DD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8895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615C1B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B173A46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62F15A03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523475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574285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43BC49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3F1461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A1AE8E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564B14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89D91B1" w14:textId="77777777" w:rsidTr="00053F31">
        <w:trPr>
          <w:trHeight w:val="1073"/>
        </w:trPr>
        <w:tc>
          <w:tcPr>
            <w:tcW w:w="1630" w:type="dxa"/>
            <w:vMerge/>
          </w:tcPr>
          <w:p w14:paraId="60171CE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1BC8E6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9AFE0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177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3BF947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7AFB3C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A91DB7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91697E8" w14:textId="77777777" w:rsidTr="00053F31">
        <w:trPr>
          <w:trHeight w:val="283"/>
        </w:trPr>
        <w:tc>
          <w:tcPr>
            <w:tcW w:w="1630" w:type="dxa"/>
          </w:tcPr>
          <w:p w14:paraId="0FEAF9E3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IN-NOVA OZ</w:t>
            </w:r>
          </w:p>
        </w:tc>
        <w:tc>
          <w:tcPr>
            <w:tcW w:w="2126" w:type="dxa"/>
          </w:tcPr>
          <w:p w14:paraId="448130FD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2B41243E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7D181930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552" w:type="dxa"/>
          </w:tcPr>
          <w:p w14:paraId="208B4F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6C6488" w14:textId="77777777" w:rsidR="00E774EB" w:rsidRPr="007002DC" w:rsidRDefault="0050196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2410" w:type="dxa"/>
          </w:tcPr>
          <w:p w14:paraId="285968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02DD93" w14:textId="77777777" w:rsidTr="00053F31">
        <w:trPr>
          <w:trHeight w:val="283"/>
        </w:trPr>
        <w:tc>
          <w:tcPr>
            <w:tcW w:w="1630" w:type="dxa"/>
          </w:tcPr>
          <w:p w14:paraId="42CE566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D687D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12505D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5DC35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1B31A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4BA5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0ECE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42236E6" w14:textId="77777777" w:rsidTr="00053F31">
        <w:trPr>
          <w:trHeight w:val="283"/>
        </w:trPr>
        <w:tc>
          <w:tcPr>
            <w:tcW w:w="1630" w:type="dxa"/>
          </w:tcPr>
          <w:p w14:paraId="6AFB33F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060D6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3C43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F0392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9CE1B7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FF51F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F8F0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A105D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F6B209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BCD2B5F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3E38D64B" w14:textId="77777777" w:rsidTr="00B11A21">
        <w:tc>
          <w:tcPr>
            <w:tcW w:w="3055" w:type="dxa"/>
            <w:vAlign w:val="center"/>
          </w:tcPr>
          <w:p w14:paraId="3905CD67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EA5C5DB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8A42971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3CD6A772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1E2A0A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36E12E9D" w14:textId="77777777" w:rsidTr="00B11A21">
        <w:tc>
          <w:tcPr>
            <w:tcW w:w="3055" w:type="dxa"/>
          </w:tcPr>
          <w:p w14:paraId="2581CF9E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006A81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6BE72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8EB63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5F1C36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3FF1C92" w14:textId="77777777" w:rsidTr="00B11A21">
        <w:tc>
          <w:tcPr>
            <w:tcW w:w="3055" w:type="dxa"/>
          </w:tcPr>
          <w:p w14:paraId="77C616B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62A14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3D30EF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F20D9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FF6CD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F659F19" w14:textId="77777777" w:rsidTr="00B11A21">
        <w:tc>
          <w:tcPr>
            <w:tcW w:w="3055" w:type="dxa"/>
          </w:tcPr>
          <w:p w14:paraId="3CF7C3D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1FD3F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125BB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54E71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B329AB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B70AB93" w14:textId="77777777" w:rsidTr="00B11A21">
        <w:tc>
          <w:tcPr>
            <w:tcW w:w="3055" w:type="dxa"/>
          </w:tcPr>
          <w:p w14:paraId="48953303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ED2C50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DD1CD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A95880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AB4F6E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54591A4" w14:textId="77777777" w:rsidTr="00B11A21">
        <w:tc>
          <w:tcPr>
            <w:tcW w:w="3055" w:type="dxa"/>
          </w:tcPr>
          <w:p w14:paraId="6C72EDF5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01FBBC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72966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FFFB1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150010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2F5E0DFF" w14:textId="77777777" w:rsidTr="00B11A21">
        <w:tc>
          <w:tcPr>
            <w:tcW w:w="3055" w:type="dxa"/>
          </w:tcPr>
          <w:p w14:paraId="78F0F75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F4E0911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BEB534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3A788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82F084C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64BC6EE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641B6363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03F6307" w14:textId="77777777" w:rsidTr="00053F31">
        <w:tc>
          <w:tcPr>
            <w:tcW w:w="3819" w:type="dxa"/>
            <w:vAlign w:val="center"/>
          </w:tcPr>
          <w:p w14:paraId="09C0BF6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427AD41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D2746C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6D2302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88D4FE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41174958" w14:textId="77777777" w:rsidTr="00053F31">
        <w:tc>
          <w:tcPr>
            <w:tcW w:w="3819" w:type="dxa"/>
            <w:vAlign w:val="center"/>
          </w:tcPr>
          <w:p w14:paraId="2AC6E50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B4CFD1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395E9A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93213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F41605" w14:textId="77777777" w:rsidTr="00053F31">
        <w:tc>
          <w:tcPr>
            <w:tcW w:w="3819" w:type="dxa"/>
            <w:vAlign w:val="center"/>
          </w:tcPr>
          <w:p w14:paraId="3565893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34CD69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5D07A9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FC3E7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142EFF7" w14:textId="77777777" w:rsidTr="00053F31">
        <w:tc>
          <w:tcPr>
            <w:tcW w:w="3819" w:type="dxa"/>
            <w:vAlign w:val="center"/>
          </w:tcPr>
          <w:p w14:paraId="4AFD94A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D3CDED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3F1C2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727E9D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8F4CEB7" w14:textId="77777777" w:rsidTr="00053F31">
        <w:tc>
          <w:tcPr>
            <w:tcW w:w="3819" w:type="dxa"/>
            <w:vAlign w:val="center"/>
          </w:tcPr>
          <w:p w14:paraId="5FFCB12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C25A1A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AB848A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C7402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AB2550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4AC337F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3E45F623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A89B1C3" w14:textId="77777777" w:rsidTr="00800315">
        <w:tc>
          <w:tcPr>
            <w:tcW w:w="2197" w:type="dxa"/>
            <w:vAlign w:val="center"/>
          </w:tcPr>
          <w:p w14:paraId="1D00718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35105FE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3CC1B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5DF7ECA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A0FDCE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D9A7BB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0E070BE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F757735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86AFF4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D0042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3C69A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AE979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FB61B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6F82619" w14:textId="77777777" w:rsidTr="00800315">
        <w:tc>
          <w:tcPr>
            <w:tcW w:w="2197" w:type="dxa"/>
            <w:vAlign w:val="center"/>
          </w:tcPr>
          <w:p w14:paraId="0D51D28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7069D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D029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E4DF2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50EF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F534D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0716F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8DA3D5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76FE5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B806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EE9D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1EC97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3D09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6930C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07D15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BF72D3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8E17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1754E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20A2B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102CC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79E4DC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43859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636853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5B6C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63D6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38110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F2A48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0F2D25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F1A551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03FE5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E468B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622C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5023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614DC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9C2E8B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E7C533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3290FEE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8FDE6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D54D4C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731CA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1FD88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567AD39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456D224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9A04D9F" w14:textId="77777777" w:rsidTr="00800315">
        <w:tc>
          <w:tcPr>
            <w:tcW w:w="2197" w:type="dxa"/>
            <w:vAlign w:val="center"/>
          </w:tcPr>
          <w:p w14:paraId="06C8A49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A5FAB9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346C58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D14A7A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C719DA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DBA92D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0EDDB85F" w14:textId="77777777" w:rsidTr="00800315">
        <w:tc>
          <w:tcPr>
            <w:tcW w:w="2197" w:type="dxa"/>
            <w:vAlign w:val="center"/>
          </w:tcPr>
          <w:p w14:paraId="55CEAED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516656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3C8DC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1742F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71B2F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EB53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103B7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AF6D33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A1233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42671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7AC9F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A2909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921A3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0A7D5D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94FAA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C5FA8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C5028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FE9F8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3AD7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F6A6B6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CF2EFA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C4720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485647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FC7AB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FBFC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405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F4BC9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4277DF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EE09F7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A53D66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D56073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5F86D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C5F43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C36249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A175767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C80BD8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84D480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1F36C83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296A539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34B0B93" w14:textId="77777777" w:rsidTr="00800315">
        <w:tc>
          <w:tcPr>
            <w:tcW w:w="4323" w:type="dxa"/>
            <w:vMerge/>
          </w:tcPr>
          <w:p w14:paraId="27D244D0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8A69F7A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B40E2D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7361DDD" w14:textId="77777777" w:rsidTr="00800315">
        <w:tc>
          <w:tcPr>
            <w:tcW w:w="4323" w:type="dxa"/>
            <w:vAlign w:val="center"/>
          </w:tcPr>
          <w:p w14:paraId="3107EC7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807071E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0A8CFB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5C3E5F6" w14:textId="77777777" w:rsidTr="00800315">
        <w:tc>
          <w:tcPr>
            <w:tcW w:w="4323" w:type="dxa"/>
            <w:vAlign w:val="center"/>
          </w:tcPr>
          <w:p w14:paraId="0224747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B94B02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236A77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6050C362" w14:textId="77777777" w:rsidTr="00800315">
        <w:tc>
          <w:tcPr>
            <w:tcW w:w="4323" w:type="dxa"/>
            <w:vAlign w:val="center"/>
          </w:tcPr>
          <w:p w14:paraId="6759E4C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EA9D0D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3BEF88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56461D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70B3E44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9AEB37F" w14:textId="77777777" w:rsidTr="00800315">
        <w:tc>
          <w:tcPr>
            <w:tcW w:w="2622" w:type="dxa"/>
            <w:vAlign w:val="center"/>
          </w:tcPr>
          <w:p w14:paraId="15608E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44859A9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6A47D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F8130D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1A3B863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898CB3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8B8D1A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54FB10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D47770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CAAB39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E28C216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0AEC589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B95DE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31547F40" w14:textId="77777777" w:rsidR="00ED293C" w:rsidRPr="00D90FC4" w:rsidRDefault="00886D9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14:paraId="11A278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ED98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ED58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68DCD4" w14:textId="77777777" w:rsidR="00ED293C" w:rsidRPr="00D90FC4" w:rsidRDefault="0050196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519B8DE3" w14:textId="77777777" w:rsidTr="00800315">
        <w:tc>
          <w:tcPr>
            <w:tcW w:w="2622" w:type="dxa"/>
            <w:vAlign w:val="center"/>
          </w:tcPr>
          <w:p w14:paraId="280EFC03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1E6B53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AC1D1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9B47E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21F7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21DF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09AE6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C0E49B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9F16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D2E49E6" w14:textId="77777777" w:rsidR="00ED293C" w:rsidRPr="00D90FC4" w:rsidRDefault="00886D93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14:paraId="43D5AE8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9577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0965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81A7C6" w14:textId="77777777" w:rsidR="00ED293C" w:rsidRPr="00D90FC4" w:rsidRDefault="0050196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D293C" w:rsidRPr="00D90FC4" w14:paraId="3B0DC7D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2EFC2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48D062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1316A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1886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3ACF3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D2CCE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D51F62C" w14:textId="77777777" w:rsidTr="00800315">
        <w:tc>
          <w:tcPr>
            <w:tcW w:w="2622" w:type="dxa"/>
            <w:vAlign w:val="center"/>
          </w:tcPr>
          <w:p w14:paraId="1AB7FD0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F7327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B0BC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4918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48B5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7930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BEEA2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5DDD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80E6B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3B06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E18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A482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B278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78AF870" w14:textId="77777777" w:rsidTr="00800315">
        <w:tc>
          <w:tcPr>
            <w:tcW w:w="2622" w:type="dxa"/>
            <w:vAlign w:val="center"/>
          </w:tcPr>
          <w:p w14:paraId="452B079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ECEB8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80F4E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26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71C6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DD86D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28B8EA5B" w14:textId="77777777" w:rsidTr="00800315">
        <w:tc>
          <w:tcPr>
            <w:tcW w:w="2622" w:type="dxa"/>
            <w:vAlign w:val="center"/>
          </w:tcPr>
          <w:p w14:paraId="0969D714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C6CCD7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124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CFB57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726F7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2C5B5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162663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9035F0D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20C22F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F731E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4433F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F7E6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5844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04B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5C7B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1202B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6A764E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ED7E59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8E9CC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2070F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9B10F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E7C8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E611ED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3FF931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1EBB3E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AA7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AF80A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4A3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F176A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14558CE" w14:textId="77777777" w:rsidTr="00800315">
        <w:tc>
          <w:tcPr>
            <w:tcW w:w="2622" w:type="dxa"/>
            <w:vAlign w:val="center"/>
          </w:tcPr>
          <w:p w14:paraId="2EE8C6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313A5F1" w14:textId="4F930D2C" w:rsidR="00ED293C" w:rsidRPr="00D90FC4" w:rsidRDefault="00C878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2406</w:t>
            </w:r>
          </w:p>
        </w:tc>
        <w:tc>
          <w:tcPr>
            <w:tcW w:w="1984" w:type="dxa"/>
          </w:tcPr>
          <w:p w14:paraId="13D1E40C" w14:textId="31B1E5A8" w:rsidR="00ED293C" w:rsidRPr="00D90FC4" w:rsidRDefault="00440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78B8">
              <w:rPr>
                <w:sz w:val="22"/>
                <w:szCs w:val="22"/>
              </w:rPr>
              <w:t>342</w:t>
            </w:r>
          </w:p>
        </w:tc>
        <w:tc>
          <w:tcPr>
            <w:tcW w:w="1843" w:type="dxa"/>
          </w:tcPr>
          <w:p w14:paraId="76265D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DD9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F6B9DE" w14:textId="3C0FF28F" w:rsidR="00ED293C" w:rsidRPr="00D90FC4" w:rsidRDefault="00C878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3748</w:t>
            </w:r>
          </w:p>
        </w:tc>
      </w:tr>
      <w:tr w:rsidR="00ED293C" w:rsidRPr="00D90FC4" w14:paraId="2AC962FC" w14:textId="77777777" w:rsidTr="00800315">
        <w:tc>
          <w:tcPr>
            <w:tcW w:w="2622" w:type="dxa"/>
            <w:vAlign w:val="center"/>
          </w:tcPr>
          <w:p w14:paraId="3C6CCAE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4B0C142" w14:textId="0D80AAF3" w:rsidR="00ED293C" w:rsidRPr="00C878B8" w:rsidRDefault="00C878B8" w:rsidP="00C878B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-3637</w:t>
            </w:r>
          </w:p>
        </w:tc>
        <w:tc>
          <w:tcPr>
            <w:tcW w:w="1984" w:type="dxa"/>
          </w:tcPr>
          <w:p w14:paraId="7BF2C3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407DF3" w14:textId="4B4FB098" w:rsidR="00ED293C" w:rsidRPr="00D90FC4" w:rsidRDefault="00C878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-3637</w:t>
            </w:r>
          </w:p>
        </w:tc>
        <w:tc>
          <w:tcPr>
            <w:tcW w:w="1984" w:type="dxa"/>
          </w:tcPr>
          <w:p w14:paraId="642C9A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25CA2A" w14:textId="23A95515" w:rsidR="00ED293C" w:rsidRPr="00D90FC4" w:rsidRDefault="00C878B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-3637</w:t>
            </w:r>
          </w:p>
        </w:tc>
      </w:tr>
      <w:tr w:rsidR="00ED293C" w:rsidRPr="00D90FC4" w14:paraId="356E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AE71A1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EE0B534" w14:textId="0000BE70" w:rsidR="00ED293C" w:rsidRPr="00D90FC4" w:rsidRDefault="00C878B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-1231</w:t>
            </w:r>
          </w:p>
        </w:tc>
        <w:tc>
          <w:tcPr>
            <w:tcW w:w="1984" w:type="dxa"/>
          </w:tcPr>
          <w:p w14:paraId="6D94655A" w14:textId="56DBB75C" w:rsidR="00ED293C" w:rsidRPr="00D90FC4" w:rsidRDefault="00C878B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1342</w:t>
            </w:r>
          </w:p>
        </w:tc>
        <w:tc>
          <w:tcPr>
            <w:tcW w:w="1843" w:type="dxa"/>
          </w:tcPr>
          <w:p w14:paraId="71012940" w14:textId="6147E580" w:rsidR="00ED293C" w:rsidRPr="00D90FC4" w:rsidRDefault="00C878B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-3637</w:t>
            </w:r>
          </w:p>
        </w:tc>
        <w:tc>
          <w:tcPr>
            <w:tcW w:w="1984" w:type="dxa"/>
          </w:tcPr>
          <w:p w14:paraId="54986A5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339F2E" w14:textId="31AEC50B" w:rsidR="00ED293C" w:rsidRPr="00D90FC4" w:rsidRDefault="00C878B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</w:tr>
    </w:tbl>
    <w:p w14:paraId="7220E2A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2A54E4E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9AD2B57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AB9F48E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AE7CCEB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4AEF78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64658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D979301" w14:textId="28F67674" w:rsidR="00BF60F1" w:rsidRPr="00D90FC4" w:rsidRDefault="00C878B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1342</w:t>
            </w:r>
          </w:p>
        </w:tc>
      </w:tr>
      <w:tr w:rsidR="00BF60F1" w:rsidRPr="00D90FC4" w14:paraId="5E99EF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FF1E98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02CD52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27F8EA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290A9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6517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E0802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4A17DD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596ED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44AB2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466BC7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F763C3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FDCB6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471091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B5E4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F14F9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58646F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C1B53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9E425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4646FA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FE4F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6996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0AEDA6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23AB2E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4675E1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3251F9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9E467B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EF600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A44BBC5" w14:textId="7AF444E2" w:rsidR="00BF60F1" w:rsidRPr="00D90FC4" w:rsidRDefault="00C878B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1342</w:t>
            </w:r>
          </w:p>
        </w:tc>
      </w:tr>
      <w:tr w:rsidR="00BF60F1" w:rsidRPr="00D90FC4" w14:paraId="7400053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6C5D5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A463F8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474B0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D513D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C6687C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A02162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B215F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A0A42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18933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2D5402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A08D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9E57D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39BD0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83B8D5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6FCA3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0AD023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A7C70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AB134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10EA92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E62FB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53FA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FC6F2F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FF3CE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65C44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9280925" w14:textId="77777777" w:rsidR="00BF60F1" w:rsidRPr="00D90FC4" w:rsidRDefault="00BF60F1" w:rsidP="004408F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D7F4B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44BF8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373F05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4D4431C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3E1F6436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F8C086C" w14:textId="77777777" w:rsidTr="00C953EB">
        <w:tc>
          <w:tcPr>
            <w:tcW w:w="2905" w:type="dxa"/>
            <w:vAlign w:val="center"/>
          </w:tcPr>
          <w:p w14:paraId="555439B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B361F7C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66285E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B7CF0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28F014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331260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5F806C57" w14:textId="77777777" w:rsidTr="00C953EB">
        <w:tc>
          <w:tcPr>
            <w:tcW w:w="2905" w:type="dxa"/>
            <w:vAlign w:val="center"/>
          </w:tcPr>
          <w:p w14:paraId="4A2C051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5CBB50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ED4C9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06F1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D363B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A5DF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035D318" w14:textId="77777777" w:rsidTr="00C953EB">
        <w:tc>
          <w:tcPr>
            <w:tcW w:w="2905" w:type="dxa"/>
            <w:vAlign w:val="center"/>
          </w:tcPr>
          <w:p w14:paraId="5CC92B6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C94156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0595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5409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F473C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0B9A9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B5E30F6" w14:textId="77777777" w:rsidTr="00C953EB">
        <w:tc>
          <w:tcPr>
            <w:tcW w:w="2905" w:type="dxa"/>
            <w:vAlign w:val="center"/>
          </w:tcPr>
          <w:p w14:paraId="6BF0037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1C15AC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1C42B7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C4E78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5F2D15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F56433C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4C743E65" w14:textId="77777777" w:rsidTr="00C953EB">
        <w:tc>
          <w:tcPr>
            <w:tcW w:w="2905" w:type="dxa"/>
            <w:vAlign w:val="center"/>
          </w:tcPr>
          <w:p w14:paraId="278910E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05954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A331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560B3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F8F00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1C4AF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4116AF4" w14:textId="77777777" w:rsidTr="00C953EB">
        <w:tc>
          <w:tcPr>
            <w:tcW w:w="2905" w:type="dxa"/>
            <w:vAlign w:val="center"/>
          </w:tcPr>
          <w:p w14:paraId="228A74A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4AAA50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88EB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CE12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B1F4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FC53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CDFE7D" w14:textId="77777777" w:rsidTr="00C953EB">
        <w:tc>
          <w:tcPr>
            <w:tcW w:w="2905" w:type="dxa"/>
            <w:vAlign w:val="center"/>
          </w:tcPr>
          <w:p w14:paraId="3B40E3C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436F8B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420D2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FE9A7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79454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64E5B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B13D66A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CA8ED2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79EF9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8C3CD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C264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E8F1F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AA65E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155A4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3535315B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13CEEE6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4B3488C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CF310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25B4ED22" w14:textId="77777777" w:rsidTr="00C953EB">
        <w:tc>
          <w:tcPr>
            <w:tcW w:w="4890" w:type="dxa"/>
            <w:vMerge/>
          </w:tcPr>
          <w:p w14:paraId="049DB98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E2E8B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905FC82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D5556F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F9E607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5FA689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28C599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630DED4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DF6E1AD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33CABC6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996A39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4B54FCF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855BE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C72583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AEA0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0C9CD0A2" w14:textId="77777777" w:rsidTr="00C953EB">
        <w:tc>
          <w:tcPr>
            <w:tcW w:w="4890" w:type="dxa"/>
            <w:vAlign w:val="center"/>
          </w:tcPr>
          <w:p w14:paraId="16790CE3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CF017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1C98F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BE326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6FC917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2649D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0A78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C8EE0E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89F5F39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514D91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D8F07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6816871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056AA34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7CC4DC8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3D0B0AC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4A01BB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0931447E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7713D6E" w14:textId="77777777" w:rsidTr="0000240E">
        <w:tc>
          <w:tcPr>
            <w:tcW w:w="4323" w:type="dxa"/>
            <w:vAlign w:val="center"/>
          </w:tcPr>
          <w:p w14:paraId="421D5C4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B6A0D12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E84605B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3020597F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E4E6B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18091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5626E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10453DF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416193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ED2B9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3012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6AAB7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B67C9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7A2B0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75D89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B8F588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93FE9E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3FD84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FBE1D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564CC09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54412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F9221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41E31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6F4375C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1FC7FD8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50B9EFF" w14:textId="77777777" w:rsidTr="00C953EB">
        <w:tc>
          <w:tcPr>
            <w:tcW w:w="1771" w:type="dxa"/>
            <w:vAlign w:val="center"/>
          </w:tcPr>
          <w:p w14:paraId="4EC1368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55556D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5F28F9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57B60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9408D7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7C7F5C53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D05DD6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5A859C5" w14:textId="77777777" w:rsidTr="00C953EB">
        <w:tc>
          <w:tcPr>
            <w:tcW w:w="1771" w:type="dxa"/>
            <w:vAlign w:val="center"/>
          </w:tcPr>
          <w:p w14:paraId="49DF69A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AE56E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DE9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E49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3F42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0DE6AD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B4C9A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1C2B46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6889A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1A0F7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54B0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F63B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6408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BAD717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7E6F14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1520A03" w14:textId="77777777" w:rsidTr="00C953EB">
        <w:tc>
          <w:tcPr>
            <w:tcW w:w="1771" w:type="dxa"/>
            <w:vAlign w:val="center"/>
          </w:tcPr>
          <w:p w14:paraId="158F2F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1967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467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EED93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310F3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60C0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BD90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A25649D" w14:textId="77777777" w:rsidTr="00C953EB">
        <w:tc>
          <w:tcPr>
            <w:tcW w:w="1771" w:type="dxa"/>
            <w:vAlign w:val="center"/>
          </w:tcPr>
          <w:p w14:paraId="1356D6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57E3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314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0345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8113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7D80A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12CB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2D40B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791B3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3B8CEA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0499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80EE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5A11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E585F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F5CEE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18146F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0D48E09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BA84C4C" w14:textId="77777777" w:rsidTr="0000240E">
        <w:tc>
          <w:tcPr>
            <w:tcW w:w="3070" w:type="dxa"/>
            <w:vAlign w:val="center"/>
          </w:tcPr>
          <w:p w14:paraId="2559D37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0211CE0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0018AD1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DB4419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74420B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ADF58E0" w14:textId="77777777" w:rsidTr="0000240E">
        <w:tc>
          <w:tcPr>
            <w:tcW w:w="3070" w:type="dxa"/>
          </w:tcPr>
          <w:p w14:paraId="7283D97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39E2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12F5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71129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E2EE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3C332EC" w14:textId="77777777" w:rsidTr="0000240E">
        <w:tc>
          <w:tcPr>
            <w:tcW w:w="3070" w:type="dxa"/>
          </w:tcPr>
          <w:p w14:paraId="25616337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242806A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940E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EC23A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216F9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E7A0EE3" w14:textId="77777777" w:rsidTr="0000240E">
        <w:tc>
          <w:tcPr>
            <w:tcW w:w="3070" w:type="dxa"/>
          </w:tcPr>
          <w:p w14:paraId="5285742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4C5F6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7B45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19ADC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2BC03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6244CC" w14:textId="77777777" w:rsidTr="0000240E">
        <w:tc>
          <w:tcPr>
            <w:tcW w:w="3070" w:type="dxa"/>
            <w:vAlign w:val="center"/>
          </w:tcPr>
          <w:p w14:paraId="2B9A25E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3AD107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DA7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F3C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4962D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F298DD7" w14:textId="77777777" w:rsidTr="0000240E">
        <w:tc>
          <w:tcPr>
            <w:tcW w:w="3070" w:type="dxa"/>
            <w:vAlign w:val="center"/>
          </w:tcPr>
          <w:p w14:paraId="28F62CC3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72008D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FFC4F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446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6F05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97308B9" w14:textId="77777777" w:rsidTr="0000240E">
        <w:tc>
          <w:tcPr>
            <w:tcW w:w="3070" w:type="dxa"/>
          </w:tcPr>
          <w:p w14:paraId="08335B48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5419B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F33B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D0E8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9342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D5BB14C" w14:textId="77777777" w:rsidTr="0000240E">
        <w:tc>
          <w:tcPr>
            <w:tcW w:w="3070" w:type="dxa"/>
          </w:tcPr>
          <w:p w14:paraId="3D227B6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EE5AC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1316B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5C940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1A68C2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DCE0BA0" w14:textId="77777777" w:rsidTr="0000240E">
        <w:tc>
          <w:tcPr>
            <w:tcW w:w="3070" w:type="dxa"/>
          </w:tcPr>
          <w:p w14:paraId="01AD977D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B9958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F6212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2622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5B761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4A0C69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6EFD4BE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9C14BD9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6787A0F7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59371B7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225881C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C218CB3" w14:textId="77777777" w:rsidTr="000109BB">
        <w:tc>
          <w:tcPr>
            <w:tcW w:w="3047" w:type="dxa"/>
            <w:vAlign w:val="center"/>
          </w:tcPr>
          <w:p w14:paraId="64E378E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5A1405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2EBD2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A1A34D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A69E92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774C94F" w14:textId="77777777" w:rsidTr="000109BB">
        <w:tc>
          <w:tcPr>
            <w:tcW w:w="3047" w:type="dxa"/>
          </w:tcPr>
          <w:p w14:paraId="3E1F96A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CE3668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E1051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8BFD3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7F29D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3CE17F2F" w14:textId="77777777" w:rsidTr="000109BB">
        <w:tc>
          <w:tcPr>
            <w:tcW w:w="3047" w:type="dxa"/>
            <w:vAlign w:val="center"/>
          </w:tcPr>
          <w:p w14:paraId="565BE2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E0733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5132B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135A7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81713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F4227D4" w14:textId="77777777" w:rsidTr="000109BB">
        <w:tc>
          <w:tcPr>
            <w:tcW w:w="3047" w:type="dxa"/>
            <w:vAlign w:val="center"/>
          </w:tcPr>
          <w:p w14:paraId="31D9021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D3137C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35422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36C36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1F42B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B2081F" w14:textId="77777777" w:rsidTr="000109BB">
        <w:tc>
          <w:tcPr>
            <w:tcW w:w="3047" w:type="dxa"/>
            <w:vAlign w:val="center"/>
          </w:tcPr>
          <w:p w14:paraId="77FEB24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0947F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1AE5B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EEB512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49643C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FEE7258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9A54EB9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A6573C9" w14:textId="77777777" w:rsidTr="00C953EB">
        <w:tc>
          <w:tcPr>
            <w:tcW w:w="7158" w:type="dxa"/>
            <w:vAlign w:val="center"/>
          </w:tcPr>
          <w:p w14:paraId="75C9BDE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7868D8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FF0226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1F2717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117A4BC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Bežná činnosť</w:t>
            </w:r>
          </w:p>
        </w:tc>
        <w:tc>
          <w:tcPr>
            <w:tcW w:w="3969" w:type="dxa"/>
            <w:vAlign w:val="center"/>
          </w:tcPr>
          <w:p w14:paraId="43179B69" w14:textId="584A2459" w:rsidR="00ED293C" w:rsidRPr="00D90FC4" w:rsidRDefault="00C878B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3260" w:type="dxa"/>
            <w:vAlign w:val="center"/>
          </w:tcPr>
          <w:p w14:paraId="7BB1E02F" w14:textId="099BC868" w:rsidR="00ED293C" w:rsidRPr="00D90FC4" w:rsidRDefault="00C878B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</w:tr>
      <w:tr w:rsidR="00ED293C" w:rsidRPr="00D90FC4" w14:paraId="7FCF328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CF8E9E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431475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18B808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99AD5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AD263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46966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3059E6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275DDF8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79C45C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112E2609" w14:textId="77777777" w:rsidR="00ED293C" w:rsidRPr="00D90FC4" w:rsidRDefault="00E3577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6ED13D7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C31192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71DD8AC" w14:textId="77777777" w:rsidTr="00C953EB">
        <w:tc>
          <w:tcPr>
            <w:tcW w:w="6307" w:type="dxa"/>
            <w:vAlign w:val="center"/>
          </w:tcPr>
          <w:p w14:paraId="329E320D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F2EA92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2ECA2E0" w14:textId="77777777" w:rsidTr="00C953EB">
        <w:tc>
          <w:tcPr>
            <w:tcW w:w="6307" w:type="dxa"/>
            <w:vAlign w:val="center"/>
          </w:tcPr>
          <w:p w14:paraId="4F0E45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1902BC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722F47C" w14:textId="77777777" w:rsidTr="00C953EB">
        <w:tc>
          <w:tcPr>
            <w:tcW w:w="6307" w:type="dxa"/>
            <w:vAlign w:val="center"/>
          </w:tcPr>
          <w:p w14:paraId="0B3131B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94DC24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199E323" w14:textId="77777777" w:rsidTr="00C953EB">
        <w:tc>
          <w:tcPr>
            <w:tcW w:w="6307" w:type="dxa"/>
            <w:vAlign w:val="center"/>
          </w:tcPr>
          <w:p w14:paraId="530A190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56F158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D99937C" w14:textId="77777777" w:rsidTr="00C953EB">
        <w:tc>
          <w:tcPr>
            <w:tcW w:w="6307" w:type="dxa"/>
            <w:vAlign w:val="center"/>
          </w:tcPr>
          <w:p w14:paraId="17ABA2A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2E8C0B4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2FCC89D" w14:textId="77777777" w:rsidTr="00C953EB">
        <w:tc>
          <w:tcPr>
            <w:tcW w:w="6307" w:type="dxa"/>
            <w:vAlign w:val="center"/>
          </w:tcPr>
          <w:p w14:paraId="17BBDD1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D1D2AB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0F6DA2D" w14:textId="77777777" w:rsidTr="00C953EB">
        <w:tc>
          <w:tcPr>
            <w:tcW w:w="6307" w:type="dxa"/>
            <w:vAlign w:val="center"/>
          </w:tcPr>
          <w:p w14:paraId="36A8D48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5ED057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91CE28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4049" w14:textId="77777777" w:rsidR="0061172C" w:rsidRDefault="0061172C" w:rsidP="00347C39">
      <w:pPr>
        <w:spacing w:before="0" w:after="0" w:line="240" w:lineRule="auto"/>
      </w:pPr>
      <w:r>
        <w:separator/>
      </w:r>
    </w:p>
  </w:endnote>
  <w:endnote w:type="continuationSeparator" w:id="0">
    <w:p w14:paraId="4865AAFD" w14:textId="77777777" w:rsidR="0061172C" w:rsidRDefault="006117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A4ED" w14:textId="77777777" w:rsidR="004408FA" w:rsidRDefault="004408FA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A6288C">
      <w:rPr>
        <w:noProof/>
      </w:rPr>
      <w:t>10</w:t>
    </w:r>
    <w:r w:rsidR="00000000">
      <w:rPr>
        <w:noProof/>
      </w:rPr>
      <w:fldChar w:fldCharType="end"/>
    </w:r>
  </w:p>
  <w:p w14:paraId="642D215D" w14:textId="77777777" w:rsidR="004408FA" w:rsidRDefault="004408F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9FF9" w14:textId="77777777" w:rsidR="004408FA" w:rsidRDefault="004408FA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A6288C">
      <w:rPr>
        <w:noProof/>
      </w:rPr>
      <w:t>12</w:t>
    </w:r>
    <w:r w:rsidR="00000000">
      <w:rPr>
        <w:noProof/>
      </w:rPr>
      <w:fldChar w:fldCharType="end"/>
    </w:r>
  </w:p>
  <w:p w14:paraId="40C8CA74" w14:textId="77777777" w:rsidR="004408FA" w:rsidRDefault="00440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4B6F" w14:textId="77777777" w:rsidR="0061172C" w:rsidRDefault="0061172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6D80F4" w14:textId="77777777" w:rsidR="0061172C" w:rsidRDefault="0061172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8871B" w14:textId="77777777" w:rsidR="004408FA" w:rsidRDefault="004408FA">
    <w:pPr>
      <w:pStyle w:val="Hlavika"/>
      <w:jc w:val="right"/>
    </w:pPr>
  </w:p>
  <w:p w14:paraId="3893C5A4" w14:textId="77777777" w:rsidR="004408FA" w:rsidRDefault="004408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121E9F"/>
    <w:multiLevelType w:val="hybridMultilevel"/>
    <w:tmpl w:val="B4965B4C"/>
    <w:lvl w:ilvl="0" w:tplc="282CAE8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54039250">
    <w:abstractNumId w:val="4"/>
  </w:num>
  <w:num w:numId="2" w16cid:durableId="1322930847">
    <w:abstractNumId w:val="4"/>
  </w:num>
  <w:num w:numId="3" w16cid:durableId="1220676151">
    <w:abstractNumId w:val="0"/>
  </w:num>
  <w:num w:numId="4" w16cid:durableId="454178303">
    <w:abstractNumId w:val="9"/>
  </w:num>
  <w:num w:numId="5" w16cid:durableId="780614995">
    <w:abstractNumId w:val="2"/>
  </w:num>
  <w:num w:numId="6" w16cid:durableId="1507206851">
    <w:abstractNumId w:val="3"/>
  </w:num>
  <w:num w:numId="7" w16cid:durableId="1835760431">
    <w:abstractNumId w:val="6"/>
  </w:num>
  <w:num w:numId="8" w16cid:durableId="999115305">
    <w:abstractNumId w:val="7"/>
  </w:num>
  <w:num w:numId="9" w16cid:durableId="1968120840">
    <w:abstractNumId w:val="6"/>
  </w:num>
  <w:num w:numId="10" w16cid:durableId="421797559">
    <w:abstractNumId w:val="5"/>
  </w:num>
  <w:num w:numId="11" w16cid:durableId="485557668">
    <w:abstractNumId w:val="1"/>
  </w:num>
  <w:num w:numId="12" w16cid:durableId="8347615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05"/>
    <w:rsid w:val="0000240E"/>
    <w:rsid w:val="0000546C"/>
    <w:rsid w:val="000109BB"/>
    <w:rsid w:val="00025306"/>
    <w:rsid w:val="00036D51"/>
    <w:rsid w:val="0003706B"/>
    <w:rsid w:val="0005179D"/>
    <w:rsid w:val="00053F31"/>
    <w:rsid w:val="00054FC8"/>
    <w:rsid w:val="00060214"/>
    <w:rsid w:val="000615BB"/>
    <w:rsid w:val="00067E1D"/>
    <w:rsid w:val="000730DA"/>
    <w:rsid w:val="00073289"/>
    <w:rsid w:val="00080E0D"/>
    <w:rsid w:val="0009384C"/>
    <w:rsid w:val="00093ACA"/>
    <w:rsid w:val="00094FF6"/>
    <w:rsid w:val="00095723"/>
    <w:rsid w:val="000A03D3"/>
    <w:rsid w:val="000A3551"/>
    <w:rsid w:val="000A3820"/>
    <w:rsid w:val="000A768C"/>
    <w:rsid w:val="000B3567"/>
    <w:rsid w:val="000C67C6"/>
    <w:rsid w:val="000D2853"/>
    <w:rsid w:val="000E0E48"/>
    <w:rsid w:val="000F08FF"/>
    <w:rsid w:val="00115F7E"/>
    <w:rsid w:val="00122955"/>
    <w:rsid w:val="001241BD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06F6"/>
    <w:rsid w:val="00217AAD"/>
    <w:rsid w:val="002214A6"/>
    <w:rsid w:val="00222689"/>
    <w:rsid w:val="00231291"/>
    <w:rsid w:val="002451AE"/>
    <w:rsid w:val="0025538D"/>
    <w:rsid w:val="00265D03"/>
    <w:rsid w:val="00271E0E"/>
    <w:rsid w:val="0029167C"/>
    <w:rsid w:val="00293AE7"/>
    <w:rsid w:val="002945C6"/>
    <w:rsid w:val="002A4EDB"/>
    <w:rsid w:val="002B58C2"/>
    <w:rsid w:val="002C1835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00B8"/>
    <w:rsid w:val="003B70D3"/>
    <w:rsid w:val="003C0E50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08FA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961"/>
    <w:rsid w:val="00503A66"/>
    <w:rsid w:val="00507837"/>
    <w:rsid w:val="00516408"/>
    <w:rsid w:val="00532997"/>
    <w:rsid w:val="00537983"/>
    <w:rsid w:val="00550A76"/>
    <w:rsid w:val="00555354"/>
    <w:rsid w:val="00557E46"/>
    <w:rsid w:val="00563A3E"/>
    <w:rsid w:val="00566DF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4150"/>
    <w:rsid w:val="00607030"/>
    <w:rsid w:val="0061172C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86E2F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7707D"/>
    <w:rsid w:val="008807A2"/>
    <w:rsid w:val="00882BFA"/>
    <w:rsid w:val="00886A8B"/>
    <w:rsid w:val="00886D93"/>
    <w:rsid w:val="00896744"/>
    <w:rsid w:val="008A019A"/>
    <w:rsid w:val="008B2D05"/>
    <w:rsid w:val="008B61EE"/>
    <w:rsid w:val="008C17F3"/>
    <w:rsid w:val="008C4390"/>
    <w:rsid w:val="008C4648"/>
    <w:rsid w:val="008C7870"/>
    <w:rsid w:val="008E78DE"/>
    <w:rsid w:val="00900740"/>
    <w:rsid w:val="009045A6"/>
    <w:rsid w:val="00913895"/>
    <w:rsid w:val="00922A1B"/>
    <w:rsid w:val="00925BD5"/>
    <w:rsid w:val="00935EE7"/>
    <w:rsid w:val="009509BF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3C51"/>
    <w:rsid w:val="009E7968"/>
    <w:rsid w:val="009F6E16"/>
    <w:rsid w:val="009F7209"/>
    <w:rsid w:val="00A02521"/>
    <w:rsid w:val="00A0374C"/>
    <w:rsid w:val="00A04C8A"/>
    <w:rsid w:val="00A13D6A"/>
    <w:rsid w:val="00A231FB"/>
    <w:rsid w:val="00A238CA"/>
    <w:rsid w:val="00A278F3"/>
    <w:rsid w:val="00A31253"/>
    <w:rsid w:val="00A40BE6"/>
    <w:rsid w:val="00A52D44"/>
    <w:rsid w:val="00A54F4A"/>
    <w:rsid w:val="00A56E35"/>
    <w:rsid w:val="00A5714F"/>
    <w:rsid w:val="00A6288C"/>
    <w:rsid w:val="00A76253"/>
    <w:rsid w:val="00A81E92"/>
    <w:rsid w:val="00A8239B"/>
    <w:rsid w:val="00A844CD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2E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A81"/>
    <w:rsid w:val="00C72ECC"/>
    <w:rsid w:val="00C75A0B"/>
    <w:rsid w:val="00C878B8"/>
    <w:rsid w:val="00C953EB"/>
    <w:rsid w:val="00C96AEB"/>
    <w:rsid w:val="00CA17C9"/>
    <w:rsid w:val="00CA4F0B"/>
    <w:rsid w:val="00CC7A3D"/>
    <w:rsid w:val="00CD361E"/>
    <w:rsid w:val="00CF007E"/>
    <w:rsid w:val="00D061E9"/>
    <w:rsid w:val="00D12140"/>
    <w:rsid w:val="00D203E4"/>
    <w:rsid w:val="00D37033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36F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5778"/>
    <w:rsid w:val="00E46D26"/>
    <w:rsid w:val="00E615E8"/>
    <w:rsid w:val="00E664B8"/>
    <w:rsid w:val="00E71E4D"/>
    <w:rsid w:val="00E728F5"/>
    <w:rsid w:val="00E774EB"/>
    <w:rsid w:val="00E858A4"/>
    <w:rsid w:val="00E90FFD"/>
    <w:rsid w:val="00EA03F5"/>
    <w:rsid w:val="00EB0722"/>
    <w:rsid w:val="00EB13F8"/>
    <w:rsid w:val="00EB7DD3"/>
    <w:rsid w:val="00EC177A"/>
    <w:rsid w:val="00EC5421"/>
    <w:rsid w:val="00EC748F"/>
    <w:rsid w:val="00ED293C"/>
    <w:rsid w:val="00EE4EC7"/>
    <w:rsid w:val="00F101CF"/>
    <w:rsid w:val="00F139AD"/>
    <w:rsid w:val="00F24A35"/>
    <w:rsid w:val="00F33C07"/>
    <w:rsid w:val="00F34521"/>
    <w:rsid w:val="00F35DE7"/>
    <w:rsid w:val="00F4351F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44776"/>
  <w15:docId w15:val="{83C11A9E-713C-4AB3-8115-362408D1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E3C5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E3C5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E3C5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7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n&#225;r%20&#193;gnes\OneDrive\Dokumenty\poznamky%20(1)%20NUJ%203-01%20IN%20NOVA%202018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1C459-96A3-462C-BC8E-80E8346C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(1) NUJ 3-01 IN NOVA 2018</Template>
  <TotalTime>1</TotalTime>
  <Pages>17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Ágnes Molnár</dc:creator>
  <cp:lastModifiedBy>Agnesa Molnárová</cp:lastModifiedBy>
  <cp:revision>2</cp:revision>
  <cp:lastPrinted>2022-03-28T17:06:00Z</cp:lastPrinted>
  <dcterms:created xsi:type="dcterms:W3CDTF">2023-03-31T10:33:00Z</dcterms:created>
  <dcterms:modified xsi:type="dcterms:W3CDTF">2023-03-31T10:33:00Z</dcterms:modified>
</cp:coreProperties>
</file>