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E5B" w:rsidRDefault="00644E5B">
      <w:r>
        <w:t xml:space="preserve">       Poznámky Úč MÚJ 3-01</w:t>
      </w:r>
      <w:r>
        <w:tab/>
      </w:r>
      <w:r>
        <w:tab/>
        <w:t xml:space="preserve">            IČO: 34140832  </w:t>
      </w:r>
      <w:r>
        <w:tab/>
      </w:r>
      <w:r>
        <w:tab/>
        <w:t xml:space="preserve">         DRČ DPH:SK2020364764</w:t>
      </w:r>
    </w:p>
    <w:p w:rsidR="00644E5B" w:rsidRDefault="00644E5B" w:rsidP="00CD4A81">
      <w:pPr>
        <w:jc w:val="center"/>
        <w:rPr>
          <w:b/>
        </w:rPr>
      </w:pPr>
      <w:r>
        <w:rPr>
          <w:b/>
        </w:rPr>
        <w:t>Poznámky k účtovnej závierke zostavenej k 31.12.2022</w:t>
      </w:r>
    </w:p>
    <w:p w:rsidR="00644E5B" w:rsidRDefault="00644E5B"/>
    <w:p w:rsidR="00644E5B" w:rsidRPr="00D343A4" w:rsidRDefault="00644E5B" w:rsidP="00D343A4">
      <w:pPr>
        <w:pStyle w:val="ListParagraph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644E5B" w:rsidRDefault="00644E5B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644E5B" w:rsidRDefault="00644E5B" w:rsidP="00D343A4">
      <w:pPr>
        <w:ind w:left="360"/>
      </w:pPr>
      <w:r w:rsidRPr="00847116">
        <w:rPr>
          <w:b/>
        </w:rPr>
        <w:t>SABIMCO Trading s.r.o.</w:t>
      </w:r>
      <w:r>
        <w:t>, Lichnerova 35, 903 01 Senec</w:t>
      </w:r>
    </w:p>
    <w:p w:rsidR="00644E5B" w:rsidRDefault="00644E5B" w:rsidP="00D343A4">
      <w:pPr>
        <w:spacing w:after="0"/>
        <w:ind w:left="357"/>
      </w:pPr>
      <w:r>
        <w:t>Spoločnosť bola založená dňa: 17.04.1996 a do obchodného registra zapísaná dňa: 23.05.1996</w:t>
      </w:r>
    </w:p>
    <w:p w:rsidR="00644E5B" w:rsidRDefault="00644E5B" w:rsidP="00D343A4">
      <w:pPr>
        <w:spacing w:after="0"/>
        <w:ind w:left="357"/>
      </w:pPr>
      <w:r>
        <w:t>(Obchodný register Okresného súdu Bratislava I, oddiel: Sro, vložka číslo: 12587/B).</w:t>
      </w:r>
    </w:p>
    <w:p w:rsidR="00644E5B" w:rsidRDefault="00644E5B" w:rsidP="00D343A4">
      <w:pPr>
        <w:ind w:left="360"/>
      </w:pPr>
    </w:p>
    <w:p w:rsidR="00644E5B" w:rsidRDefault="00644E5B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overovanie bezpečnostných parametrov tvárniacich strojov  prevádzke,</w:t>
      </w: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kúpa tovaru na účely jeho predaja konečnému spotrebiteľovi ( maloobchod ),</w:t>
      </w: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kúpa tovaru na účely jeho predaja iným prevádzkovateľom živnosti (veľkoobchod),</w:t>
      </w: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činnosť,</w:t>
      </w: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skladovanie,</w:t>
      </w: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prieskum trhu,</w:t>
      </w:r>
    </w:p>
    <w:p w:rsidR="00644E5B" w:rsidRPr="00B201EA" w:rsidRDefault="00644E5B" w:rsidP="00847116">
      <w:pPr>
        <w:spacing w:after="0"/>
        <w:ind w:left="357"/>
        <w:rPr>
          <w:sz w:val="20"/>
          <w:szCs w:val="20"/>
        </w:rPr>
      </w:pPr>
    </w:p>
    <w:p w:rsidR="00644E5B" w:rsidRDefault="00644E5B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644E5B" w:rsidRPr="00B201EA" w:rsidRDefault="00644E5B" w:rsidP="00847116">
      <w:pPr>
        <w:spacing w:after="0"/>
        <w:ind w:left="360"/>
        <w:rPr>
          <w:sz w:val="20"/>
          <w:szCs w:val="20"/>
        </w:rPr>
      </w:pP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 </w:t>
      </w:r>
      <w:r>
        <w:rPr>
          <w:sz w:val="20"/>
          <w:szCs w:val="20"/>
        </w:rPr>
        <w:t>1</w:t>
      </w:r>
      <w:r w:rsidRPr="00B201EA">
        <w:rPr>
          <w:sz w:val="20"/>
          <w:szCs w:val="20"/>
        </w:rPr>
        <w:t xml:space="preserve">  </w:t>
      </w:r>
      <w:r>
        <w:rPr>
          <w:sz w:val="20"/>
          <w:szCs w:val="20"/>
        </w:rPr>
        <w:t>zamestnanec</w:t>
      </w:r>
      <w:r w:rsidRPr="00B201EA">
        <w:rPr>
          <w:sz w:val="20"/>
          <w:szCs w:val="20"/>
        </w:rPr>
        <w:t xml:space="preserve"> </w:t>
      </w:r>
    </w:p>
    <w:p w:rsidR="00644E5B" w:rsidRPr="00B201EA" w:rsidRDefault="00644E5B" w:rsidP="00847116">
      <w:pPr>
        <w:spacing w:after="0"/>
        <w:ind w:left="357"/>
        <w:rPr>
          <w:sz w:val="20"/>
          <w:szCs w:val="20"/>
        </w:rPr>
      </w:pPr>
    </w:p>
    <w:p w:rsidR="00644E5B" w:rsidRDefault="00644E5B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má</w:t>
      </w:r>
      <w:r>
        <w:rPr>
          <w:sz w:val="20"/>
          <w:szCs w:val="20"/>
        </w:rPr>
        <w:t xml:space="preserve"> zamestnanca</w:t>
      </w:r>
      <w:r w:rsidRPr="00B201EA">
        <w:rPr>
          <w:sz w:val="20"/>
          <w:szCs w:val="20"/>
        </w:rPr>
        <w:t xml:space="preserve"> v riadnom pracovnom pomere.</w:t>
      </w:r>
    </w:p>
    <w:p w:rsidR="00644E5B" w:rsidRPr="00B201EA" w:rsidRDefault="00644E5B" w:rsidP="00847116">
      <w:pPr>
        <w:spacing w:after="0"/>
        <w:ind w:left="357"/>
        <w:rPr>
          <w:sz w:val="20"/>
          <w:szCs w:val="20"/>
        </w:rPr>
      </w:pPr>
    </w:p>
    <w:p w:rsidR="00644E5B" w:rsidRDefault="00644E5B" w:rsidP="00D343A4">
      <w:pPr>
        <w:spacing w:after="0"/>
        <w:ind w:left="357"/>
      </w:pPr>
    </w:p>
    <w:p w:rsidR="00644E5B" w:rsidRDefault="00644E5B" w:rsidP="00D343A4">
      <w:pPr>
        <w:pStyle w:val="ListParagraph"/>
        <w:numPr>
          <w:ilvl w:val="0"/>
          <w:numId w:val="4"/>
        </w:numPr>
        <w:spacing w:after="0"/>
        <w:rPr>
          <w:b/>
        </w:rPr>
      </w:pPr>
      <w:r w:rsidRPr="00AF498A">
        <w:t>Informácie</w:t>
      </w:r>
      <w:r w:rsidRPr="00D343A4">
        <w:rPr>
          <w:b/>
        </w:rPr>
        <w:t xml:space="preserve"> o prijatých postupoch</w:t>
      </w:r>
    </w:p>
    <w:p w:rsidR="00644E5B" w:rsidRDefault="00644E5B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644E5B" w:rsidRDefault="00644E5B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644E5B" w:rsidRPr="00B201EA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644E5B" w:rsidRPr="00B201EA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>ne</w:t>
      </w:r>
      <w:r w:rsidRPr="00B201EA">
        <w:rPr>
          <w:sz w:val="20"/>
          <w:szCs w:val="20"/>
        </w:rPr>
        <w:t xml:space="preserve">má </w:t>
      </w:r>
      <w:r>
        <w:rPr>
          <w:sz w:val="20"/>
          <w:szCs w:val="20"/>
        </w:rPr>
        <w:t xml:space="preserve">hmotný </w:t>
      </w:r>
      <w:r w:rsidRPr="00B201EA">
        <w:rPr>
          <w:sz w:val="20"/>
          <w:szCs w:val="20"/>
        </w:rPr>
        <w:t xml:space="preserve">dlhodobý </w:t>
      </w:r>
      <w:r>
        <w:rPr>
          <w:sz w:val="20"/>
          <w:szCs w:val="20"/>
        </w:rPr>
        <w:t>majetok</w:t>
      </w:r>
      <w:r w:rsidRPr="00B201EA">
        <w:rPr>
          <w:sz w:val="20"/>
          <w:szCs w:val="20"/>
        </w:rPr>
        <w:t>.</w:t>
      </w: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18409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B201EA">
        <w:rPr>
          <w:sz w:val="20"/>
          <w:szCs w:val="20"/>
        </w:rPr>
        <w:t xml:space="preserve">Spoločnosť má </w:t>
      </w:r>
      <w:r>
        <w:rPr>
          <w:sz w:val="20"/>
          <w:szCs w:val="20"/>
        </w:rPr>
        <w:t>dlhodobý nehmotný</w:t>
      </w:r>
      <w:r w:rsidRPr="00B201EA">
        <w:rPr>
          <w:sz w:val="20"/>
          <w:szCs w:val="20"/>
        </w:rPr>
        <w:t xml:space="preserve"> </w:t>
      </w:r>
      <w:r>
        <w:rPr>
          <w:sz w:val="20"/>
          <w:szCs w:val="20"/>
        </w:rPr>
        <w:t>majetok, ani zásoby</w:t>
      </w:r>
      <w:r w:rsidRPr="00B201EA">
        <w:rPr>
          <w:sz w:val="20"/>
          <w:szCs w:val="20"/>
        </w:rPr>
        <w:t>.</w:t>
      </w:r>
    </w:p>
    <w:p w:rsidR="00644E5B" w:rsidRPr="00B201EA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644E5B" w:rsidRPr="00B201EA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644E5B" w:rsidRPr="00B201EA" w:rsidRDefault="00644E5B" w:rsidP="00D343A4">
      <w:pPr>
        <w:spacing w:after="0"/>
        <w:rPr>
          <w:sz w:val="20"/>
          <w:szCs w:val="20"/>
        </w:rPr>
      </w:pPr>
    </w:p>
    <w:p w:rsidR="00644E5B" w:rsidRPr="00B201EA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644E5B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644E5B" w:rsidRPr="00B201EA" w:rsidRDefault="00644E5B" w:rsidP="00D343A4">
      <w:pPr>
        <w:spacing w:after="0"/>
        <w:rPr>
          <w:sz w:val="20"/>
          <w:szCs w:val="20"/>
        </w:rPr>
      </w:pPr>
    </w:p>
    <w:p w:rsidR="00644E5B" w:rsidRPr="00B201EA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</w:t>
      </w:r>
      <w:r>
        <w:rPr>
          <w:sz w:val="20"/>
          <w:szCs w:val="20"/>
        </w:rPr>
        <w:t>žiadne</w:t>
      </w:r>
      <w:r w:rsidRPr="00B201EA">
        <w:rPr>
          <w:sz w:val="20"/>
          <w:szCs w:val="20"/>
        </w:rPr>
        <w:t xml:space="preserve"> opravy chýb minulých účtovných   </w:t>
      </w:r>
    </w:p>
    <w:p w:rsidR="00644E5B" w:rsidRDefault="00644E5B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AF498A">
      <w:r>
        <w:t xml:space="preserve">      Poznámky Úč MÚJ 3-01</w:t>
      </w:r>
      <w:r>
        <w:tab/>
      </w:r>
      <w:r>
        <w:tab/>
        <w:t xml:space="preserve">            IČO: 34140832  </w:t>
      </w:r>
      <w:r>
        <w:tab/>
      </w:r>
      <w:r>
        <w:tab/>
        <w:t xml:space="preserve">         DRČ DPH:SK2020364764</w:t>
      </w: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Default="00644E5B" w:rsidP="00D343A4">
      <w:pPr>
        <w:spacing w:after="0"/>
        <w:rPr>
          <w:sz w:val="20"/>
          <w:szCs w:val="20"/>
        </w:rPr>
      </w:pPr>
    </w:p>
    <w:p w:rsidR="00644E5B" w:rsidRPr="00AF498A" w:rsidRDefault="00644E5B" w:rsidP="00AF498A">
      <w:pPr>
        <w:pStyle w:val="ListParagraph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644E5B" w:rsidRDefault="00644E5B" w:rsidP="00AF498A">
      <w:pPr>
        <w:spacing w:after="0"/>
        <w:ind w:left="360"/>
        <w:rPr>
          <w:sz w:val="20"/>
          <w:szCs w:val="20"/>
        </w:rPr>
      </w:pPr>
    </w:p>
    <w:p w:rsidR="00644E5B" w:rsidRDefault="00644E5B" w:rsidP="00AF498A">
      <w:pPr>
        <w:spacing w:after="0"/>
        <w:ind w:left="360"/>
        <w:rPr>
          <w:sz w:val="20"/>
          <w:szCs w:val="20"/>
        </w:rPr>
      </w:pPr>
    </w:p>
    <w:p w:rsidR="00644E5B" w:rsidRDefault="00644E5B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644E5B" w:rsidRPr="00AF498A" w:rsidRDefault="00644E5B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644E5B" w:rsidRPr="00044078" w:rsidTr="007636D5">
        <w:trPr>
          <w:trHeight w:val="318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644E5B" w:rsidRPr="00044078" w:rsidRDefault="00644E5B" w:rsidP="0018409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</w:tr>
      <w:tr w:rsidR="00644E5B" w:rsidRPr="00044078" w:rsidTr="007636D5">
        <w:trPr>
          <w:trHeight w:val="278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044078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644E5B" w:rsidRPr="00044078" w:rsidRDefault="00644E5B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10 308</w:t>
            </w:r>
          </w:p>
        </w:tc>
      </w:tr>
      <w:tr w:rsidR="00644E5B" w:rsidRPr="00044078" w:rsidTr="007636D5">
        <w:trPr>
          <w:trHeight w:val="193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644E5B" w:rsidRPr="00044078" w:rsidRDefault="00644E5B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10 308</w:t>
            </w:r>
          </w:p>
        </w:tc>
      </w:tr>
      <w:tr w:rsidR="00644E5B" w:rsidRPr="00044078" w:rsidTr="007636D5">
        <w:trPr>
          <w:trHeight w:val="248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644E5B" w:rsidRPr="00044078" w:rsidRDefault="00644E5B" w:rsidP="00285D51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044078">
              <w:rPr>
                <w:sz w:val="20"/>
                <w:szCs w:val="20"/>
              </w:rPr>
              <w:t xml:space="preserve">     </w:t>
            </w:r>
          </w:p>
        </w:tc>
      </w:tr>
    </w:tbl>
    <w:p w:rsidR="00644E5B" w:rsidRDefault="00644E5B" w:rsidP="00AF498A">
      <w:pPr>
        <w:spacing w:after="0"/>
      </w:pPr>
    </w:p>
    <w:p w:rsidR="00644E5B" w:rsidRDefault="00644E5B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644E5B" w:rsidRDefault="00644E5B" w:rsidP="00AF498A">
      <w:pPr>
        <w:spacing w:after="0"/>
        <w:rPr>
          <w:sz w:val="20"/>
          <w:szCs w:val="20"/>
        </w:rPr>
      </w:pPr>
    </w:p>
    <w:p w:rsidR="00644E5B" w:rsidRDefault="00644E5B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644E5B" w:rsidRPr="00B201EA" w:rsidRDefault="00644E5B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644E5B" w:rsidRPr="00044078" w:rsidTr="007636D5">
        <w:trPr>
          <w:trHeight w:val="318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644E5B" w:rsidRPr="00044078" w:rsidRDefault="00644E5B" w:rsidP="0018409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</w:tr>
      <w:tr w:rsidR="00644E5B" w:rsidRPr="00044078" w:rsidTr="007636D5">
        <w:trPr>
          <w:trHeight w:val="278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044078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644E5B" w:rsidRPr="00044078" w:rsidRDefault="00644E5B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11 981</w:t>
            </w:r>
          </w:p>
        </w:tc>
      </w:tr>
      <w:tr w:rsidR="00644E5B" w:rsidRPr="00044078" w:rsidTr="007636D5">
        <w:trPr>
          <w:trHeight w:val="193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644E5B" w:rsidRPr="00044078" w:rsidRDefault="00644E5B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11 981</w:t>
            </w:r>
          </w:p>
        </w:tc>
      </w:tr>
      <w:tr w:rsidR="00644E5B" w:rsidRPr="00044078" w:rsidTr="007636D5">
        <w:trPr>
          <w:trHeight w:val="248"/>
        </w:trPr>
        <w:tc>
          <w:tcPr>
            <w:tcW w:w="5681" w:type="dxa"/>
          </w:tcPr>
          <w:p w:rsidR="00644E5B" w:rsidRPr="00044078" w:rsidRDefault="00644E5B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644E5B" w:rsidRPr="00044078" w:rsidRDefault="00644E5B" w:rsidP="00285D51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04407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0</w:t>
            </w:r>
            <w:r w:rsidRPr="00044078">
              <w:rPr>
                <w:sz w:val="20"/>
                <w:szCs w:val="20"/>
              </w:rPr>
              <w:t xml:space="preserve"> </w:t>
            </w:r>
          </w:p>
        </w:tc>
      </w:tr>
    </w:tbl>
    <w:p w:rsidR="00644E5B" w:rsidRDefault="00644E5B" w:rsidP="00AF498A">
      <w:pPr>
        <w:spacing w:after="0"/>
      </w:pPr>
    </w:p>
    <w:p w:rsidR="00644E5B" w:rsidRDefault="00644E5B" w:rsidP="00AF498A">
      <w:pPr>
        <w:spacing w:after="0"/>
      </w:pPr>
    </w:p>
    <w:p w:rsidR="00644E5B" w:rsidRDefault="00644E5B" w:rsidP="00847116">
      <w:pPr>
        <w:spacing w:after="0"/>
      </w:pPr>
    </w:p>
    <w:p w:rsidR="00644E5B" w:rsidRDefault="00644E5B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644E5B" w:rsidRDefault="00644E5B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644E5B" w:rsidRDefault="00644E5B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644E5B" w:rsidRDefault="00644E5B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644E5B" w:rsidRDefault="00644E5B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644E5B" w:rsidRDefault="00644E5B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644E5B" w:rsidRDefault="00644E5B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644E5B" w:rsidRDefault="00644E5B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644E5B" w:rsidRDefault="00644E5B" w:rsidP="00587185">
      <w:pPr>
        <w:spacing w:after="0"/>
        <w:rPr>
          <w:sz w:val="20"/>
          <w:szCs w:val="20"/>
        </w:rPr>
      </w:pPr>
    </w:p>
    <w:p w:rsidR="00644E5B" w:rsidRDefault="00644E5B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644E5B" w:rsidRDefault="00644E5B" w:rsidP="00587185">
      <w:pPr>
        <w:spacing w:after="0"/>
        <w:rPr>
          <w:sz w:val="20"/>
          <w:szCs w:val="20"/>
        </w:rPr>
      </w:pPr>
    </w:p>
    <w:p w:rsidR="00644E5B" w:rsidRDefault="00644E5B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2022 nenastali žiadne udalosti majúce významný vplyv na vecné zobrazenie skutočnosti,    </w:t>
      </w:r>
    </w:p>
    <w:p w:rsidR="00644E5B" w:rsidRPr="008E66D7" w:rsidRDefault="00644E5B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644E5B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3A4"/>
    <w:rsid w:val="000151B6"/>
    <w:rsid w:val="00025060"/>
    <w:rsid w:val="00044078"/>
    <w:rsid w:val="000447D1"/>
    <w:rsid w:val="00073148"/>
    <w:rsid w:val="000B6F49"/>
    <w:rsid w:val="00122AD8"/>
    <w:rsid w:val="00146EFB"/>
    <w:rsid w:val="0014773E"/>
    <w:rsid w:val="00184092"/>
    <w:rsid w:val="001C36EA"/>
    <w:rsid w:val="001C3D5B"/>
    <w:rsid w:val="00200201"/>
    <w:rsid w:val="002402EF"/>
    <w:rsid w:val="00284F45"/>
    <w:rsid w:val="00285D51"/>
    <w:rsid w:val="00294609"/>
    <w:rsid w:val="002E0B1F"/>
    <w:rsid w:val="00320EEC"/>
    <w:rsid w:val="00342DFC"/>
    <w:rsid w:val="00355A13"/>
    <w:rsid w:val="003B2C18"/>
    <w:rsid w:val="003F0102"/>
    <w:rsid w:val="00472EEB"/>
    <w:rsid w:val="00587185"/>
    <w:rsid w:val="005E1010"/>
    <w:rsid w:val="005F49F2"/>
    <w:rsid w:val="00612298"/>
    <w:rsid w:val="00644E5B"/>
    <w:rsid w:val="006A0C87"/>
    <w:rsid w:val="006F3707"/>
    <w:rsid w:val="007636D5"/>
    <w:rsid w:val="007943C4"/>
    <w:rsid w:val="00835A21"/>
    <w:rsid w:val="00847116"/>
    <w:rsid w:val="008A365D"/>
    <w:rsid w:val="008A501E"/>
    <w:rsid w:val="008E66D7"/>
    <w:rsid w:val="00942EFD"/>
    <w:rsid w:val="0097142A"/>
    <w:rsid w:val="009E378B"/>
    <w:rsid w:val="00A06B8D"/>
    <w:rsid w:val="00A15012"/>
    <w:rsid w:val="00A30ED7"/>
    <w:rsid w:val="00A812E2"/>
    <w:rsid w:val="00A92B92"/>
    <w:rsid w:val="00AF167D"/>
    <w:rsid w:val="00AF498A"/>
    <w:rsid w:val="00B201EA"/>
    <w:rsid w:val="00C332E4"/>
    <w:rsid w:val="00C41870"/>
    <w:rsid w:val="00CD3488"/>
    <w:rsid w:val="00CD4A81"/>
    <w:rsid w:val="00CE3F4F"/>
    <w:rsid w:val="00D343A4"/>
    <w:rsid w:val="00D36B27"/>
    <w:rsid w:val="00D70BC5"/>
    <w:rsid w:val="00DA00BB"/>
    <w:rsid w:val="00E629DA"/>
    <w:rsid w:val="00E9197F"/>
    <w:rsid w:val="00EA6FC8"/>
    <w:rsid w:val="00EB2438"/>
    <w:rsid w:val="00EF12B9"/>
    <w:rsid w:val="00EF675C"/>
    <w:rsid w:val="00F43FD2"/>
    <w:rsid w:val="00F45B1B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461</Words>
  <Characters>2629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Poznámky Úč MÚJ 3-01</dc:title>
  <dc:subject/>
  <dc:creator>Admin</dc:creator>
  <cp:keywords/>
  <dc:description/>
  <cp:lastModifiedBy>Skolka</cp:lastModifiedBy>
  <cp:revision>5</cp:revision>
  <cp:lastPrinted>2023-03-28T13:12:00Z</cp:lastPrinted>
  <dcterms:created xsi:type="dcterms:W3CDTF">2023-03-28T11:48:00Z</dcterms:created>
  <dcterms:modified xsi:type="dcterms:W3CDTF">2023-03-28T13:13:00Z</dcterms:modified>
</cp:coreProperties>
</file>