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61E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E567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70410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1EB8F04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0D47541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A5BCE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00AF06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28B9258A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0F6AF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2F7147">
              <w:rPr>
                <w:sz w:val="22"/>
              </w:rPr>
              <w:t>Tatravital</w:t>
            </w:r>
            <w:proofErr w:type="spellEnd"/>
            <w:r w:rsidR="002F7147">
              <w:rPr>
                <w:sz w:val="22"/>
              </w:rPr>
              <w:t xml:space="preserve">, </w:t>
            </w:r>
            <w:proofErr w:type="spellStart"/>
            <w:r w:rsidR="002F7147">
              <w:rPr>
                <w:sz w:val="22"/>
              </w:rPr>
              <w:t>s.r.o</w:t>
            </w:r>
            <w:proofErr w:type="spellEnd"/>
            <w:r w:rsidR="002F714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B43744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2F7147">
              <w:rPr>
                <w:sz w:val="22"/>
              </w:rPr>
              <w:t>Veľký Diel, 3323, 01008, Žilina</w:t>
            </w:r>
          </w:p>
        </w:tc>
      </w:tr>
    </w:tbl>
    <w:p w14:paraId="61E1E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5EE5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8689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45C9D2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05727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058A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BA275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7A2E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4544C17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0F7DA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7A10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C56C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8E61E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C701F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0F5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3E7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290C57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4510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258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B9C8D9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4634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1C76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8353B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1CB4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0F42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28624B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EB29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8676B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3BB4E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98111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4D5171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DE2D45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1F926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E53A4A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072BAD0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E15EE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01DC72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235A413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75764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79540" w14:textId="3AB12BC1" w:rsidR="008420B2" w:rsidRPr="00536B52" w:rsidRDefault="001457D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2EE42E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EB81B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DB3E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01BD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2BDE8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A9A99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80D5C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99AA9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69334A4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B5B91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98AC1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99084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1E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2BB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4E0E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113E66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2F377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7089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6663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6151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B6B9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C50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0C49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24F7E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7E381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3999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CC2F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36BA2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86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755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2E4C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E88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F57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126B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535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FA4EAE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A27C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9239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BE11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9145A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D52CD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5E4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ADD6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35E2EB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EFC0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AC9F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6AC0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42979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3215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2D6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C922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DBF38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D638A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47D7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1C6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432A49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068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F8F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399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FAC3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E6B47A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E1D4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ADBE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6E27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EFED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5DFF4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84C6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8B0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DB08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E247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B6E4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BCF4E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91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FC8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2190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6A000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902FD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8710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C9506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7D002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8BC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598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92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67883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ED213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12F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1AA6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B65F6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642F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87C2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3E3AE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0551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B7E6E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2162B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D4CE9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39068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54B7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DF84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9B0EB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0712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5EBF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8FE0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966D4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02286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ACD47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1F5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B5F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0842BA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558B6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90394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FB06DB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0A5C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0BE43D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9C59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5DF845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7489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5CA9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CAA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BD265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CEF8E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2EFB8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C7516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2FE7A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9BB00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CE9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FAA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18E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70CB1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15BC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A51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3ED2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A63F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F912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457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B79A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ADA3EC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A86B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535F6E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24EA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EE096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FFDA5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A67D7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5D1E466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113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51FE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9BBD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E8B53E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33D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243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A344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D412A6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FD4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734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DE9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3573E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4CC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E44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A6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6F491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ABC9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6C3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0FC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2FDB2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5331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CD0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FCB8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F7E8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8CFB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8B0F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AE764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A11289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C0674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DFE1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9BA2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76D99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B7E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00285" w14:textId="77777777" w:rsidR="008420B2" w:rsidRPr="00E23D62" w:rsidRDefault="002F71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F764E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96A2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ECB8B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54130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7687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FA4C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6ADF1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7A55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DBAA4" w14:textId="77777777" w:rsidR="008420B2" w:rsidRPr="00E23D62" w:rsidRDefault="002F71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ADD8A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15D5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0273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BDB4C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29676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71627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72482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B1983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E286D6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DC5FC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F9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D21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506147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5533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ED4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F8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74971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4B26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E8C6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2D0C9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359DA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8E31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0A46F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511F9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E198F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ECDE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27DE6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8CE95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DD52C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B5D8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83C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4E67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CF82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BE8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4ED2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2A46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DAA1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6EFA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29D68B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BC7B9D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7830E96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77824F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72FB37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C05710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7CD7F8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8879CE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A2D0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1D63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1E54A3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9C1F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6F08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F40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AD7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096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BAA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CD6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AD3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C5FB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62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37B7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89DED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3645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1FB3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4C3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4CA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2013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A7F49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374E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CD4C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20C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79A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1DD4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7637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4655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44A9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2EE9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749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884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5C3AA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A48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A1C6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FD1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391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CC22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BCBEB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28A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D9A9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4D4A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1E8F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83F0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259A9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DE1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EB16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C0BB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F0EC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ADEC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77D47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50F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C226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3DA9B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A490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3F89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20AB6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6A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8E0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72BE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522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E25C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DBCAD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01D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D70A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C2D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F2A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7F54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C24C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0077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E4F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BF3E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D904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9A91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0BB97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0F72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BAB3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7564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F19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D644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AD759C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29C2D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C78BB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EB3EE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D1681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92E7B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9CF20B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A277E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83E02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7F1C75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E080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8AFF8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1D308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723C78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1792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F54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50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D57F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AD1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65E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35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5181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B1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870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076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8C64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F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FFC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C686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EDC5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6B1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DC6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E8F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30E7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39C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A5D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6E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2B95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ADF0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1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DE0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373D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53B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E19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EDA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6D1F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D4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560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54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7662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C57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88D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6A9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57F4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58F4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E51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D39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8F9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9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723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8C1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5CF60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58408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AFE2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88179E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2E5B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857D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7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941D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D3F05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CA0BC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F2832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1A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784E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FF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491FF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37F16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3464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FB8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D28C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F7EFE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BBBA2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E225D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2D1A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691E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D362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8144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DD1A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6C9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F54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83BC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F43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FFE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D68F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5AD0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01AEA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95DF5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A6AA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D7C3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870A6E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BFCD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31E8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A6694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120FC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89F0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0D1D0A1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EEA44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007A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1F47232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3D973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DEF3F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1520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BD578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CD9C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E12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1B3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A155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A4B6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AAE1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9E3D4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4D9F2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867B1F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215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B052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D6F964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073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C7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9CAB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DA0B40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E3D9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139C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6DE2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71952A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27F1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59238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B4A4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18552B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C34C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5D03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05B775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FE803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A04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6D469B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DE7BC7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E34E8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EC0ED74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B823E" w14:textId="77777777" w:rsidR="00CA45F7" w:rsidRDefault="00CA45F7" w:rsidP="00536B52">
      <w:pPr>
        <w:spacing w:after="0" w:line="240" w:lineRule="auto"/>
      </w:pPr>
      <w:r>
        <w:separator/>
      </w:r>
    </w:p>
  </w:endnote>
  <w:endnote w:type="continuationSeparator" w:id="0">
    <w:p w14:paraId="6408EFBB" w14:textId="77777777" w:rsidR="00CA45F7" w:rsidRDefault="00CA45F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E214B" w14:textId="77777777" w:rsidR="00CA45F7" w:rsidRDefault="00CA45F7" w:rsidP="00536B52">
      <w:pPr>
        <w:spacing w:after="0" w:line="240" w:lineRule="auto"/>
      </w:pPr>
      <w:r>
        <w:separator/>
      </w:r>
    </w:p>
  </w:footnote>
  <w:footnote w:type="continuationSeparator" w:id="0">
    <w:p w14:paraId="465BEA75" w14:textId="77777777" w:rsidR="00CA45F7" w:rsidRDefault="00CA45F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457D4" w14:paraId="6228D8A5" w14:textId="77777777" w:rsidTr="00185D24">
      <w:tc>
        <w:tcPr>
          <w:tcW w:w="3890" w:type="dxa"/>
        </w:tcPr>
        <w:p w14:paraId="5A4569B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3F4C4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0245A57" w14:textId="47A07D89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DAA99A5" w14:textId="72FCD000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4D500D8" w14:textId="67C48B08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A8E3742" w14:textId="7A1695A2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CEAC22E" w14:textId="4F775EFD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5284B70" w14:textId="3183E28F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5E2AA60" w14:textId="2B9748D7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13AF28E7" w14:textId="65D21F1E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1C0DB7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EB145BF" w14:textId="4900B8E2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1CD631E" w14:textId="3BC1A106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F602841" w14:textId="0E4B44BD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6F4FB7C" w14:textId="7898CD2A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F60B4E4" w14:textId="1903C18A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C085796" w14:textId="40249995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714D747" w14:textId="5724C9C9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593AB10" w14:textId="395E09FF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D1670B6" w14:textId="67B25DA4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0EEBF2D" w14:textId="40BF4CE5" w:rsidR="00536B52" w:rsidRDefault="001457D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40C0DB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147"/>
    <w:rsid w:val="00014F35"/>
    <w:rsid w:val="00104CBE"/>
    <w:rsid w:val="00104CF6"/>
    <w:rsid w:val="0010796B"/>
    <w:rsid w:val="0011611B"/>
    <w:rsid w:val="00123F1F"/>
    <w:rsid w:val="001457D4"/>
    <w:rsid w:val="00172443"/>
    <w:rsid w:val="002052C4"/>
    <w:rsid w:val="00222B0D"/>
    <w:rsid w:val="0023589E"/>
    <w:rsid w:val="002F7147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A45F7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93398"/>
  <w15:docId w15:val="{9FC34038-CFB4-454C-8C1A-B5CB650AF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1418</Words>
  <Characters>8083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2</cp:revision>
  <dcterms:created xsi:type="dcterms:W3CDTF">2023-03-28T08:01:00Z</dcterms:created>
  <dcterms:modified xsi:type="dcterms:W3CDTF">2023-03-28T08:01:00Z</dcterms:modified>
</cp:coreProperties>
</file>