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61E5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5E567CF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3704102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31EB8F04" w14:textId="77777777"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14:paraId="0D475412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A5BCE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00AF06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14:paraId="28B9258A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0F6AF" w14:textId="77777777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proofErr w:type="spellStart"/>
            <w:r w:rsidR="002F7147">
              <w:rPr>
                <w:sz w:val="22"/>
              </w:rPr>
              <w:t>Tatravital</w:t>
            </w:r>
            <w:proofErr w:type="spellEnd"/>
            <w:r w:rsidR="002F7147">
              <w:rPr>
                <w:sz w:val="22"/>
              </w:rPr>
              <w:t xml:space="preserve">, </w:t>
            </w:r>
            <w:proofErr w:type="spellStart"/>
            <w:r w:rsidR="002F7147">
              <w:rPr>
                <w:sz w:val="22"/>
              </w:rPr>
              <w:t>s.r.o</w:t>
            </w:r>
            <w:proofErr w:type="spellEnd"/>
            <w:r w:rsidR="002F7147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B43744" w14:textId="77777777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2F7147">
              <w:rPr>
                <w:sz w:val="22"/>
              </w:rPr>
              <w:t>Veľký Diel, 3323, 01008, Žilina</w:t>
            </w:r>
          </w:p>
        </w:tc>
      </w:tr>
    </w:tbl>
    <w:p w14:paraId="61E1E01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15EE51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208689A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45C9D25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05727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C058A9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BA2754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27A2E70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4544C17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70F7DA2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F7A100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8C56CA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08E61E9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3C701FE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0F54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3E7D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290C57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4510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258CA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B9C8D9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4634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91C76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68353B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1CB4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0F42D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28624B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EB29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8676B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F3BB4E9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098111B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74D5171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2DE2D459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1F926D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7E53A4A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14:paraId="1072BAD0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E15EE1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01DC72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14:paraId="1235A413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757649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479540" w14:textId="3AB12BC1" w:rsidR="008420B2" w:rsidRPr="00536B52" w:rsidRDefault="001457D4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0</w:t>
            </w:r>
          </w:p>
        </w:tc>
      </w:tr>
    </w:tbl>
    <w:p w14:paraId="2EE42EF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2EB81B2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1FDB3E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901BD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12BDE8D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A9A99D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380D5C4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399AA9D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14:paraId="69334A4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FB5B918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98AC11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4990844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F1E8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2BBD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4E0E8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1113E66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F377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7089E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6663E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561517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B6B9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DC50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0C493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24F7EF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7E381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3999C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CC2FB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736BA2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5868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C755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2E4C6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90E88C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8F573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126B2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A535D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FA4EAE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A27C9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9239B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BE112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9145AE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52CD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25E42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ADD6C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35E2EB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EFC02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AC9F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6AC0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842979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32152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62D66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C922A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DBF380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BD638A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447D75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431C6CA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432A49C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068C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F8F2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3993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FAC3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7E6B47A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1D4C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DBE6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6E278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EFED3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5DFF4B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84C6C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8B02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B088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E2478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72B6E48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CF4E9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C915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FC83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2190A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D6A000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6902FD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487109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3C95068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07D0021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8BC1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5988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792D6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367883C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D213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12F2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1AA6A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B65F6C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642FB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7C28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3E3AE3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D05511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7E6E4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162B8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D4CE91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390688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54B7E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2DF84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9B0EB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2607128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85EBF2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5D8FE08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50966D45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3022864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ACD47" w14:textId="77777777"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1F5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B5F91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14:paraId="0842BAF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558B6" w14:textId="77777777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0394" w14:textId="77777777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BFB06DB" w14:textId="77777777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10A5C3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BE43D" w14:textId="77777777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F9C59" w14:textId="77777777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5DF845" w14:textId="77777777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F74899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15CA9" w14:textId="77777777"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CAAB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BD265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4CEF8E3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32EFB8C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C7516F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42FE7A7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39BB00A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CE95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FAA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B18EA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70CB14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5BC6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A515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3ED20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7EA63F6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912D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457C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B79A4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4ADA3EC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1A86BA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535F6ED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24EAA1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3EE096A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8FFDA55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A67D70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15D1E466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B113D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51FE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9BBDE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E8B53EF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33D2A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243F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A3449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D412A6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1FD41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1734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3DE9D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93573E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04CC4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1E446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2A6C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D6F491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ABC9D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6C33E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0FC7C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32FDB2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5331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9CD0A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FCB81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DF7E80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A8CFB2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D8B0FB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AE764C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0A11289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3C0674E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DFE18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9BA21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276D991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B7E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0285" w14:textId="77777777" w:rsidR="008420B2" w:rsidRPr="00E23D62" w:rsidRDefault="002F7147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2F764E5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6A2B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ECB8B1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6541305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7687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5FA4C6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06ADF17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7A55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DBAA4" w14:textId="77777777" w:rsidR="008420B2" w:rsidRPr="00E23D62" w:rsidRDefault="002F7147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0ADD8AF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5D59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B0273A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3BDB4CF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29676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716276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724828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EB19830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7E286D6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34DC5FC7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F943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AD211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35061472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55334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ED4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2F8B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0749715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4B267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E8C6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2D0C9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1359DA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E31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0A46F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511F9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E198F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CDEA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7DE6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8CE95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6DD52C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5D8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83CB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4E674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1CF82D3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BE894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ED2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2A461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0DAA16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E6EFA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29D68BC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3BC7B9D5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14:paraId="7830E96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77824FD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272FB37C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C057103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7CD7F8B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38879CEE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2D0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1D63B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41E54A3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9C1F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F08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AF40E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5AD7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096E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37BAA0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45CD6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AD3B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C5FBB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562E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37B7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C89DED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A3645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1FB3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34C3B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4CA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20131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A7F49F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374E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CD4CA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20C1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79A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1DD4F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176370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4655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44A9B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EE94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749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8849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E5C3AA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A487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2A1C6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FD17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63915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CC22B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ABCBEB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3428AF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AD9A9A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4D4A0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1E8FE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83F0E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259A9D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EDE1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1EB16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C0BBC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F0EC8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ADEC9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77D47C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D50F8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CC226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3DA9B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A4904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3F892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20AB656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386A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68E05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72BEF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522B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E25CB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ADBCAD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001D86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1D70AF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C2D4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2A3B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7F54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8C24CF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D0077B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FE4F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BF3E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D904D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9A91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60BB97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0F72F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BAB31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7564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F199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D6446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2AD759C9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29C2D0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5C78BB3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1EB3EE8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77D16815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3792E7B0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9CF20BC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A277EF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183E020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37F1C757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E080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8AFF8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1D308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5723C78C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17920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F547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50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57F2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AD1F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65E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3558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4518155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B1A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870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076D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8C645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0FFB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FFC1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C6863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DEDC51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6B1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C6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8FD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30E7A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39C2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5DA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E6E5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2B955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DF0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F13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E0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73D3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3B3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19C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9EDA5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E6D1F5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D4B7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607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354B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76620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579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8DD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C6A9C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057F4F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B58F4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E51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D39A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8F99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B9B0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723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8C1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95CF60D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E58408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AAFE21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88179E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A2E5BD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F857D6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F27AFE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0941D9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1D3F05B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5CA0BC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6F2832F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1A4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784EB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6FFC1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491FF3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7F163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34641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EFB8D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7D28C9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7EFEA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BBBA2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E225D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42D1AD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691EE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D362C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81447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DD1A8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C9DF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F545C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83BC5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2F430D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4FFE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D68FE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5AD0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D01AEA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495DF5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4A6AA1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8D7C36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3870A6E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4BFCD4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5D31E83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EA66942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3120FCA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989F0F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40D1D0A1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EEA441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2007A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11F47232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C3D973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DEF3F1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41520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2BD5787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D9C9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E129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1B353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0A155D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A4B6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AE19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9E3D4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A4D9F2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67B1F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2215F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B0522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D6F964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073D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8C78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89CAB9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DA0B40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3D94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139CA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76DE2C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71952A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27F11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9238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2B4A48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18552B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2C34C9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95D037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605B775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FFE803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18A045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6D469B3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0DE7BC71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0E34E85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1EC0ED74" w14:textId="77777777" w:rsidR="00F450E6" w:rsidRDefault="00000000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B823E" w14:textId="77777777" w:rsidR="00CA45F7" w:rsidRDefault="00CA45F7" w:rsidP="00536B52">
      <w:pPr>
        <w:spacing w:after="0" w:line="240" w:lineRule="auto"/>
      </w:pPr>
      <w:r>
        <w:separator/>
      </w:r>
    </w:p>
  </w:endnote>
  <w:endnote w:type="continuationSeparator" w:id="0">
    <w:p w14:paraId="6408EFBB" w14:textId="77777777" w:rsidR="00CA45F7" w:rsidRDefault="00CA45F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E214B" w14:textId="77777777" w:rsidR="00CA45F7" w:rsidRDefault="00CA45F7" w:rsidP="00536B52">
      <w:pPr>
        <w:spacing w:after="0" w:line="240" w:lineRule="auto"/>
      </w:pPr>
      <w:r>
        <w:separator/>
      </w:r>
    </w:p>
  </w:footnote>
  <w:footnote w:type="continuationSeparator" w:id="0">
    <w:p w14:paraId="465BEA75" w14:textId="77777777" w:rsidR="00CA45F7" w:rsidRDefault="00CA45F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1457D4" w14:paraId="6228D8A5" w14:textId="77777777" w:rsidTr="00185D24">
      <w:tc>
        <w:tcPr>
          <w:tcW w:w="3890" w:type="dxa"/>
        </w:tcPr>
        <w:p w14:paraId="5A4569B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3F4C488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0245A57" w14:textId="47A07D89" w:rsidR="00536B52" w:rsidRDefault="001457D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1DAA99A5" w14:textId="72FCD000" w:rsidR="00536B52" w:rsidRDefault="001457D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34D500D8" w14:textId="67C48B08" w:rsidR="00536B52" w:rsidRDefault="001457D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6A8E3742" w14:textId="7A1695A2" w:rsidR="00536B52" w:rsidRDefault="001457D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6CEAC22E" w14:textId="4F775EFD" w:rsidR="00536B52" w:rsidRDefault="001457D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05284B70" w14:textId="3183E28F" w:rsidR="00536B52" w:rsidRDefault="001457D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75E2AA60" w14:textId="2B9748D7" w:rsidR="00536B52" w:rsidRDefault="001457D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14:paraId="13AF28E7" w14:textId="65D21F1E" w:rsidR="00536B52" w:rsidRDefault="001457D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1C0DB7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EB145BF" w14:textId="4900B8E2" w:rsidR="00536B52" w:rsidRDefault="001457D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1CD631E" w14:textId="3BC1A106" w:rsidR="00536B52" w:rsidRDefault="001457D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F602841" w14:textId="0E4B44BD" w:rsidR="00536B52" w:rsidRDefault="001457D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6F4FB7C" w14:textId="7898CD2A" w:rsidR="00536B52" w:rsidRDefault="001457D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2F60B4E4" w14:textId="1903C18A" w:rsidR="00536B52" w:rsidRDefault="001457D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2C085796" w14:textId="40249995" w:rsidR="00536B52" w:rsidRDefault="001457D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5714D747" w14:textId="5724C9C9" w:rsidR="00536B52" w:rsidRDefault="001457D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5593AB10" w14:textId="395E09FF" w:rsidR="00536B52" w:rsidRDefault="001457D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14:paraId="1D1670B6" w14:textId="67B25DA4" w:rsidR="00536B52" w:rsidRDefault="001457D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00EEBF2D" w14:textId="40BF4CE5" w:rsidR="00536B52" w:rsidRDefault="001457D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540C0DBB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147"/>
    <w:rsid w:val="00014F35"/>
    <w:rsid w:val="00104CBE"/>
    <w:rsid w:val="00104CF6"/>
    <w:rsid w:val="0010796B"/>
    <w:rsid w:val="0011611B"/>
    <w:rsid w:val="00123F1F"/>
    <w:rsid w:val="001457D4"/>
    <w:rsid w:val="00172443"/>
    <w:rsid w:val="002052C4"/>
    <w:rsid w:val="00222B0D"/>
    <w:rsid w:val="0023589E"/>
    <w:rsid w:val="002F7147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CA45F7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93398"/>
  <w15:docId w15:val="{9FC34038-CFB4-454C-8C1A-B5CB650AF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</TotalTime>
  <Pages>6</Pages>
  <Words>1418</Words>
  <Characters>8083</Characters>
  <Application>Microsoft Office Word</Application>
  <DocSecurity>0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riama2@zoznam.sk</dc:creator>
  <cp:lastModifiedBy>riama2@zoznam.sk</cp:lastModifiedBy>
  <cp:revision>2</cp:revision>
  <dcterms:created xsi:type="dcterms:W3CDTF">2023-03-28T08:01:00Z</dcterms:created>
  <dcterms:modified xsi:type="dcterms:W3CDTF">2023-03-28T08:01:00Z</dcterms:modified>
</cp:coreProperties>
</file>