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9C25B8" w:rsidP="009C25B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AUTOVENDY SLOVAKIA, s.r.o.</w:t>
            </w:r>
            <w:r w:rsidR="001B3602">
              <w:rPr>
                <w:rFonts w:cs="Arial Narrow"/>
                <w:sz w:val="20"/>
                <w:szCs w:val="20"/>
              </w:rPr>
              <w:t xml:space="preserve">, 065 </w:t>
            </w:r>
            <w:r>
              <w:rPr>
                <w:rFonts w:cs="Arial Narrow"/>
                <w:sz w:val="20"/>
                <w:szCs w:val="20"/>
              </w:rPr>
              <w:t>45 Plavnica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sz w:val="20"/>
                <w:szCs w:val="20"/>
              </w:rPr>
            </w:pPr>
          </w:p>
        </w:tc>
      </w:tr>
    </w:tbl>
    <w:p w:rsidR="003D1D35" w:rsidRDefault="003D1D35" w:rsidP="003D1D35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Pr="00567710" w:rsidRDefault="001B3602" w:rsidP="003D1D35">
      <w:pPr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Predaj stavebného materiálu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1B3602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</w:t>
            </w:r>
            <w:r w:rsidR="005D61D7">
              <w:rPr>
                <w:sz w:val="20"/>
                <w:szCs w:val="20"/>
              </w:rPr>
              <w:t>2</w:t>
            </w:r>
            <w:r w:rsidR="009C25B8">
              <w:rPr>
                <w:sz w:val="20"/>
                <w:szCs w:val="20"/>
              </w:rPr>
              <w:t>2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9C25B8" w:rsidP="009C25B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1B360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1B3602" w:rsidRDefault="001B3602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1B3602" w:rsidRPr="00567710" w:rsidRDefault="001B3602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1B360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1B360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1B360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1B360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9C25B8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9C25B8" w:rsidP="009C25B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Autolakovňa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79" w:type="dxa"/>
            <w:vAlign w:val="center"/>
          </w:tcPr>
          <w:p w:rsidR="001B3602" w:rsidRPr="00423603" w:rsidRDefault="001B360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1B360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:rsidR="00B06C2C" w:rsidRPr="00423603" w:rsidRDefault="009C25B8" w:rsidP="009C25B8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3500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5D61D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  <w:r w:rsidR="001B3602">
              <w:rPr>
                <w:rFonts w:cs="Arial"/>
                <w:sz w:val="20"/>
                <w:szCs w:val="20"/>
                <w:lang w:eastAsia="sk-SK"/>
              </w:rPr>
              <w:t>uto</w:t>
            </w:r>
          </w:p>
        </w:tc>
        <w:tc>
          <w:tcPr>
            <w:tcW w:w="979" w:type="dxa"/>
            <w:vAlign w:val="center"/>
          </w:tcPr>
          <w:p w:rsidR="00B06C2C" w:rsidRPr="00423603" w:rsidRDefault="001B360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1B360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9C25B8" w:rsidP="009C25B8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7672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5D61D7" w:rsidRPr="00423603" w:rsidRDefault="005D61D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Automobil osobný</w:t>
            </w:r>
          </w:p>
        </w:tc>
        <w:tc>
          <w:tcPr>
            <w:tcW w:w="979" w:type="dxa"/>
            <w:vAlign w:val="center"/>
          </w:tcPr>
          <w:p w:rsidR="00F86BAE" w:rsidRPr="00423603" w:rsidRDefault="005D61D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5D61D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F86BAE" w:rsidRPr="00423603" w:rsidRDefault="00E42D70" w:rsidP="009C25B8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2 </w:t>
            </w:r>
            <w:r w:rsidR="009C25B8">
              <w:rPr>
                <w:rFonts w:cs="Arial"/>
                <w:sz w:val="20"/>
                <w:szCs w:val="20"/>
                <w:lang w:eastAsia="sk-SK"/>
              </w:rPr>
              <w:t>917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C25B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auto</w:t>
            </w:r>
          </w:p>
        </w:tc>
        <w:tc>
          <w:tcPr>
            <w:tcW w:w="979" w:type="dxa"/>
            <w:vAlign w:val="center"/>
          </w:tcPr>
          <w:p w:rsidR="00F86BAE" w:rsidRPr="00423603" w:rsidRDefault="009C25B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9C25B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F86BAE" w:rsidRPr="00423603" w:rsidRDefault="009C25B8" w:rsidP="009C25B8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1974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C25B8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C25B8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7B6" w:rsidRDefault="008217B6" w:rsidP="00107589">
      <w:pPr>
        <w:spacing w:after="0" w:line="240" w:lineRule="auto"/>
      </w:pPr>
      <w:r>
        <w:separator/>
      </w:r>
    </w:p>
  </w:endnote>
  <w:endnote w:type="continuationSeparator" w:id="1">
    <w:p w:rsidR="008217B6" w:rsidRDefault="008217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F0012A">
    <w:pPr>
      <w:pStyle w:val="Pta"/>
      <w:jc w:val="center"/>
    </w:pPr>
    <w:fldSimple w:instr=" PAGE   \* MERGEFORMAT ">
      <w:r w:rsidR="009C25B8">
        <w:rPr>
          <w:noProof/>
        </w:rPr>
        <w:t>8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7B6" w:rsidRDefault="008217B6" w:rsidP="00107589">
      <w:pPr>
        <w:spacing w:after="0" w:line="240" w:lineRule="auto"/>
      </w:pPr>
      <w:r>
        <w:separator/>
      </w:r>
    </w:p>
  </w:footnote>
  <w:footnote w:type="continuationSeparator" w:id="1">
    <w:p w:rsidR="008217B6" w:rsidRDefault="008217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9C25B8">
            <w:t>47336269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9C25B8">
            <w:t>2023859354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F0012A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00BF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3602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2530F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3717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1D7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12BD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A11F7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217B6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E63BF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2D9B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C25B8"/>
    <w:rsid w:val="009D03E7"/>
    <w:rsid w:val="009E240F"/>
    <w:rsid w:val="009F0A29"/>
    <w:rsid w:val="009F23E2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42D7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12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2918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42D9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942D9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42D9B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42D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42D9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42D9B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942D9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942D9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42D9B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942D9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42D9B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42D9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42D9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42D9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42D9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42D9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TINEAsro%202020%20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C2D5B2-A26A-46F2-AF54-87F6383B6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TINEAsro 2020 poznamky</Template>
  <TotalTime>11</TotalTime>
  <Pages>8</Pages>
  <Words>2256</Words>
  <Characters>13743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2</cp:revision>
  <cp:lastPrinted>2019-01-11T06:48:00Z</cp:lastPrinted>
  <dcterms:created xsi:type="dcterms:W3CDTF">2023-03-27T16:54:00Z</dcterms:created>
  <dcterms:modified xsi:type="dcterms:W3CDTF">2023-03-27T17:05:00Z</dcterms:modified>
</cp:coreProperties>
</file>