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D670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DD1B69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DD1B69" w:rsidRPr="00833369" w:rsidRDefault="00DD1B69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DD1B69" w:rsidRPr="00EC48B8" w:rsidRDefault="00DD1B69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Košická arcidiecéza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Arcibiskupský úrad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Hlavná 28</w:t>
            </w:r>
          </w:p>
        </w:tc>
      </w:tr>
      <w:tr w:rsidR="00DD1B6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041 83 Košice</w:t>
            </w:r>
          </w:p>
        </w:tc>
      </w:tr>
      <w:tr w:rsidR="00DD1B69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DD1B69" w:rsidRPr="004C12F0" w:rsidRDefault="00DD1B6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DD1B69" w:rsidRPr="006C3311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1.1.2006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DD1B69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Eva Hužvárová       do 31.10.2014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Pavol Petrovský  do  30.06.2015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Marta </w:t>
            </w:r>
            <w:proofErr w:type="spellStart"/>
            <w:r>
              <w:rPr>
                <w:sz w:val="16"/>
                <w:szCs w:val="16"/>
              </w:rPr>
              <w:t>Gromošová</w:t>
            </w:r>
            <w:proofErr w:type="spellEnd"/>
            <w:r>
              <w:rPr>
                <w:sz w:val="16"/>
                <w:szCs w:val="16"/>
              </w:rPr>
              <w:t xml:space="preserve"> od 01.07.2015</w:t>
            </w: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DD1B69" w:rsidRPr="00497323" w:rsidRDefault="00DD1B69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DD1B69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voľného času zabezpečuje výchovno-vzdelávaciu, záujmovú a rekreačnú činnosť detí.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Usmerňuje rozvoj záujmov, utvára podmienky na rozvíjanie a zdokonaľovanie praktických zručností, podieľa sa na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formovaní návykov užitočného využívania voľného času v kresťanskom duchu.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Zriaďuje sa ako zariadenie s celoročnou prevádzkou.</w:t>
            </w: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D1B69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D1B69" w:rsidRPr="00497323" w:rsidTr="00C64368">
        <w:trPr>
          <w:trHeight w:val="284"/>
        </w:trPr>
        <w:tc>
          <w:tcPr>
            <w:tcW w:w="2364" w:type="pct"/>
            <w:vAlign w:val="center"/>
          </w:tcPr>
          <w:p w:rsidR="00DD1B69" w:rsidRPr="00497323" w:rsidRDefault="00DD1B69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DD1B69" w:rsidRPr="00497323" w:rsidRDefault="00DD1B69" w:rsidP="00DD1B6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D1B69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DD1B69" w:rsidRPr="00497323" w:rsidRDefault="00DD1B69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DD1B69" w:rsidRPr="00497323" w:rsidRDefault="00DD1B6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DD1B69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DD1B69" w:rsidRPr="00831E64" w:rsidRDefault="00DD1B69" w:rsidP="00DD1B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16E59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DD1B69" w:rsidRPr="00831E64" w:rsidRDefault="00DD1B69" w:rsidP="00DD1B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916E59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670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D670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86E3D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86E3D" w:rsidRPr="00B80FC6" w:rsidRDefault="00386E3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86E3D" w:rsidRPr="00B80FC6" w:rsidRDefault="00386E3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86E3D" w:rsidRPr="00B80FC6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35,55</w:t>
            </w:r>
          </w:p>
        </w:tc>
      </w:tr>
      <w:tr w:rsidR="00386E3D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86E3D" w:rsidRPr="00B80FC6" w:rsidRDefault="00386E3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86E3D" w:rsidRPr="00B80FC6" w:rsidRDefault="00386E3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86E3D" w:rsidRPr="00B80FC6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86E3D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86E3D" w:rsidRPr="00B80FC6" w:rsidRDefault="00386E3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86E3D" w:rsidRPr="00B80FC6" w:rsidRDefault="00386E3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1050,48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86E3D" w:rsidRPr="00B80FC6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2047,65</w:t>
            </w:r>
          </w:p>
        </w:tc>
      </w:tr>
      <w:tr w:rsidR="00386E3D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86E3D" w:rsidRPr="00B80FC6" w:rsidRDefault="00386E3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86E3D" w:rsidRPr="00B80FC6" w:rsidRDefault="00386E3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386E3D" w:rsidRPr="00B80FC6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86E3D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86E3D" w:rsidRPr="00B80FC6" w:rsidRDefault="00386E3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86E3D" w:rsidRPr="00B80FC6" w:rsidRDefault="00386E3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86E3D" w:rsidRPr="00B80FC6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86E3D" w:rsidRPr="00B80FC6" w:rsidTr="00386E3D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386E3D" w:rsidRPr="00B80FC6" w:rsidRDefault="00386E3D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386E3D" w:rsidRPr="008D6513" w:rsidRDefault="00386E3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1055,18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86E3D" w:rsidRPr="008D6513" w:rsidRDefault="00386E3D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2083,2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5"/>
        <w:gridCol w:w="1090"/>
        <w:gridCol w:w="1090"/>
        <w:gridCol w:w="1090"/>
        <w:gridCol w:w="1090"/>
        <w:gridCol w:w="1100"/>
      </w:tblGrid>
      <w:tr w:rsidR="00CD3920" w:rsidRPr="00CD3920" w:rsidTr="009B2981">
        <w:trPr>
          <w:trHeight w:val="284"/>
        </w:trPr>
        <w:tc>
          <w:tcPr>
            <w:tcW w:w="19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194A51" w:rsidRPr="00194A51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9B2981" w:rsidRPr="00194A51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1329,46</w:t>
            </w:r>
          </w:p>
        </w:tc>
        <w:tc>
          <w:tcPr>
            <w:tcW w:w="599" w:type="pct"/>
            <w:vAlign w:val="center"/>
          </w:tcPr>
          <w:p w:rsidR="009B2981" w:rsidRPr="00194A51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239,86</w:t>
            </w:r>
          </w:p>
        </w:tc>
        <w:tc>
          <w:tcPr>
            <w:tcW w:w="599" w:type="pct"/>
            <w:vAlign w:val="center"/>
          </w:tcPr>
          <w:p w:rsidR="009B2981" w:rsidRPr="00194A51" w:rsidRDefault="009B2981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194A51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1569,32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9B2981" w:rsidRPr="00194A51" w:rsidRDefault="009B2981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9B2981" w:rsidRPr="00194A51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14587,56</w:t>
            </w:r>
          </w:p>
        </w:tc>
        <w:tc>
          <w:tcPr>
            <w:tcW w:w="599" w:type="pct"/>
            <w:vAlign w:val="center"/>
          </w:tcPr>
          <w:p w:rsidR="009B2981" w:rsidRPr="00194A51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15461,62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194A51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-874,06</w:t>
            </w:r>
          </w:p>
        </w:tc>
      </w:tr>
      <w:tr w:rsidR="009B2981" w:rsidRPr="00CD3920" w:rsidTr="009B2981">
        <w:trPr>
          <w:trHeight w:val="284"/>
        </w:trPr>
        <w:tc>
          <w:tcPr>
            <w:tcW w:w="1999" w:type="pct"/>
            <w:vAlign w:val="center"/>
          </w:tcPr>
          <w:p w:rsidR="009B2981" w:rsidRPr="00CD3920" w:rsidRDefault="009B298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9B2981" w:rsidRPr="00CD3920" w:rsidRDefault="00386E3D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1329,46</w:t>
            </w:r>
          </w:p>
        </w:tc>
        <w:tc>
          <w:tcPr>
            <w:tcW w:w="599" w:type="pct"/>
            <w:vAlign w:val="center"/>
          </w:tcPr>
          <w:p w:rsidR="009B2981" w:rsidRPr="00CD3920" w:rsidRDefault="00386E3D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14827,42</w:t>
            </w:r>
          </w:p>
        </w:tc>
        <w:tc>
          <w:tcPr>
            <w:tcW w:w="599" w:type="pct"/>
            <w:vAlign w:val="center"/>
          </w:tcPr>
          <w:p w:rsidR="009B2981" w:rsidRPr="00CD3920" w:rsidRDefault="00386E3D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15461,62</w:t>
            </w:r>
          </w:p>
        </w:tc>
        <w:tc>
          <w:tcPr>
            <w:tcW w:w="599" w:type="pct"/>
            <w:vAlign w:val="center"/>
          </w:tcPr>
          <w:p w:rsidR="009B2981" w:rsidRPr="00CD3920" w:rsidRDefault="009B2981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vAlign w:val="center"/>
          </w:tcPr>
          <w:p w:rsidR="009B2981" w:rsidRPr="00CD3920" w:rsidRDefault="00386E3D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695,26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266641">
            <w:pPr>
              <w:tabs>
                <w:tab w:val="left" w:pos="1350"/>
              </w:tabs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D670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86E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410,28</w:t>
            </w:r>
          </w:p>
        </w:tc>
        <w:tc>
          <w:tcPr>
            <w:tcW w:w="1500" w:type="pct"/>
            <w:vAlign w:val="center"/>
          </w:tcPr>
          <w:p w:rsidR="00945816" w:rsidRPr="00461D4F" w:rsidRDefault="00386E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382,24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386E3D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386E3D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386E3D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386E3D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386E3D" w:rsidRPr="00F35F00" w:rsidTr="00386E3D">
        <w:trPr>
          <w:trHeight w:val="284"/>
        </w:trPr>
        <w:tc>
          <w:tcPr>
            <w:tcW w:w="2500" w:type="pct"/>
            <w:vAlign w:val="center"/>
          </w:tcPr>
          <w:p w:rsidR="00386E3D" w:rsidRPr="00F35F00" w:rsidRDefault="00386E3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386E3D" w:rsidRPr="00F35F00" w:rsidRDefault="00386E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49,80</w:t>
            </w:r>
          </w:p>
        </w:tc>
        <w:tc>
          <w:tcPr>
            <w:tcW w:w="1250" w:type="pct"/>
            <w:vAlign w:val="center"/>
          </w:tcPr>
          <w:p w:rsidR="00386E3D" w:rsidRPr="00F35F00" w:rsidRDefault="00386E3D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66,39</w:t>
            </w:r>
          </w:p>
        </w:tc>
      </w:tr>
      <w:tr w:rsidR="00386E3D" w:rsidRPr="00F35F00" w:rsidTr="00386E3D">
        <w:trPr>
          <w:trHeight w:val="284"/>
        </w:trPr>
        <w:tc>
          <w:tcPr>
            <w:tcW w:w="2500" w:type="pct"/>
            <w:vAlign w:val="center"/>
          </w:tcPr>
          <w:p w:rsidR="00386E3D" w:rsidRPr="00F35F00" w:rsidRDefault="00386E3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386E3D" w:rsidRPr="00F35F00" w:rsidRDefault="00386E3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386E3D" w:rsidRPr="00F35F00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86E3D" w:rsidRPr="00F35F00" w:rsidTr="00386E3D">
        <w:trPr>
          <w:trHeight w:val="284"/>
        </w:trPr>
        <w:tc>
          <w:tcPr>
            <w:tcW w:w="2500" w:type="pct"/>
            <w:vAlign w:val="center"/>
          </w:tcPr>
          <w:p w:rsidR="00386E3D" w:rsidRPr="00F35F00" w:rsidRDefault="00386E3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386E3D" w:rsidRPr="00F35F00" w:rsidRDefault="00386E3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386E3D" w:rsidRPr="00F35F00" w:rsidRDefault="00386E3D" w:rsidP="00386E3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86E3D" w:rsidRPr="00F35F00" w:rsidTr="00386E3D">
        <w:trPr>
          <w:trHeight w:val="284"/>
        </w:trPr>
        <w:tc>
          <w:tcPr>
            <w:tcW w:w="2500" w:type="pct"/>
            <w:vAlign w:val="center"/>
          </w:tcPr>
          <w:p w:rsidR="00386E3D" w:rsidRPr="00F35F00" w:rsidRDefault="00386E3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386E3D" w:rsidRPr="00F35F00" w:rsidRDefault="00386E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360,48</w:t>
            </w:r>
          </w:p>
        </w:tc>
        <w:tc>
          <w:tcPr>
            <w:tcW w:w="1250" w:type="pct"/>
            <w:vAlign w:val="center"/>
          </w:tcPr>
          <w:p w:rsidR="00386E3D" w:rsidRPr="00F35F00" w:rsidRDefault="00386E3D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315,85</w:t>
            </w:r>
          </w:p>
        </w:tc>
      </w:tr>
      <w:tr w:rsidR="00386E3D" w:rsidRPr="00F35F00" w:rsidTr="00386E3D">
        <w:trPr>
          <w:trHeight w:val="284"/>
        </w:trPr>
        <w:tc>
          <w:tcPr>
            <w:tcW w:w="2500" w:type="pct"/>
            <w:vAlign w:val="center"/>
          </w:tcPr>
          <w:p w:rsidR="00386E3D" w:rsidRPr="00F35F00" w:rsidRDefault="00386E3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386E3D" w:rsidRPr="00F35F00" w:rsidRDefault="00386E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410,28</w:t>
            </w:r>
          </w:p>
        </w:tc>
        <w:tc>
          <w:tcPr>
            <w:tcW w:w="1250" w:type="pct"/>
            <w:vAlign w:val="center"/>
          </w:tcPr>
          <w:p w:rsidR="00386E3D" w:rsidRPr="00F35F00" w:rsidRDefault="00386E3D" w:rsidP="00386E3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382,24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86E3D" w:rsidRPr="00F35F00" w:rsidTr="00386E3D">
        <w:trPr>
          <w:trHeight w:val="284"/>
        </w:trPr>
        <w:tc>
          <w:tcPr>
            <w:tcW w:w="1869" w:type="pct"/>
            <w:vAlign w:val="center"/>
          </w:tcPr>
          <w:p w:rsidR="00386E3D" w:rsidRPr="00804636" w:rsidRDefault="00386E3D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386E3D" w:rsidRPr="00804636" w:rsidRDefault="000939B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315,85</w:t>
            </w:r>
          </w:p>
        </w:tc>
        <w:tc>
          <w:tcPr>
            <w:tcW w:w="1554" w:type="pct"/>
            <w:vAlign w:val="center"/>
          </w:tcPr>
          <w:p w:rsidR="00386E3D" w:rsidRPr="00804636" w:rsidRDefault="00386E3D" w:rsidP="00386E3D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273,75</w:t>
            </w:r>
          </w:p>
        </w:tc>
      </w:tr>
      <w:tr w:rsidR="00386E3D" w:rsidRPr="00F35F00" w:rsidTr="00386E3D">
        <w:trPr>
          <w:trHeight w:val="284"/>
        </w:trPr>
        <w:tc>
          <w:tcPr>
            <w:tcW w:w="1869" w:type="pct"/>
            <w:vAlign w:val="center"/>
          </w:tcPr>
          <w:p w:rsidR="00386E3D" w:rsidRPr="00804636" w:rsidRDefault="00386E3D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386E3D" w:rsidRPr="00804636" w:rsidRDefault="000939B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44,63</w:t>
            </w:r>
          </w:p>
        </w:tc>
        <w:tc>
          <w:tcPr>
            <w:tcW w:w="1554" w:type="pct"/>
            <w:vAlign w:val="center"/>
          </w:tcPr>
          <w:p w:rsidR="00386E3D" w:rsidRPr="00804636" w:rsidRDefault="00386E3D" w:rsidP="00386E3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42,10</w:t>
            </w:r>
          </w:p>
        </w:tc>
      </w:tr>
      <w:tr w:rsidR="00F35F00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7D670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4" w:type="pct"/>
            <w:vAlign w:val="center"/>
          </w:tcPr>
          <w:p w:rsidR="00F35F00" w:rsidRPr="003C078A" w:rsidRDefault="007D670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386E3D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939B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360,48</w:t>
            </w:r>
          </w:p>
        </w:tc>
        <w:tc>
          <w:tcPr>
            <w:tcW w:w="1554" w:type="pct"/>
            <w:vAlign w:val="center"/>
          </w:tcPr>
          <w:p w:rsidR="00F35F00" w:rsidRPr="003C078A" w:rsidRDefault="000939B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315,85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7D670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7D67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D670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850,6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D670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850,6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D670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Pr="00804636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Pr="00804636" w:rsidRDefault="000939B0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4 906,00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0939B0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6 840</w:t>
            </w:r>
            <w:r w:rsidR="00DD1B69">
              <w:rPr>
                <w:sz w:val="16"/>
                <w:szCs w:val="16"/>
              </w:rPr>
              <w:t>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zo ŠR -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0939B0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666</w:t>
            </w:r>
            <w:r w:rsidR="00DD1B69">
              <w:rPr>
                <w:sz w:val="16"/>
                <w:szCs w:val="16"/>
              </w:rPr>
              <w:t>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EA68E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Obec </w:t>
            </w:r>
            <w:r w:rsidR="00EA68E4">
              <w:rPr>
                <w:sz w:val="16"/>
                <w:szCs w:val="16"/>
              </w:rPr>
              <w:t>Ľubotice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0939B0" w:rsidP="000939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206</w:t>
            </w:r>
            <w:r w:rsidR="00DD1B6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</w:t>
            </w:r>
            <w:r w:rsidR="00DD1B69">
              <w:rPr>
                <w:sz w:val="16"/>
                <w:szCs w:val="16"/>
              </w:rPr>
              <w:t>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DD1B69" w:rsidP="000939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Obec </w:t>
            </w:r>
            <w:r w:rsidR="000939B0">
              <w:rPr>
                <w:sz w:val="16"/>
                <w:szCs w:val="16"/>
              </w:rPr>
              <w:t>Fričovce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0939B0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50,00</w:t>
            </w:r>
          </w:p>
        </w:tc>
      </w:tr>
      <w:tr w:rsidR="00DD1B69" w:rsidRPr="00804636" w:rsidTr="00DD1B69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D1B69" w:rsidRDefault="00EA68E4" w:rsidP="00DD1B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zo ŠR - špecifiká</w:t>
            </w:r>
            <w:r w:rsidR="00DD1B6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D1B69" w:rsidRDefault="00EA68E4" w:rsidP="00DD1B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501 Materiál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0939B0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30,00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0939B0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274,65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 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Default="000939B0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 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4E09B1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430,20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 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4E09B1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11062,95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Pr="00804636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 Zákonné sociálne poistenie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Pr="00804636" w:rsidRDefault="004E09B1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3323,15</w:t>
            </w:r>
          </w:p>
        </w:tc>
      </w:tr>
      <w:tr w:rsidR="00EA68E4" w:rsidRPr="00804636" w:rsidTr="00386E3D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A68E4" w:rsidRDefault="00EA68E4" w:rsidP="00386E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 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A68E4" w:rsidRDefault="004E09B1" w:rsidP="00386E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EA68E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0412">
              <w:rPr>
                <w:sz w:val="16"/>
                <w:szCs w:val="16"/>
              </w:rPr>
              <w:t>Pre potreby výchovno-vzdelávacieho p</w:t>
            </w:r>
            <w:r>
              <w:rPr>
                <w:sz w:val="16"/>
                <w:szCs w:val="16"/>
              </w:rPr>
              <w:t>r</w:t>
            </w:r>
            <w:r w:rsidRPr="00260412">
              <w:rPr>
                <w:sz w:val="16"/>
                <w:szCs w:val="16"/>
              </w:rPr>
              <w:t>ocesu</w:t>
            </w:r>
          </w:p>
        </w:tc>
        <w:tc>
          <w:tcPr>
            <w:tcW w:w="1394" w:type="pct"/>
            <w:vAlign w:val="center"/>
          </w:tcPr>
          <w:p w:rsidR="00D77DBF" w:rsidRPr="00D77DBF" w:rsidRDefault="004E09B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813,49</w:t>
            </w:r>
          </w:p>
        </w:tc>
        <w:tc>
          <w:tcPr>
            <w:tcW w:w="1145" w:type="pct"/>
            <w:vAlign w:val="center"/>
          </w:tcPr>
          <w:p w:rsidR="00D77DBF" w:rsidRPr="00D77DBF" w:rsidRDefault="004E09B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619,46</w:t>
            </w:r>
            <w:bookmarkStart w:id="0" w:name="_GoBack"/>
            <w:bookmarkEnd w:id="0"/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187" w:rsidRDefault="00E50187" w:rsidP="00347C39">
      <w:pPr>
        <w:spacing w:before="0" w:after="0" w:line="240" w:lineRule="auto"/>
      </w:pPr>
      <w:r>
        <w:separator/>
      </w:r>
    </w:p>
  </w:endnote>
  <w:endnote w:type="continuationSeparator" w:id="0">
    <w:p w:rsidR="00E50187" w:rsidRDefault="00E501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E3D" w:rsidRDefault="00386E3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E09B1">
      <w:rPr>
        <w:noProof/>
      </w:rPr>
      <w:t>18</w:t>
    </w:r>
    <w:r>
      <w:fldChar w:fldCharType="end"/>
    </w:r>
  </w:p>
  <w:p w:rsidR="00386E3D" w:rsidRDefault="00386E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187" w:rsidRDefault="00E50187" w:rsidP="00347C39">
      <w:pPr>
        <w:spacing w:before="0" w:after="0" w:line="240" w:lineRule="auto"/>
      </w:pPr>
      <w:r>
        <w:separator/>
      </w:r>
    </w:p>
  </w:footnote>
  <w:footnote w:type="continuationSeparator" w:id="0">
    <w:p w:rsidR="00E50187" w:rsidRDefault="00E5018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02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9B0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6641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E3D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9B1"/>
    <w:rsid w:val="004E0D0D"/>
    <w:rsid w:val="004E2B6C"/>
    <w:rsid w:val="004E2F7F"/>
    <w:rsid w:val="004E5699"/>
    <w:rsid w:val="004E6063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3F61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702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B7612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94A1D"/>
    <w:rsid w:val="009A3F53"/>
    <w:rsid w:val="009B2981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1B69"/>
    <w:rsid w:val="00DE678D"/>
    <w:rsid w:val="00DF3144"/>
    <w:rsid w:val="00E03790"/>
    <w:rsid w:val="00E058C0"/>
    <w:rsid w:val="00E26CD4"/>
    <w:rsid w:val="00E45FBF"/>
    <w:rsid w:val="00E50187"/>
    <w:rsid w:val="00E615E8"/>
    <w:rsid w:val="00E664B8"/>
    <w:rsid w:val="00E71E4D"/>
    <w:rsid w:val="00E858A4"/>
    <w:rsid w:val="00E924CA"/>
    <w:rsid w:val="00E947CE"/>
    <w:rsid w:val="00EA03F5"/>
    <w:rsid w:val="00EA68E4"/>
    <w:rsid w:val="00EB0722"/>
    <w:rsid w:val="00EB13F8"/>
    <w:rsid w:val="00EB27D6"/>
    <w:rsid w:val="00EB7DD3"/>
    <w:rsid w:val="00EC32C0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0747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DATA_EKONOM\C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26</TotalTime>
  <Pages>12</Pages>
  <Words>3971</Words>
  <Characters>22640</Characters>
  <Application>Microsoft Office Word</Application>
  <DocSecurity>0</DocSecurity>
  <Lines>188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centrum</dc:creator>
  <cp:lastModifiedBy>centrum</cp:lastModifiedBy>
  <cp:revision>3</cp:revision>
  <cp:lastPrinted>2022-03-30T11:11:00Z</cp:lastPrinted>
  <dcterms:created xsi:type="dcterms:W3CDTF">2023-03-27T19:59:00Z</dcterms:created>
  <dcterms:modified xsi:type="dcterms:W3CDTF">2023-03-27T20:25:00Z</dcterms:modified>
</cp:coreProperties>
</file>