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</w:t>
      </w:r>
      <w:r w:rsidR="007712BC">
        <w:rPr>
          <w:rFonts w:ascii="Arial Narrow" w:hAnsi="Arial Narrow"/>
          <w:sz w:val="22"/>
          <w:szCs w:val="22"/>
        </w:rPr>
        <w:t>2</w:t>
      </w:r>
      <w:r w:rsidR="004D5DAD">
        <w:rPr>
          <w:rFonts w:ascii="Arial Narrow" w:hAnsi="Arial Narrow"/>
          <w:sz w:val="22"/>
          <w:szCs w:val="22"/>
        </w:rPr>
        <w:t>2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</w:t>
      </w:r>
      <w:r w:rsidR="007712BC">
        <w:rPr>
          <w:rFonts w:ascii="Arial Narrow" w:hAnsi="Arial Narrow"/>
          <w:sz w:val="22"/>
          <w:szCs w:val="22"/>
        </w:rPr>
        <w:t>2</w:t>
      </w:r>
      <w:r w:rsidR="004D5DAD">
        <w:rPr>
          <w:rFonts w:ascii="Arial Narrow" w:hAnsi="Arial Narrow"/>
          <w:sz w:val="22"/>
          <w:szCs w:val="22"/>
        </w:rPr>
        <w:t>2</w:t>
      </w:r>
      <w:r w:rsidR="00775BB3">
        <w:rPr>
          <w:rFonts w:ascii="Arial Narrow" w:hAnsi="Arial Narrow"/>
          <w:sz w:val="22"/>
          <w:szCs w:val="22"/>
        </w:rPr>
        <w:t xml:space="preserve"> do 31.12.20</w:t>
      </w:r>
      <w:r w:rsidR="007712BC">
        <w:rPr>
          <w:rFonts w:ascii="Arial Narrow" w:hAnsi="Arial Narrow"/>
          <w:sz w:val="22"/>
          <w:szCs w:val="22"/>
        </w:rPr>
        <w:t>2</w:t>
      </w:r>
      <w:r w:rsidR="004D5DAD">
        <w:rPr>
          <w:rFonts w:ascii="Arial Narrow" w:hAnsi="Arial Narrow"/>
          <w:sz w:val="22"/>
          <w:szCs w:val="22"/>
        </w:rPr>
        <w:t>2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Pr="00972B39" w:rsidRDefault="00DA513F" w:rsidP="00FA0A73">
      <w:pPr>
        <w:rPr>
          <w:rFonts w:ascii="Arial Narrow" w:hAnsi="Arial Narrow"/>
          <w:color w:val="FF0000"/>
          <w:sz w:val="22"/>
          <w:szCs w:val="22"/>
        </w:rPr>
      </w:pPr>
      <w:r w:rsidRPr="001A67AE">
        <w:rPr>
          <w:rFonts w:ascii="Arial Narrow" w:hAnsi="Arial Narrow"/>
          <w:sz w:val="22"/>
          <w:szCs w:val="22"/>
        </w:rPr>
        <w:t>Účtovná závierka za rok 20</w:t>
      </w:r>
      <w:r w:rsidR="00D9623E" w:rsidRPr="001A67AE">
        <w:rPr>
          <w:rFonts w:ascii="Arial Narrow" w:hAnsi="Arial Narrow"/>
          <w:sz w:val="22"/>
          <w:szCs w:val="22"/>
        </w:rPr>
        <w:t>2</w:t>
      </w:r>
      <w:r w:rsidR="00407176" w:rsidRPr="001A67AE">
        <w:rPr>
          <w:rFonts w:ascii="Arial Narrow" w:hAnsi="Arial Narrow"/>
          <w:sz w:val="22"/>
          <w:szCs w:val="22"/>
        </w:rPr>
        <w:t>1</w:t>
      </w:r>
      <w:r w:rsidRPr="001A67AE">
        <w:rPr>
          <w:rFonts w:ascii="Arial Narrow" w:hAnsi="Arial Narrow"/>
          <w:sz w:val="22"/>
          <w:szCs w:val="22"/>
        </w:rPr>
        <w:t xml:space="preserve"> bola schválená Zhromaždením delegáto</w:t>
      </w:r>
      <w:r w:rsidR="00EE1A88" w:rsidRPr="001A67AE">
        <w:rPr>
          <w:rFonts w:ascii="Arial Narrow" w:hAnsi="Arial Narrow"/>
          <w:sz w:val="22"/>
          <w:szCs w:val="22"/>
        </w:rPr>
        <w:t>v</w:t>
      </w:r>
      <w:r w:rsidRPr="001A67AE">
        <w:rPr>
          <w:rFonts w:ascii="Arial Narrow" w:hAnsi="Arial Narrow"/>
          <w:sz w:val="22"/>
          <w:szCs w:val="22"/>
        </w:rPr>
        <w:t xml:space="preserve"> dňa </w:t>
      </w:r>
      <w:r w:rsidR="001A67AE" w:rsidRPr="001A67AE">
        <w:rPr>
          <w:rFonts w:ascii="Arial Narrow" w:hAnsi="Arial Narrow"/>
          <w:sz w:val="22"/>
          <w:szCs w:val="22"/>
        </w:rPr>
        <w:t>29</w:t>
      </w:r>
      <w:r w:rsidR="004063AA" w:rsidRPr="001A67AE">
        <w:rPr>
          <w:rFonts w:ascii="Arial Narrow" w:hAnsi="Arial Narrow"/>
          <w:sz w:val="22"/>
          <w:szCs w:val="22"/>
        </w:rPr>
        <w:t>.</w:t>
      </w:r>
      <w:r w:rsidR="00D9623E" w:rsidRPr="001A67AE">
        <w:rPr>
          <w:rFonts w:ascii="Arial Narrow" w:hAnsi="Arial Narrow"/>
          <w:sz w:val="22"/>
          <w:szCs w:val="22"/>
        </w:rPr>
        <w:t>6</w:t>
      </w:r>
      <w:r w:rsidR="004063AA" w:rsidRPr="001A67AE">
        <w:rPr>
          <w:rFonts w:ascii="Arial Narrow" w:hAnsi="Arial Narrow"/>
          <w:sz w:val="22"/>
          <w:szCs w:val="22"/>
        </w:rPr>
        <w:t>.20</w:t>
      </w:r>
      <w:r w:rsidR="007712BC" w:rsidRPr="001A67AE">
        <w:rPr>
          <w:rFonts w:ascii="Arial Narrow" w:hAnsi="Arial Narrow"/>
          <w:sz w:val="22"/>
          <w:szCs w:val="22"/>
        </w:rPr>
        <w:t>2</w:t>
      </w:r>
      <w:r w:rsidR="001A67AE" w:rsidRPr="001A67AE">
        <w:rPr>
          <w:rFonts w:ascii="Arial Narrow" w:hAnsi="Arial Narrow"/>
          <w:sz w:val="22"/>
          <w:szCs w:val="22"/>
        </w:rPr>
        <w:t>2</w:t>
      </w:r>
      <w:r w:rsidRPr="001A67AE">
        <w:rPr>
          <w:rFonts w:ascii="Arial Narrow" w:hAnsi="Arial Narrow"/>
          <w:sz w:val="22"/>
          <w:szCs w:val="22"/>
        </w:rPr>
        <w:t>.</w:t>
      </w:r>
    </w:p>
    <w:p w:rsidR="0095098F" w:rsidRPr="00407176" w:rsidRDefault="0095098F" w:rsidP="00FA0A73">
      <w:pPr>
        <w:rPr>
          <w:rFonts w:ascii="Arial Narrow" w:hAnsi="Arial Narrow"/>
          <w:sz w:val="22"/>
          <w:szCs w:val="22"/>
        </w:rPr>
      </w:pPr>
      <w:r w:rsidRPr="00407176">
        <w:rPr>
          <w:rFonts w:ascii="Arial Narrow" w:hAnsi="Arial Narrow"/>
          <w:sz w:val="22"/>
          <w:szCs w:val="22"/>
        </w:rPr>
        <w:t>Účtovná závierka za rok 20</w:t>
      </w:r>
      <w:r w:rsidR="00D9623E" w:rsidRPr="00407176">
        <w:rPr>
          <w:rFonts w:ascii="Arial Narrow" w:hAnsi="Arial Narrow"/>
          <w:sz w:val="22"/>
          <w:szCs w:val="22"/>
        </w:rPr>
        <w:t>2</w:t>
      </w:r>
      <w:r w:rsidR="00407176" w:rsidRPr="00407176">
        <w:rPr>
          <w:rFonts w:ascii="Arial Narrow" w:hAnsi="Arial Narrow"/>
          <w:sz w:val="22"/>
          <w:szCs w:val="22"/>
        </w:rPr>
        <w:t>1</w:t>
      </w:r>
      <w:r w:rsidRPr="00407176">
        <w:rPr>
          <w:rFonts w:ascii="Arial Narrow" w:hAnsi="Arial Narrow"/>
          <w:sz w:val="22"/>
          <w:szCs w:val="22"/>
        </w:rPr>
        <w:t xml:space="preserve"> bola schválená audítorom spoločnosti dňa </w:t>
      </w:r>
      <w:r w:rsidR="007712BC" w:rsidRPr="00407176">
        <w:rPr>
          <w:rFonts w:ascii="Arial Narrow" w:hAnsi="Arial Narrow"/>
          <w:sz w:val="22"/>
          <w:szCs w:val="22"/>
        </w:rPr>
        <w:t>1</w:t>
      </w:r>
      <w:r w:rsidR="002643B7" w:rsidRPr="00407176">
        <w:rPr>
          <w:rFonts w:ascii="Arial Narrow" w:hAnsi="Arial Narrow"/>
          <w:sz w:val="22"/>
          <w:szCs w:val="22"/>
        </w:rPr>
        <w:t>9.</w:t>
      </w:r>
      <w:r w:rsidR="00407176" w:rsidRPr="00407176">
        <w:rPr>
          <w:rFonts w:ascii="Arial Narrow" w:hAnsi="Arial Narrow"/>
          <w:sz w:val="22"/>
          <w:szCs w:val="22"/>
        </w:rPr>
        <w:t>4</w:t>
      </w:r>
      <w:r w:rsidR="002643B7" w:rsidRPr="00407176">
        <w:rPr>
          <w:rFonts w:ascii="Arial Narrow" w:hAnsi="Arial Narrow"/>
          <w:sz w:val="22"/>
          <w:szCs w:val="22"/>
        </w:rPr>
        <w:t>.20</w:t>
      </w:r>
      <w:r w:rsidR="007712BC" w:rsidRPr="00407176">
        <w:rPr>
          <w:rFonts w:ascii="Arial Narrow" w:hAnsi="Arial Narrow"/>
          <w:sz w:val="22"/>
          <w:szCs w:val="22"/>
        </w:rPr>
        <w:t>2</w:t>
      </w:r>
      <w:r w:rsidR="00407176" w:rsidRPr="00407176">
        <w:rPr>
          <w:rFonts w:ascii="Arial Narrow" w:hAnsi="Arial Narrow"/>
          <w:sz w:val="22"/>
          <w:szCs w:val="22"/>
        </w:rPr>
        <w:t>2</w:t>
      </w:r>
      <w:r w:rsidR="002643B7" w:rsidRPr="00407176">
        <w:rPr>
          <w:rFonts w:ascii="Arial Narrow" w:hAnsi="Arial Narrow"/>
          <w:sz w:val="22"/>
          <w:szCs w:val="22"/>
        </w:rPr>
        <w:t>.</w:t>
      </w:r>
    </w:p>
    <w:p w:rsidR="0095098F" w:rsidRPr="00EA75CA" w:rsidRDefault="0095098F" w:rsidP="00FA0A73">
      <w:pPr>
        <w:rPr>
          <w:rFonts w:ascii="Arial Narrow" w:hAnsi="Arial Narrow"/>
          <w:sz w:val="22"/>
          <w:szCs w:val="22"/>
        </w:rPr>
      </w:pPr>
      <w:r w:rsidRPr="00EA75CA">
        <w:rPr>
          <w:rFonts w:ascii="Arial Narrow" w:hAnsi="Arial Narrow"/>
          <w:sz w:val="22"/>
          <w:szCs w:val="22"/>
        </w:rPr>
        <w:t>Celá účtovná závierka spolu s</w:t>
      </w:r>
      <w:r w:rsidR="0074502A" w:rsidRPr="00EA75CA">
        <w:rPr>
          <w:rFonts w:ascii="Arial Narrow" w:hAnsi="Arial Narrow"/>
          <w:sz w:val="22"/>
          <w:szCs w:val="22"/>
        </w:rPr>
        <w:t xml:space="preserve"> Výročnou správou bola uložená v RÚZ dňa </w:t>
      </w:r>
      <w:r w:rsidR="00393237" w:rsidRPr="00EA75CA">
        <w:rPr>
          <w:rFonts w:ascii="Arial Narrow" w:hAnsi="Arial Narrow"/>
          <w:sz w:val="22"/>
          <w:szCs w:val="22"/>
        </w:rPr>
        <w:t>2</w:t>
      </w:r>
      <w:r w:rsidR="00EA75CA" w:rsidRPr="00EA75CA">
        <w:rPr>
          <w:rFonts w:ascii="Arial Narrow" w:hAnsi="Arial Narrow"/>
          <w:sz w:val="22"/>
          <w:szCs w:val="22"/>
        </w:rPr>
        <w:t>5</w:t>
      </w:r>
      <w:r w:rsidR="00393237" w:rsidRPr="00EA75CA">
        <w:rPr>
          <w:rFonts w:ascii="Arial Narrow" w:hAnsi="Arial Narrow"/>
          <w:sz w:val="22"/>
          <w:szCs w:val="22"/>
        </w:rPr>
        <w:t>.</w:t>
      </w:r>
      <w:r w:rsidR="00EA75CA" w:rsidRPr="00EA75CA">
        <w:rPr>
          <w:rFonts w:ascii="Arial Narrow" w:hAnsi="Arial Narrow"/>
          <w:sz w:val="22"/>
          <w:szCs w:val="22"/>
        </w:rPr>
        <w:t>3</w:t>
      </w:r>
      <w:r w:rsidR="00393237" w:rsidRPr="00EA75CA">
        <w:rPr>
          <w:rFonts w:ascii="Arial Narrow" w:hAnsi="Arial Narrow"/>
          <w:sz w:val="22"/>
          <w:szCs w:val="22"/>
        </w:rPr>
        <w:t>.20</w:t>
      </w:r>
      <w:r w:rsidR="007712BC" w:rsidRPr="00EA75CA">
        <w:rPr>
          <w:rFonts w:ascii="Arial Narrow" w:hAnsi="Arial Narrow"/>
          <w:sz w:val="22"/>
          <w:szCs w:val="22"/>
        </w:rPr>
        <w:t>2</w:t>
      </w:r>
      <w:r w:rsidR="00EA75CA" w:rsidRPr="00EA75CA">
        <w:rPr>
          <w:rFonts w:ascii="Arial Narrow" w:hAnsi="Arial Narrow"/>
          <w:sz w:val="22"/>
          <w:szCs w:val="22"/>
        </w:rPr>
        <w:t>2</w:t>
      </w:r>
      <w:r w:rsidR="0074502A" w:rsidRPr="00EA75CA">
        <w:rPr>
          <w:rFonts w:ascii="Arial Narrow" w:hAnsi="Arial Narrow"/>
          <w:sz w:val="22"/>
          <w:szCs w:val="22"/>
        </w:rPr>
        <w:t xml:space="preserve"> a </w:t>
      </w:r>
      <w:r w:rsidRPr="00EA75CA">
        <w:rPr>
          <w:rFonts w:ascii="Arial Narrow" w:hAnsi="Arial Narrow"/>
          <w:sz w:val="22"/>
          <w:szCs w:val="22"/>
        </w:rPr>
        <w:t>Správ</w:t>
      </w:r>
      <w:r w:rsidR="0074502A" w:rsidRPr="00EA75CA">
        <w:rPr>
          <w:rFonts w:ascii="Arial Narrow" w:hAnsi="Arial Narrow"/>
          <w:sz w:val="22"/>
          <w:szCs w:val="22"/>
        </w:rPr>
        <w:t>a</w:t>
      </w:r>
      <w:r w:rsidRPr="00EA75CA">
        <w:rPr>
          <w:rFonts w:ascii="Arial Narrow" w:hAnsi="Arial Narrow"/>
          <w:sz w:val="22"/>
          <w:szCs w:val="22"/>
        </w:rPr>
        <w:t xml:space="preserve"> audítora bola uložená v RÚZ </w:t>
      </w:r>
      <w:r w:rsidR="00EE1A88" w:rsidRPr="00EA75CA">
        <w:rPr>
          <w:rFonts w:ascii="Arial Narrow" w:hAnsi="Arial Narrow"/>
          <w:sz w:val="22"/>
          <w:szCs w:val="22"/>
        </w:rPr>
        <w:t xml:space="preserve">dňa </w:t>
      </w:r>
      <w:r w:rsidR="001A67AE" w:rsidRPr="00EA75CA">
        <w:rPr>
          <w:rFonts w:ascii="Arial Narrow" w:hAnsi="Arial Narrow"/>
          <w:sz w:val="22"/>
          <w:szCs w:val="22"/>
        </w:rPr>
        <w:t>28</w:t>
      </w:r>
      <w:r w:rsidRPr="00EA75CA">
        <w:rPr>
          <w:rFonts w:ascii="Arial Narrow" w:hAnsi="Arial Narrow"/>
          <w:sz w:val="22"/>
          <w:szCs w:val="22"/>
        </w:rPr>
        <w:t>.</w:t>
      </w:r>
      <w:r w:rsidR="001A67AE" w:rsidRPr="00EA75CA">
        <w:rPr>
          <w:rFonts w:ascii="Arial Narrow" w:hAnsi="Arial Narrow"/>
          <w:sz w:val="22"/>
          <w:szCs w:val="22"/>
        </w:rPr>
        <w:t>4</w:t>
      </w:r>
      <w:r w:rsidR="007712BC" w:rsidRPr="00EA75CA">
        <w:rPr>
          <w:rFonts w:ascii="Arial Narrow" w:hAnsi="Arial Narrow"/>
          <w:sz w:val="22"/>
          <w:szCs w:val="22"/>
        </w:rPr>
        <w:t>.202</w:t>
      </w:r>
      <w:r w:rsidR="001A67AE" w:rsidRPr="00EA75CA">
        <w:rPr>
          <w:rFonts w:ascii="Arial Narrow" w:hAnsi="Arial Narrow"/>
          <w:sz w:val="22"/>
          <w:szCs w:val="22"/>
        </w:rPr>
        <w:t>2</w:t>
      </w:r>
      <w:r w:rsidRPr="00EA75CA">
        <w:rPr>
          <w:rFonts w:ascii="Arial Narrow" w:hAnsi="Arial Narrow"/>
          <w:sz w:val="22"/>
          <w:szCs w:val="22"/>
        </w:rPr>
        <w:t>.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</w:t>
      </w:r>
      <w:r w:rsidR="008B69BB">
        <w:rPr>
          <w:rFonts w:ascii="Arial Narrow" w:hAnsi="Arial Narrow"/>
          <w:color w:val="000000" w:themeColor="text1"/>
          <w:sz w:val="22"/>
          <w:szCs w:val="22"/>
        </w:rPr>
        <w:t>2</w:t>
      </w:r>
      <w:r w:rsidR="00972B39">
        <w:rPr>
          <w:rFonts w:ascii="Arial Narrow" w:hAnsi="Arial Narrow"/>
          <w:color w:val="000000" w:themeColor="text1"/>
          <w:sz w:val="22"/>
          <w:szCs w:val="22"/>
        </w:rPr>
        <w:t>2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</w:t>
      </w:r>
      <w:r w:rsidR="000634DB">
        <w:rPr>
          <w:rFonts w:ascii="Arial Narrow" w:hAnsi="Arial Narrow"/>
          <w:color w:val="000000" w:themeColor="text1"/>
          <w:sz w:val="22"/>
          <w:szCs w:val="22"/>
        </w:rPr>
        <w:t>2</w:t>
      </w:r>
      <w:r w:rsidR="00972B39">
        <w:rPr>
          <w:rFonts w:ascii="Arial Narrow" w:hAnsi="Arial Narrow"/>
          <w:color w:val="000000" w:themeColor="text1"/>
          <w:sz w:val="22"/>
          <w:szCs w:val="22"/>
        </w:rPr>
        <w:t>1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spriaznené osoby.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imania a prehľad peňažných tokov.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0669B7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</w:t>
      </w:r>
      <w:r w:rsidR="008B69BB">
        <w:rPr>
          <w:rFonts w:ascii="Arial Narrow" w:hAnsi="Arial Narrow"/>
          <w:sz w:val="22"/>
          <w:szCs w:val="22"/>
        </w:rPr>
        <w:t>2</w:t>
      </w:r>
      <w:r w:rsidR="00972B39">
        <w:rPr>
          <w:rFonts w:ascii="Arial Narrow" w:hAnsi="Arial Narrow"/>
          <w:sz w:val="22"/>
          <w:szCs w:val="22"/>
        </w:rPr>
        <w:t>2</w:t>
      </w:r>
      <w:r w:rsidR="008722F4">
        <w:rPr>
          <w:rFonts w:ascii="Arial Narrow" w:hAnsi="Arial Narrow"/>
          <w:sz w:val="22"/>
          <w:szCs w:val="22"/>
        </w:rPr>
        <w:t xml:space="preserve"> nedošlo </w:t>
      </w:r>
      <w:r w:rsidR="009C6016">
        <w:rPr>
          <w:rFonts w:ascii="Arial Narrow" w:hAnsi="Arial Narrow"/>
          <w:sz w:val="22"/>
          <w:szCs w:val="22"/>
        </w:rPr>
        <w:t>k zmenám účtovných zásad a metód.</w:t>
      </w:r>
      <w:r w:rsidR="00822CE8">
        <w:rPr>
          <w:rFonts w:ascii="Arial Narrow" w:hAnsi="Arial Narrow"/>
          <w:sz w:val="22"/>
          <w:szCs w:val="22"/>
        </w:rPr>
        <w:t xml:space="preserve"> </w:t>
      </w:r>
    </w:p>
    <w:p w:rsidR="00822CE8" w:rsidRPr="0073029B" w:rsidRDefault="00822CE8" w:rsidP="000669B7">
      <w:pPr>
        <w:rPr>
          <w:rFonts w:ascii="Arial Narrow" w:hAnsi="Arial Narrow"/>
          <w:sz w:val="22"/>
          <w:szCs w:val="22"/>
        </w:rPr>
      </w:pPr>
    </w:p>
    <w:p w:rsidR="00E855C2" w:rsidRDefault="00E855C2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c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88351E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t>Účtovná jednotka nakup</w:t>
      </w:r>
      <w:r w:rsidR="00765B6A">
        <w:rPr>
          <w:rFonts w:ascii="Arial Narrow" w:hAnsi="Arial Narrow"/>
          <w:sz w:val="22"/>
          <w:szCs w:val="22"/>
        </w:rPr>
        <w:t>uje</w:t>
      </w:r>
      <w:r w:rsidRPr="00463CCA">
        <w:rPr>
          <w:rFonts w:ascii="Arial Narrow" w:hAnsi="Arial Narrow"/>
          <w:sz w:val="22"/>
          <w:szCs w:val="22"/>
        </w:rPr>
        <w:t xml:space="preserve">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roku 20</w:t>
      </w:r>
      <w:r w:rsidR="008B69BB">
        <w:rPr>
          <w:rFonts w:ascii="Arial Narrow" w:hAnsi="Arial Narrow"/>
          <w:sz w:val="22"/>
          <w:szCs w:val="22"/>
        </w:rPr>
        <w:t>2</w:t>
      </w:r>
      <w:r w:rsidR="00765B6A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D36D5C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Pr="00D36D5C" w:rsidRDefault="00F464E4" w:rsidP="00F464E4">
      <w:pPr>
        <w:rPr>
          <w:rFonts w:ascii="Arial Narrow" w:hAnsi="Arial Narrow"/>
          <w:b/>
          <w:sz w:val="22"/>
          <w:szCs w:val="22"/>
        </w:rPr>
      </w:pPr>
      <w:r w:rsidRPr="00D36D5C">
        <w:rPr>
          <w:rFonts w:ascii="Arial Narrow" w:hAnsi="Arial Narrow"/>
          <w:b/>
          <w:sz w:val="22"/>
          <w:szCs w:val="22"/>
        </w:rPr>
        <w:t>E. d)</w:t>
      </w:r>
    </w:p>
    <w:p w:rsidR="00261D73" w:rsidRPr="00D36D5C" w:rsidRDefault="00F464E4" w:rsidP="00EE7439">
      <w:pPr>
        <w:rPr>
          <w:rFonts w:ascii="Arial Narrow" w:hAnsi="Arial Narrow"/>
          <w:b/>
          <w:sz w:val="22"/>
          <w:szCs w:val="22"/>
        </w:rPr>
      </w:pPr>
      <w:r w:rsidRPr="00D36D5C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Pr="00D36D5C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6271F5" w:rsidRPr="00D36D5C" w:rsidTr="00EE7439">
        <w:trPr>
          <w:trHeight w:val="427"/>
        </w:trPr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</w:t>
            </w:r>
            <w:r w:rsidR="00EE7439" w:rsidRPr="00D36D5C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D36D5C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12 rokov</w:t>
            </w:r>
          </w:p>
          <w:p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8 rokov</w:t>
            </w:r>
          </w:p>
          <w:p w:rsidR="006A0267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</w:t>
            </w:r>
            <w:r w:rsidR="006A0267" w:rsidRPr="00D36D5C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 w:rsidRPr="00D36D5C"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12</w:t>
            </w:r>
          </w:p>
          <w:p w:rsidR="00D41B4A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1/8</w:t>
            </w:r>
          </w:p>
          <w:p w:rsidR="00A8188D" w:rsidRPr="00D36D5C" w:rsidRDefault="00A8188D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D41B4A" w:rsidRPr="00D36D5C" w:rsidRDefault="00D41B4A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Pr="00D36D5C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Pr="00D36D5C" w:rsidRDefault="00C94B6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 w:rsidRPr="00D36D5C">
        <w:rPr>
          <w:rFonts w:ascii="Arial Narrow" w:hAnsi="Arial Narrow"/>
          <w:sz w:val="22"/>
          <w:szCs w:val="22"/>
        </w:rPr>
        <w:t>.</w:t>
      </w:r>
    </w:p>
    <w:p w:rsidR="00C94B6D" w:rsidRPr="00D36D5C" w:rsidRDefault="00C94B6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Odpisový plán účtovných odpisov hmotného majetku</w:t>
      </w:r>
      <w:r w:rsidR="00F70C1D" w:rsidRPr="00D36D5C">
        <w:rPr>
          <w:rFonts w:ascii="Arial Narrow" w:hAnsi="Arial Narrow"/>
          <w:sz w:val="22"/>
          <w:szCs w:val="22"/>
        </w:rPr>
        <w:t xml:space="preserve"> účtovná jednotka zostavila interným predpisom tak,</w:t>
      </w:r>
    </w:p>
    <w:p w:rsidR="008B69BB" w:rsidRPr="00D36D5C" w:rsidRDefault="00F70C1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 w:rsidRPr="00D36D5C">
        <w:rPr>
          <w:rFonts w:ascii="Arial Narrow" w:hAnsi="Arial Narrow"/>
          <w:sz w:val="22"/>
          <w:szCs w:val="22"/>
        </w:rPr>
        <w:t xml:space="preserve"> Rozdiely medzi daňovými a účtovnými odpismi vznikajú pri majetku</w:t>
      </w:r>
      <w:r w:rsidR="008B69BB" w:rsidRPr="00D36D5C">
        <w:rPr>
          <w:rFonts w:ascii="Arial Narrow" w:hAnsi="Arial Narrow"/>
          <w:sz w:val="22"/>
          <w:szCs w:val="22"/>
        </w:rPr>
        <w:t>:</w:t>
      </w:r>
    </w:p>
    <w:p w:rsidR="008B69BB" w:rsidRPr="00D36D5C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Stavby</w:t>
      </w:r>
    </w:p>
    <w:p w:rsidR="008B69BB" w:rsidRPr="00D36D5C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Stroje, prístroje a zariadenia</w:t>
      </w:r>
    </w:p>
    <w:p w:rsidR="00B237A7" w:rsidRPr="00D36D5C" w:rsidRDefault="008B69BB" w:rsidP="008B69BB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Pri ostatných druhoch majetku v roku 202</w:t>
      </w:r>
      <w:r w:rsidR="00C76149">
        <w:rPr>
          <w:rFonts w:ascii="Arial Narrow" w:hAnsi="Arial Narrow"/>
          <w:sz w:val="22"/>
          <w:szCs w:val="22"/>
        </w:rPr>
        <w:t>2</w:t>
      </w:r>
      <w:r w:rsidRPr="00D36D5C">
        <w:rPr>
          <w:rFonts w:ascii="Arial Narrow" w:hAnsi="Arial Narrow"/>
          <w:sz w:val="22"/>
          <w:szCs w:val="22"/>
        </w:rPr>
        <w:t xml:space="preserve"> nevznikli žiadne rozdiely medzi daňovými a účtovnými odpismi.</w:t>
      </w:r>
    </w:p>
    <w:p w:rsidR="00B237A7" w:rsidRPr="00D36D5C" w:rsidRDefault="00B237A7" w:rsidP="008B69BB">
      <w:pPr>
        <w:rPr>
          <w:rFonts w:ascii="Arial Narrow" w:hAnsi="Arial Narrow"/>
          <w:sz w:val="22"/>
          <w:szCs w:val="22"/>
        </w:rPr>
      </w:pPr>
    </w:p>
    <w:p w:rsidR="00B237A7" w:rsidRDefault="00B237A7" w:rsidP="008B69BB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F70C1D" w:rsidRPr="008B69BB" w:rsidRDefault="00AD76C3" w:rsidP="008B69BB">
      <w:pPr>
        <w:rPr>
          <w:rFonts w:ascii="Arial Narrow" w:hAnsi="Arial Narrow"/>
          <w:color w:val="000000" w:themeColor="text1"/>
          <w:sz w:val="22"/>
          <w:szCs w:val="22"/>
        </w:rPr>
      </w:pPr>
      <w:r w:rsidRPr="008B69BB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t xml:space="preserve">Účtovnej jednotke neboli poskytnuté dotácie na obstaranie majetku. </w:t>
      </w:r>
    </w:p>
    <w:p w:rsidR="002D0FA9" w:rsidRDefault="002D0FA9" w:rsidP="005629FD">
      <w:pPr>
        <w:rPr>
          <w:rFonts w:ascii="Arial Narrow" w:hAnsi="Arial Narrow"/>
          <w:b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</w:t>
      </w:r>
      <w:r w:rsidR="008B69BB">
        <w:rPr>
          <w:rFonts w:ascii="Arial Narrow" w:hAnsi="Arial Narrow"/>
          <w:b/>
          <w:sz w:val="22"/>
          <w:szCs w:val="22"/>
        </w:rPr>
        <w:t>2</w:t>
      </w:r>
      <w:r w:rsidR="00972B39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nedošlo k opravám významných chýb minulých účtovných období účtovaných v bežnom účtovnom období.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Pr="00F93E1F" w:rsidRDefault="008000E6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F. b)</w:t>
      </w:r>
    </w:p>
    <w:p w:rsidR="00CE2ADE" w:rsidRPr="00F93E1F" w:rsidRDefault="00CE2ADE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Spôsob a výška poistenia dlhodobého hmotného a nehmotného majetku:</w:t>
      </w:r>
    </w:p>
    <w:p w:rsidR="008000E6" w:rsidRPr="00C76149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C76149">
        <w:rPr>
          <w:rFonts w:ascii="Arial Narrow" w:hAnsi="Arial Narrow"/>
          <w:b w:val="0"/>
          <w:sz w:val="22"/>
          <w:szCs w:val="22"/>
        </w:rPr>
        <w:t xml:space="preserve">Účtovná jednotka má poistený dlhodobý hmotný a nehmotný majetok a peňažnú hotovosť v pokladni OSBD Martin. Ročné poistenie je v sume </w:t>
      </w:r>
      <w:r w:rsidR="00FD1EC2" w:rsidRPr="00C76149">
        <w:rPr>
          <w:rFonts w:ascii="Arial Narrow" w:hAnsi="Arial Narrow"/>
          <w:b w:val="0"/>
          <w:sz w:val="22"/>
          <w:szCs w:val="22"/>
        </w:rPr>
        <w:t>1</w:t>
      </w:r>
      <w:r w:rsidR="00C76149" w:rsidRPr="00C76149">
        <w:rPr>
          <w:rFonts w:ascii="Arial Narrow" w:hAnsi="Arial Narrow"/>
          <w:b w:val="0"/>
          <w:sz w:val="22"/>
          <w:szCs w:val="22"/>
        </w:rPr>
        <w:t>22 815,56</w:t>
      </w:r>
      <w:r w:rsidR="00D55F40" w:rsidRPr="00C76149">
        <w:rPr>
          <w:rFonts w:ascii="Arial Narrow" w:hAnsi="Arial Narrow"/>
          <w:b w:val="0"/>
          <w:sz w:val="22"/>
          <w:szCs w:val="22"/>
        </w:rPr>
        <w:t xml:space="preserve"> €, pričom náklad poistného na správu OSBD Martin je v sume </w:t>
      </w:r>
      <w:r w:rsidR="0026797B" w:rsidRPr="00C76149">
        <w:rPr>
          <w:rFonts w:ascii="Arial Narrow" w:hAnsi="Arial Narrow"/>
          <w:b w:val="0"/>
          <w:sz w:val="22"/>
          <w:szCs w:val="22"/>
        </w:rPr>
        <w:t>4</w:t>
      </w:r>
      <w:r w:rsidR="00C76149" w:rsidRPr="00C76149">
        <w:rPr>
          <w:rFonts w:ascii="Arial Narrow" w:hAnsi="Arial Narrow"/>
          <w:b w:val="0"/>
          <w:sz w:val="22"/>
          <w:szCs w:val="22"/>
        </w:rPr>
        <w:t> 310,43</w:t>
      </w:r>
      <w:r w:rsidR="00D55F40" w:rsidRPr="00C76149">
        <w:rPr>
          <w:rFonts w:ascii="Arial Narrow" w:hAnsi="Arial Narrow"/>
          <w:b w:val="0"/>
          <w:sz w:val="22"/>
          <w:szCs w:val="22"/>
        </w:rPr>
        <w:t xml:space="preserve"> € a náklad na prevádzku domov je v sume </w:t>
      </w:r>
      <w:r w:rsidR="00C76149" w:rsidRPr="00C76149">
        <w:rPr>
          <w:rFonts w:ascii="Arial Narrow" w:hAnsi="Arial Narrow"/>
          <w:b w:val="0"/>
          <w:sz w:val="22"/>
          <w:szCs w:val="22"/>
        </w:rPr>
        <w:t>118 505,13</w:t>
      </w:r>
      <w:r w:rsidR="00D55F40" w:rsidRPr="00C76149">
        <w:rPr>
          <w:rFonts w:ascii="Arial Narrow" w:hAnsi="Arial Narrow"/>
          <w:b w:val="0"/>
          <w:sz w:val="22"/>
          <w:szCs w:val="22"/>
        </w:rPr>
        <w:t xml:space="preserve"> €</w:t>
      </w:r>
      <w:r w:rsidR="0026797B" w:rsidRPr="00C76149">
        <w:rPr>
          <w:rFonts w:ascii="Arial Narrow" w:hAnsi="Arial Narrow"/>
          <w:b w:val="0"/>
          <w:sz w:val="22"/>
          <w:szCs w:val="22"/>
        </w:rPr>
        <w:t>.</w:t>
      </w:r>
    </w:p>
    <w:p w:rsidR="008000E6" w:rsidRPr="00FD1EC2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FD1EC2">
        <w:rPr>
          <w:rFonts w:ascii="Arial Narrow" w:hAnsi="Arial Narrow"/>
          <w:b w:val="0"/>
          <w:sz w:val="22"/>
          <w:szCs w:val="22"/>
        </w:rPr>
        <w:t>Platnosť zmluvy bola od 1</w:t>
      </w:r>
      <w:r w:rsidR="00397866" w:rsidRPr="00FD1EC2">
        <w:rPr>
          <w:rFonts w:ascii="Arial Narrow" w:hAnsi="Arial Narrow"/>
          <w:b w:val="0"/>
          <w:sz w:val="22"/>
          <w:szCs w:val="22"/>
        </w:rPr>
        <w:t>.1.20</w:t>
      </w:r>
      <w:r w:rsidR="00F93E1F" w:rsidRPr="00FD1EC2">
        <w:rPr>
          <w:rFonts w:ascii="Arial Narrow" w:hAnsi="Arial Narrow"/>
          <w:b w:val="0"/>
          <w:sz w:val="22"/>
          <w:szCs w:val="22"/>
        </w:rPr>
        <w:t>2</w:t>
      </w:r>
      <w:r w:rsidR="00972B39">
        <w:rPr>
          <w:rFonts w:ascii="Arial Narrow" w:hAnsi="Arial Narrow"/>
          <w:b w:val="0"/>
          <w:sz w:val="22"/>
          <w:szCs w:val="22"/>
        </w:rPr>
        <w:t>2</w:t>
      </w:r>
      <w:r w:rsidRPr="00FD1EC2">
        <w:rPr>
          <w:rFonts w:ascii="Arial Narrow" w:hAnsi="Arial Narrow"/>
          <w:b w:val="0"/>
          <w:sz w:val="22"/>
          <w:szCs w:val="22"/>
        </w:rPr>
        <w:t xml:space="preserve"> do 31.12.20</w:t>
      </w:r>
      <w:r w:rsidR="00F93E1F" w:rsidRPr="00FD1EC2">
        <w:rPr>
          <w:rFonts w:ascii="Arial Narrow" w:hAnsi="Arial Narrow"/>
          <w:b w:val="0"/>
          <w:sz w:val="22"/>
          <w:szCs w:val="22"/>
        </w:rPr>
        <w:t>2</w:t>
      </w:r>
      <w:r w:rsidR="00972B39">
        <w:rPr>
          <w:rFonts w:ascii="Arial Narrow" w:hAnsi="Arial Narrow"/>
          <w:b w:val="0"/>
          <w:sz w:val="22"/>
          <w:szCs w:val="22"/>
        </w:rPr>
        <w:t>2</w:t>
      </w:r>
      <w:r w:rsidRPr="00FD1EC2">
        <w:rPr>
          <w:rFonts w:ascii="Arial Narrow" w:hAnsi="Arial Narrow"/>
          <w:b w:val="0"/>
          <w:sz w:val="22"/>
          <w:szCs w:val="22"/>
        </w:rPr>
        <w:t>.</w:t>
      </w:r>
    </w:p>
    <w:p w:rsidR="00CE2ADE" w:rsidRPr="00F93E1F" w:rsidRDefault="00CE2ADE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Pr="00572E2B" w:rsidRDefault="00AA1239" w:rsidP="00416A9A">
      <w:pPr>
        <w:rPr>
          <w:rFonts w:ascii="Arial Narrow" w:hAnsi="Arial Narrow"/>
          <w:b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 xml:space="preserve">G. a. </w:t>
      </w:r>
      <w:r w:rsidR="007771E7" w:rsidRPr="00572E2B">
        <w:rPr>
          <w:rFonts w:ascii="Arial Narrow" w:hAnsi="Arial Narrow"/>
          <w:b/>
          <w:sz w:val="22"/>
          <w:szCs w:val="22"/>
        </w:rPr>
        <w:t>1,2</w:t>
      </w:r>
      <w:r w:rsidRPr="00572E2B"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Pr="00572E2B" w:rsidRDefault="00AA1239" w:rsidP="00416A9A">
      <w:pPr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Popis základného imania, výška upísaného imania</w:t>
      </w:r>
      <w:r w:rsidR="00D55F40" w:rsidRPr="00572E2B">
        <w:rPr>
          <w:rFonts w:ascii="Arial Narrow" w:hAnsi="Arial Narrow"/>
          <w:sz w:val="22"/>
          <w:szCs w:val="22"/>
        </w:rPr>
        <w:t xml:space="preserve"> správy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72E2B" w:rsidRPr="00572E2B" w:rsidTr="00AA1239">
        <w:tc>
          <w:tcPr>
            <w:tcW w:w="3020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972B39" w:rsidRPr="00572E2B" w:rsidTr="00AA1239">
        <w:tc>
          <w:tcPr>
            <w:tcW w:w="3020" w:type="dxa"/>
          </w:tcPr>
          <w:p w:rsidR="00972B39" w:rsidRPr="00572E2B" w:rsidRDefault="00972B39" w:rsidP="00972B39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Základné imanie celkom – správa OSBD Martin</w:t>
            </w:r>
          </w:p>
        </w:tc>
        <w:tc>
          <w:tcPr>
            <w:tcW w:w="3021" w:type="dxa"/>
          </w:tcPr>
          <w:p w:rsidR="00972B39" w:rsidRPr="00B84D24" w:rsidRDefault="005E09ED" w:rsidP="00972B39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651844,00</w:t>
            </w:r>
          </w:p>
        </w:tc>
        <w:tc>
          <w:tcPr>
            <w:tcW w:w="3021" w:type="dxa"/>
          </w:tcPr>
          <w:p w:rsidR="00972B39" w:rsidRPr="00AC6B73" w:rsidRDefault="00972B39" w:rsidP="00972B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6B73">
              <w:rPr>
                <w:rFonts w:ascii="Arial Narrow" w:hAnsi="Arial Narrow"/>
                <w:sz w:val="22"/>
                <w:szCs w:val="22"/>
              </w:rPr>
              <w:t>651967,00</w:t>
            </w:r>
          </w:p>
        </w:tc>
      </w:tr>
      <w:tr w:rsidR="00972B39" w:rsidRPr="00572E2B" w:rsidTr="00AA1239">
        <w:tc>
          <w:tcPr>
            <w:tcW w:w="3020" w:type="dxa"/>
          </w:tcPr>
          <w:p w:rsidR="00972B39" w:rsidRPr="00572E2B" w:rsidRDefault="00972B39" w:rsidP="00972B39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972B39" w:rsidRPr="00B84D24" w:rsidRDefault="00972B39" w:rsidP="00972B39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72B39" w:rsidRPr="00AC6B73" w:rsidRDefault="00972B39" w:rsidP="00972B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2B39" w:rsidRPr="00572E2B" w:rsidTr="00AA1239">
        <w:tc>
          <w:tcPr>
            <w:tcW w:w="3020" w:type="dxa"/>
          </w:tcPr>
          <w:p w:rsidR="00972B39" w:rsidRPr="00572E2B" w:rsidRDefault="00972B39" w:rsidP="00972B39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972B39" w:rsidRPr="00B84D24" w:rsidRDefault="00972B39" w:rsidP="00972B39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72B39" w:rsidRPr="00AC6B73" w:rsidRDefault="00972B39" w:rsidP="00972B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2B39" w:rsidRPr="00572E2B" w:rsidTr="00AA1239">
        <w:tc>
          <w:tcPr>
            <w:tcW w:w="3020" w:type="dxa"/>
          </w:tcPr>
          <w:p w:rsidR="00972B39" w:rsidRPr="00572E2B" w:rsidRDefault="00972B39" w:rsidP="00972B39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:rsidR="00972B39" w:rsidRPr="00B84D24" w:rsidRDefault="00972B39" w:rsidP="00972B39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72B39" w:rsidRPr="00AC6B73" w:rsidRDefault="00972B39" w:rsidP="00972B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2B39" w:rsidRPr="00572E2B" w:rsidTr="00AA1239">
        <w:tc>
          <w:tcPr>
            <w:tcW w:w="3020" w:type="dxa"/>
          </w:tcPr>
          <w:p w:rsidR="00972B39" w:rsidRPr="00572E2B" w:rsidRDefault="00972B39" w:rsidP="00972B39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upísaného vlastného imania-správa OSBD Martin</w:t>
            </w:r>
          </w:p>
        </w:tc>
        <w:tc>
          <w:tcPr>
            <w:tcW w:w="3021" w:type="dxa"/>
          </w:tcPr>
          <w:p w:rsidR="00972B39" w:rsidRPr="00B84D24" w:rsidRDefault="00972B39" w:rsidP="00972B39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  <w:tc>
          <w:tcPr>
            <w:tcW w:w="3021" w:type="dxa"/>
          </w:tcPr>
          <w:p w:rsidR="00972B39" w:rsidRPr="00AC6B73" w:rsidRDefault="00972B39" w:rsidP="00972B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6B73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</w:tr>
      <w:tr w:rsidR="00972B39" w:rsidRPr="00572E2B" w:rsidTr="00AA1239">
        <w:tc>
          <w:tcPr>
            <w:tcW w:w="3020" w:type="dxa"/>
          </w:tcPr>
          <w:p w:rsidR="00972B39" w:rsidRPr="00572E2B" w:rsidRDefault="00972B39" w:rsidP="00972B39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:rsidR="00972B39" w:rsidRPr="00572E2B" w:rsidRDefault="00972B39" w:rsidP="00972B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972B39" w:rsidRPr="00572E2B" w:rsidRDefault="00972B39" w:rsidP="00972B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2B39" w:rsidRPr="000A3C58" w:rsidTr="00AA1239">
        <w:tc>
          <w:tcPr>
            <w:tcW w:w="3020" w:type="dxa"/>
          </w:tcPr>
          <w:p w:rsidR="00972B39" w:rsidRPr="000A3C58" w:rsidRDefault="00972B39" w:rsidP="00972B3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72B39" w:rsidRPr="000A3C58" w:rsidRDefault="00972B39" w:rsidP="00972B3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72B39" w:rsidRPr="000A3C58" w:rsidRDefault="00972B39" w:rsidP="00972B3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416A9A" w:rsidRPr="000A3C58" w:rsidRDefault="00416A9A" w:rsidP="00416A9A">
      <w:pPr>
        <w:rPr>
          <w:rFonts w:ascii="Arial Narrow" w:hAnsi="Arial Narrow"/>
          <w:b/>
          <w:color w:val="FF0000"/>
          <w:sz w:val="28"/>
          <w:szCs w:val="28"/>
        </w:rPr>
      </w:pPr>
    </w:p>
    <w:p w:rsidR="007771E7" w:rsidRPr="007A2085" w:rsidRDefault="007771E7" w:rsidP="007771E7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lastRenderedPageBreak/>
        <w:t>G</w:t>
      </w:r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. a. 4) Prehľad o zisku alebo strate, ktorá nebola účtovaná ako náklad alebo výnos, ale priamo na účty vlastného imania:</w:t>
      </w:r>
    </w:p>
    <w:p w:rsidR="007771E7" w:rsidRPr="007A2085" w:rsidRDefault="007771E7" w:rsidP="007771E7">
      <w:pPr>
        <w:rPr>
          <w:rFonts w:ascii="Arial Narrow" w:hAnsi="Arial Narrow"/>
          <w:color w:val="000000" w:themeColor="text1"/>
          <w:sz w:val="22"/>
          <w:szCs w:val="22"/>
        </w:rPr>
      </w:pPr>
      <w:r w:rsidRPr="007A2085">
        <w:rPr>
          <w:rFonts w:ascii="Arial Narrow" w:hAnsi="Arial Narrow"/>
          <w:color w:val="000000" w:themeColor="text1"/>
          <w:sz w:val="22"/>
          <w:szCs w:val="22"/>
        </w:rPr>
        <w:t xml:space="preserve">Zisk dosiahnutý v predchádzajúcom období bol zúčtovaný do nedeliteľného </w:t>
      </w:r>
      <w:r w:rsidR="00342AA7">
        <w:rPr>
          <w:rFonts w:ascii="Arial Narrow" w:hAnsi="Arial Narrow"/>
          <w:color w:val="000000" w:themeColor="text1"/>
          <w:sz w:val="22"/>
          <w:szCs w:val="22"/>
        </w:rPr>
        <w:t>a sociálneho fondu</w:t>
      </w:r>
    </w:p>
    <w:p w:rsidR="00CF039F" w:rsidRPr="000A3C58" w:rsidRDefault="00CF039F" w:rsidP="007771E7">
      <w:pPr>
        <w:rPr>
          <w:rFonts w:ascii="Arial Narrow" w:hAnsi="Arial Narrow"/>
          <w:color w:val="FF0000"/>
          <w:sz w:val="22"/>
          <w:szCs w:val="22"/>
        </w:rPr>
      </w:pPr>
    </w:p>
    <w:p w:rsidR="00FA203B" w:rsidRPr="007A2085" w:rsidRDefault="00CF039F" w:rsidP="009C1A5E">
      <w:pPr>
        <w:rPr>
          <w:rFonts w:ascii="Arial Narrow" w:hAnsi="Arial Narrow"/>
          <w:b/>
          <w:color w:val="000000" w:themeColor="text1"/>
          <w:sz w:val="22"/>
          <w:szCs w:val="22"/>
        </w:rPr>
      </w:pPr>
      <w:proofErr w:type="spellStart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G.e</w:t>
      </w:r>
      <w:proofErr w:type="spellEnd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) Hodnota záväzkov zabezpečená záložným právom: nemáme</w:t>
      </w:r>
    </w:p>
    <w:p w:rsidR="00AB47FD" w:rsidRPr="000A3C58" w:rsidRDefault="00AB47FD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    do dňa zosta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venia účtovnej závierky </w:t>
      </w:r>
      <w:r w:rsidR="00F822BB" w:rsidRPr="00630813">
        <w:rPr>
          <w:rFonts w:ascii="Arial Narrow" w:hAnsi="Arial Narrow"/>
          <w:b/>
          <w:sz w:val="22"/>
          <w:szCs w:val="22"/>
        </w:rPr>
        <w:t>–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 </w:t>
      </w:r>
    </w:p>
    <w:p w:rsidR="00F822BB" w:rsidRPr="00630813" w:rsidRDefault="00F822BB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Koncom roka 2019 sa prvý krát objavili správy z Číny  týkajúce sa COVID – 19. V prvých mesiacoch 2020 sa vírus rozšíril do celého sveta a negatívne ovplyvnil mnoho krajín. V čase zverejnenia účtovnej závierky za rok 20</w:t>
      </w:r>
      <w:r w:rsidR="00A17123" w:rsidRPr="00630813">
        <w:rPr>
          <w:rFonts w:ascii="Arial Narrow" w:hAnsi="Arial Narrow"/>
          <w:b/>
        </w:rPr>
        <w:t>2</w:t>
      </w:r>
      <w:r w:rsidR="00972B39">
        <w:rPr>
          <w:rFonts w:ascii="Arial Narrow" w:hAnsi="Arial Narrow"/>
          <w:b/>
        </w:rPr>
        <w:t>2</w:t>
      </w:r>
      <w:r w:rsidRPr="00630813">
        <w:rPr>
          <w:rFonts w:ascii="Arial Narrow" w:hAnsi="Arial Narrow"/>
          <w:b/>
        </w:rPr>
        <w:t xml:space="preserve"> </w:t>
      </w:r>
      <w:r w:rsidR="00972B39">
        <w:rPr>
          <w:rFonts w:ascii="Arial Narrow" w:hAnsi="Arial Narrow"/>
          <w:b/>
        </w:rPr>
        <w:t>je</w:t>
      </w:r>
      <w:r w:rsidRPr="00630813">
        <w:rPr>
          <w:rFonts w:ascii="Arial Narrow" w:hAnsi="Arial Narrow"/>
          <w:b/>
        </w:rPr>
        <w:t xml:space="preserve"> situácia </w:t>
      </w:r>
      <w:r w:rsidR="00972B39">
        <w:rPr>
          <w:rFonts w:ascii="Arial Narrow" w:hAnsi="Arial Narrow"/>
          <w:b/>
        </w:rPr>
        <w:t>už stabilná .</w:t>
      </w:r>
      <w:r w:rsidRPr="00630813">
        <w:rPr>
          <w:rFonts w:ascii="Arial Narrow" w:hAnsi="Arial Narrow"/>
          <w:b/>
        </w:rPr>
        <w:t xml:space="preserve"> Šírenie COVID – 19 ale nemá vplyv na schopnosť pokračovať nepretržite v činnosti OSBD Martin.</w:t>
      </w:r>
    </w:p>
    <w:p w:rsidR="00F822BB" w:rsidRPr="00630813" w:rsidRDefault="00A17123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Náklady spojené so zamedzením šírenia COVID-19 v roku 202</w:t>
      </w:r>
      <w:r w:rsidR="00972B39">
        <w:rPr>
          <w:rFonts w:ascii="Arial Narrow" w:hAnsi="Arial Narrow"/>
          <w:b/>
        </w:rPr>
        <w:t>2</w:t>
      </w:r>
      <w:r w:rsidRPr="00630813">
        <w:rPr>
          <w:rFonts w:ascii="Arial Narrow" w:hAnsi="Arial Narrow"/>
          <w:b/>
        </w:rPr>
        <w:t xml:space="preserve"> sú zúčtované v </w:t>
      </w:r>
      <w:r w:rsidR="005A2D12">
        <w:rPr>
          <w:rFonts w:ascii="Arial Narrow" w:hAnsi="Arial Narrow"/>
          <w:b/>
        </w:rPr>
        <w:t>n</w:t>
      </w:r>
      <w:r w:rsidRPr="00630813">
        <w:rPr>
          <w:rFonts w:ascii="Arial Narrow" w:hAnsi="Arial Narrow"/>
          <w:b/>
        </w:rPr>
        <w:t>ákladoch správy OSBD Martin</w:t>
      </w:r>
      <w:r w:rsidR="009948AC" w:rsidRPr="00630813">
        <w:rPr>
          <w:rFonts w:ascii="Arial Narrow" w:hAnsi="Arial Narrow"/>
          <w:b/>
        </w:rPr>
        <w:t>. OSBD Martin v roku 202</w:t>
      </w:r>
      <w:r w:rsidR="00972B39">
        <w:rPr>
          <w:rFonts w:ascii="Arial Narrow" w:hAnsi="Arial Narrow"/>
          <w:b/>
        </w:rPr>
        <w:t>2</w:t>
      </w:r>
      <w:r w:rsidR="009948AC" w:rsidRPr="00630813">
        <w:rPr>
          <w:rFonts w:ascii="Arial Narrow" w:hAnsi="Arial Narrow"/>
          <w:b/>
        </w:rPr>
        <w:t xml:space="preserve"> poskytlo úľavu na nájomnom pre nájomcov nebytových priestorov vo výške 50 % z nájomného bez DPH. </w:t>
      </w:r>
      <w:r w:rsidR="00F822BB" w:rsidRPr="00630813">
        <w:rPr>
          <w:rFonts w:ascii="Arial Narrow" w:hAnsi="Arial Narrow"/>
          <w:b/>
        </w:rPr>
        <w:t>Akýkoľvek negatívny vplyv resp. straty zahrnie OSBD Martin do účtovníctva a účtovnej závierky roku 202</w:t>
      </w:r>
      <w:r w:rsidR="00972B39">
        <w:rPr>
          <w:rFonts w:ascii="Arial Narrow" w:hAnsi="Arial Narrow"/>
          <w:b/>
        </w:rPr>
        <w:t>3</w:t>
      </w:r>
      <w:r w:rsidR="00F822BB" w:rsidRPr="00630813">
        <w:rPr>
          <w:rFonts w:ascii="Arial Narrow" w:hAnsi="Arial Narrow"/>
          <w:b/>
        </w:rPr>
        <w:t>.</w:t>
      </w:r>
    </w:p>
    <w:p w:rsidR="00963350" w:rsidRPr="00630813" w:rsidRDefault="00963350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Samozrejme, že manažment OSBD Martin bude pokračovať v monitorovaní potenciálneho dopadu a podnikne všetky možné kroky na zmiernenie akýchkoľvek negatívnych účinkov na bytové družstvo a zamestnancov.</w:t>
      </w:r>
    </w:p>
    <w:p w:rsidR="005E6E96" w:rsidRPr="000A3C58" w:rsidRDefault="005E6E96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E39D6" w:rsidRPr="000A3C58" w:rsidTr="00D217C0">
        <w:tc>
          <w:tcPr>
            <w:tcW w:w="4395" w:type="dxa"/>
          </w:tcPr>
          <w:p w:rsidR="00FA203B" w:rsidRPr="007A2085" w:rsidRDefault="00FA18BE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</w:t>
            </w: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15F85" w:rsidRPr="000A3C58" w:rsidRDefault="00A15F85" w:rsidP="009C1A5E">
      <w:pPr>
        <w:rPr>
          <w:rFonts w:ascii="Arial Narrow" w:hAnsi="Arial Narrow"/>
          <w:b/>
          <w:color w:val="FF0000"/>
          <w:sz w:val="24"/>
          <w:szCs w:val="24"/>
        </w:rPr>
      </w:pPr>
    </w:p>
    <w:p w:rsidR="004B5937" w:rsidRPr="007A2085" w:rsidRDefault="004B5937" w:rsidP="009C1A5E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7A2085">
        <w:rPr>
          <w:rFonts w:ascii="Arial Narrow" w:hAnsi="Arial Narrow"/>
          <w:b/>
          <w:color w:val="000000" w:themeColor="text1"/>
          <w:sz w:val="24"/>
          <w:szCs w:val="24"/>
        </w:rPr>
        <w:t>Príloha č. 3a k opatreniu č. 4455/2003-92</w:t>
      </w:r>
    </w:p>
    <w:p w:rsidR="004B5937" w:rsidRPr="000A3C58" w:rsidRDefault="004B5937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4B5937" w:rsidRPr="00572E2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1.Informácie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572E2B" w:rsidRPr="00572E2B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Bežné účtovné obdobie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Bezprostredne predchádzajúce účtovné obdobie</w:t>
            </w:r>
          </w:p>
        </w:tc>
      </w:tr>
      <w:tr w:rsidR="00052B55" w:rsidRPr="00572E2B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B55" w:rsidRPr="00572E2B" w:rsidRDefault="00052B55" w:rsidP="00052B5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2B55" w:rsidRPr="00342AA7" w:rsidRDefault="003245A4" w:rsidP="00052B55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</w:tcBorders>
          </w:tcPr>
          <w:p w:rsidR="00052B55" w:rsidRPr="00CF4A8F" w:rsidRDefault="00052B55" w:rsidP="00052B55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F4A8F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052B55" w:rsidRPr="00572E2B" w:rsidTr="008D71C0">
        <w:trPr>
          <w:trHeight w:val="552"/>
          <w:jc w:val="center"/>
        </w:trPr>
        <w:tc>
          <w:tcPr>
            <w:tcW w:w="3738" w:type="dxa"/>
            <w:tcBorders>
              <w:right w:val="single" w:sz="12" w:space="0" w:color="auto"/>
            </w:tcBorders>
            <w:vAlign w:val="center"/>
          </w:tcPr>
          <w:p w:rsidR="00052B55" w:rsidRPr="00572E2B" w:rsidRDefault="00052B55" w:rsidP="00052B55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</w:tcPr>
          <w:p w:rsidR="00052B55" w:rsidRPr="00342AA7" w:rsidRDefault="00052B55" w:rsidP="00052B55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2909" w:type="dxa"/>
            <w:tcBorders>
              <w:left w:val="single" w:sz="12" w:space="0" w:color="auto"/>
            </w:tcBorders>
          </w:tcPr>
          <w:p w:rsidR="00052B55" w:rsidRPr="00CF4A8F" w:rsidRDefault="00052B55" w:rsidP="00052B55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F4A8F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052B55" w:rsidRPr="00572E2B" w:rsidTr="008D71C0">
        <w:trPr>
          <w:trHeight w:val="285"/>
          <w:jc w:val="center"/>
        </w:trPr>
        <w:tc>
          <w:tcPr>
            <w:tcW w:w="37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B55" w:rsidRPr="00572E2B" w:rsidRDefault="00052B55" w:rsidP="00052B55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2B55" w:rsidRPr="00342AA7" w:rsidRDefault="003245A4" w:rsidP="00052B55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909" w:type="dxa"/>
            <w:tcBorders>
              <w:left w:val="single" w:sz="12" w:space="0" w:color="auto"/>
              <w:bottom w:val="single" w:sz="12" w:space="0" w:color="auto"/>
            </w:tcBorders>
          </w:tcPr>
          <w:p w:rsidR="00052B55" w:rsidRPr="00CF4A8F" w:rsidRDefault="00052B55" w:rsidP="00052B55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F4A8F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</w:tbl>
    <w:p w:rsidR="00CE2ADE" w:rsidRPr="000A3C58" w:rsidRDefault="00CE2ADE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717C83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2</w:t>
      </w:r>
      <w:r w:rsidR="000669B7" w:rsidRPr="00717C83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5F5D62" w:rsidRPr="00717C83" w:rsidRDefault="005F5D62" w:rsidP="005F5D62">
      <w:pPr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Tabuľka č. 1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717C83" w:rsidRPr="00717C83" w:rsidTr="00E91588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17C83" w:rsidRPr="00717C83" w:rsidTr="00E91588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17C83" w:rsidRPr="00717C83" w:rsidTr="00E91588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3138AC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717C83" w:rsidRPr="00717C83" w:rsidTr="00E91588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lastRenderedPageBreak/>
              <w:t>Prvotné ocenenie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FE39D6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342AA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FE39D6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342AA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342AA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342AA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342AA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7829D5" w:rsidP="007829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9224,00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342AA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7829D5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9224,00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7829D5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132038,</w:t>
            </w:r>
            <w:r w:rsidR="002B7D1C" w:rsidRPr="00342AA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342AA7" w:rsidRDefault="007829D5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132038,00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717C83" w:rsidP="00FA34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FA34CA" w:rsidRPr="00342AA7">
              <w:rPr>
                <w:rFonts w:ascii="Arial Narrow" w:hAnsi="Arial Narrow"/>
                <w:b/>
                <w:sz w:val="18"/>
                <w:szCs w:val="18"/>
              </w:rPr>
              <w:t>41262</w:t>
            </w:r>
            <w:r w:rsidR="002B7D1C" w:rsidRPr="00342AA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717C83" w:rsidP="00FA34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FA34CA" w:rsidRPr="00342AA7">
              <w:rPr>
                <w:rFonts w:ascii="Arial Narrow" w:hAnsi="Arial Narrow"/>
                <w:b/>
                <w:sz w:val="18"/>
                <w:szCs w:val="18"/>
              </w:rPr>
              <w:t>41262</w:t>
            </w:r>
            <w:r w:rsidR="002B7D1C" w:rsidRPr="00342AA7">
              <w:rPr>
                <w:rFonts w:ascii="Arial Narrow" w:hAnsi="Arial Narrow"/>
                <w:b/>
                <w:sz w:val="18"/>
                <w:szCs w:val="18"/>
              </w:rPr>
              <w:t>,</w:t>
            </w:r>
            <w:r w:rsidR="005F5D62" w:rsidRPr="00342AA7">
              <w:rPr>
                <w:rFonts w:ascii="Arial Narrow" w:hAnsi="Arial Narrow"/>
                <w:b/>
                <w:sz w:val="18"/>
                <w:szCs w:val="18"/>
              </w:rPr>
              <w:t>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FA34CA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FA34CA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9961A1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9224,00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342AA7" w:rsidRDefault="009961A1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9224,00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9961A1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132038,00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42A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342AA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342AA7" w:rsidRDefault="009961A1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132038,00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61A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1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61A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61A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61A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1A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5F5D62" w:rsidRPr="009961A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EC56C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E1651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E1651" w:rsidRDefault="00FA34CA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6E1651" w:rsidRDefault="00FA34CA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:rsidR="00E91588" w:rsidRPr="000A3C58" w:rsidTr="00E91588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="00DF7230"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E1651" w:rsidRDefault="00FC69A3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2B7D1C" w:rsidRPr="006E1651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E1651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E165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E165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6E1651" w:rsidRDefault="00FC69A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E1651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2B7D1C" w:rsidRPr="006E1651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E91588" w:rsidRDefault="00E91588" w:rsidP="00E91588">
      <w:pPr>
        <w:rPr>
          <w:rFonts w:ascii="Arial Narrow" w:hAnsi="Arial Narrow"/>
          <w:color w:val="FF0000"/>
          <w:sz w:val="22"/>
          <w:szCs w:val="22"/>
        </w:rPr>
      </w:pPr>
    </w:p>
    <w:p w:rsidR="00E91588" w:rsidRPr="00A9748A" w:rsidRDefault="00E91588" w:rsidP="00E91588">
      <w:pPr>
        <w:rPr>
          <w:rFonts w:ascii="Arial Narrow" w:hAnsi="Arial Narrow"/>
          <w:color w:val="000000" w:themeColor="text1"/>
          <w:sz w:val="22"/>
          <w:szCs w:val="22"/>
        </w:rPr>
      </w:pPr>
      <w:r w:rsidRPr="00A9748A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A9748A" w:rsidRPr="00A9748A" w:rsidTr="00877DB2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E915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A9748A" w:rsidRPr="00A9748A" w:rsidTr="00877DB2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Aktivova-né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Oceniteľ-né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Obsta-rávaný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</w:tr>
      <w:tr w:rsidR="008D71C0" w:rsidRPr="00A9748A" w:rsidTr="00877DB2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8D71C0" w:rsidRPr="00A9748A" w:rsidTr="00877DB2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E66908" w:rsidRPr="00A9748A" w:rsidTr="00877DB2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E66908" w:rsidRPr="00717C8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717C8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66908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FC69A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:rsidR="00E66908" w:rsidRPr="00A9748A" w:rsidTr="00877DB2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FC69A3" w:rsidRDefault="00E66908" w:rsidP="00E669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08" w:rsidRPr="00AC6B73" w:rsidRDefault="00E66908" w:rsidP="00E669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</w:tbl>
    <w:p w:rsidR="00E91588" w:rsidRPr="00A9748A" w:rsidRDefault="00E91588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4A199D" w:rsidRPr="000A3C58" w:rsidRDefault="004A199D" w:rsidP="00EC2247">
      <w:pPr>
        <w:rPr>
          <w:rFonts w:ascii="Arial Narrow" w:hAnsi="Arial Narrow"/>
          <w:color w:val="FF0000"/>
          <w:sz w:val="22"/>
          <w:szCs w:val="22"/>
        </w:rPr>
      </w:pPr>
    </w:p>
    <w:p w:rsidR="00D42BE8" w:rsidRPr="00E91588" w:rsidRDefault="00D42BE8" w:rsidP="000669B7">
      <w:pPr>
        <w:rPr>
          <w:color w:val="000000" w:themeColor="text1"/>
        </w:rPr>
      </w:pPr>
      <w:r w:rsidRPr="00E91588">
        <w:rPr>
          <w:color w:val="000000" w:themeColor="text1"/>
        </w:rPr>
        <w:t>Dlhodobý nehmotný majetok sa týka iba správy OSBD Martin.</w:t>
      </w:r>
    </w:p>
    <w:p w:rsidR="00D42BE8" w:rsidRPr="000A3C58" w:rsidRDefault="00D42BE8" w:rsidP="000669B7">
      <w:pPr>
        <w:rPr>
          <w:color w:val="FF0000"/>
        </w:rPr>
      </w:pPr>
    </w:p>
    <w:p w:rsidR="000669B7" w:rsidRPr="004978CE" w:rsidRDefault="0070227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978CE">
        <w:rPr>
          <w:rFonts w:ascii="Arial Narrow" w:hAnsi="Arial Narrow"/>
          <w:color w:val="000000" w:themeColor="text1"/>
          <w:sz w:val="22"/>
          <w:szCs w:val="22"/>
        </w:rPr>
        <w:t>3</w:t>
      </w:r>
      <w:r w:rsidR="000669B7" w:rsidRPr="004978CE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c) prílohy č. 3 o dlhodobom nehmotnom majetku </w:t>
      </w:r>
      <w:r w:rsidR="00B6014A" w:rsidRPr="004978CE">
        <w:rPr>
          <w:rFonts w:ascii="Arial Narrow" w:hAnsi="Arial Narrow"/>
          <w:color w:val="000000" w:themeColor="text1"/>
          <w:sz w:val="22"/>
          <w:szCs w:val="22"/>
        </w:rPr>
        <w:t>–</w:t>
      </w:r>
      <w:r w:rsidR="0041295F" w:rsidRPr="004978CE">
        <w:rPr>
          <w:rFonts w:ascii="Arial Narrow" w:hAnsi="Arial Narrow"/>
          <w:color w:val="000000" w:themeColor="text1"/>
          <w:sz w:val="22"/>
          <w:szCs w:val="22"/>
        </w:rPr>
        <w:t xml:space="preserve"> nemáme</w:t>
      </w:r>
    </w:p>
    <w:p w:rsidR="003B6D64" w:rsidRPr="000A3C58" w:rsidRDefault="003B6D64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B6014A" w:rsidRPr="00FC69A3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 w:rsidRPr="00FC69A3">
        <w:rPr>
          <w:rFonts w:ascii="Arial Narrow" w:hAnsi="Arial Narrow"/>
          <w:sz w:val="22"/>
          <w:szCs w:val="22"/>
        </w:rPr>
        <w:lastRenderedPageBreak/>
        <w:t>4.  Informácie k časti F. písm. a) prílohy č. 3 o dlhodobom hmotnom majetku</w:t>
      </w:r>
    </w:p>
    <w:p w:rsidR="006E73D8" w:rsidRPr="00FC69A3" w:rsidRDefault="00527290">
      <w:pPr>
        <w:rPr>
          <w:sz w:val="24"/>
          <w:szCs w:val="24"/>
        </w:rPr>
      </w:pPr>
      <w:r w:rsidRPr="00FC69A3">
        <w:rPr>
          <w:sz w:val="24"/>
          <w:szCs w:val="24"/>
        </w:rPr>
        <w:t>Tabuľka č.1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FC69A3" w:rsidRPr="00FC69A3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C69A3" w:rsidRPr="00FC69A3" w:rsidTr="006E73D8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FC69A3" w:rsidRPr="00FC69A3" w:rsidTr="006E73D8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FC69A3" w:rsidRPr="00FC69A3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127057,00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5345357,00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249464,00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80326,00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5802204,00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106841,00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1181256,00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249464,00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3202,00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1540763,00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20216,00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4164101,00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77124,00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4261441,00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130B8F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90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701600,00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0D7925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5228,00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BF58CB" w:rsidP="00BF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2216455,00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75033B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4254A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2923283,00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130B8F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AC238E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0D7925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5228,00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BC7750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5228,00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10456,00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90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701600,00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275FF9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2211227,00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75033B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2912827,00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130B8F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5699,00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90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1685402,00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0D7925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2820,00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BF58CB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706828,00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75033B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2400749,00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0D7925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2820,00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BC7750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5228,00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8048,00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130B8F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5699,00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902" w:rsidP="00F329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1685402,00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987DA0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701600,00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75033B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2392701,00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130B8F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121358,00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A85146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4361555,00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0D7925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251872,00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BF58CB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1589953,00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6324738,00</w:t>
            </w:r>
          </w:p>
        </w:tc>
      </w:tr>
      <w:tr w:rsidR="00B02288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106841,00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1181256,00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0D7925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251872,00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3202,00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1543171,00</w:t>
            </w:r>
          </w:p>
        </w:tc>
      </w:tr>
      <w:tr w:rsidR="00F328FC" w:rsidRPr="00B0228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E973ED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14517,00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A85146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3180299,00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987DA0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1586751,00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28FC" w:rsidRPr="00B02288" w:rsidRDefault="00F328FC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8FC" w:rsidRPr="00B02288" w:rsidRDefault="004254A2" w:rsidP="00F328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4781567,00</w:t>
            </w:r>
          </w:p>
        </w:tc>
      </w:tr>
    </w:tbl>
    <w:p w:rsidR="006E73D8" w:rsidRPr="00B02288" w:rsidRDefault="006E73D8"/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B02288" w:rsidRPr="00B02288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B02288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B02288" w:rsidRPr="00B02288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809772,00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230094,00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1039866,00</w:t>
            </w:r>
          </w:p>
        </w:tc>
      </w:tr>
      <w:tr w:rsidR="00B02288" w:rsidRPr="00B02288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28596,00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8987,00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2154CF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375830,00</w:t>
            </w:r>
          </w:p>
        </w:tc>
      </w:tr>
      <w:tr w:rsidR="00B02288" w:rsidRPr="00B02288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2820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2154CF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2820,00</w:t>
            </w:r>
          </w:p>
        </w:tc>
      </w:tr>
      <w:tr w:rsidR="00B02288" w:rsidRPr="00B02288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838368,00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236261,00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E6" w:rsidRPr="00B02288" w:rsidRDefault="002154CF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1074629,00</w:t>
            </w:r>
          </w:p>
        </w:tc>
      </w:tr>
      <w:tr w:rsidR="00B02288" w:rsidRPr="00B02288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B02288" w:rsidRPr="00B02288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B02288" w:rsidRPr="00B02288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02288" w:rsidRPr="00B02288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E7FE6" w:rsidRPr="00B02288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E6" w:rsidRPr="00B02288" w:rsidRDefault="00CE7FE6" w:rsidP="00CE7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BF6E8C" w:rsidRPr="00B02288" w:rsidRDefault="00BF6E8C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B02288" w:rsidRPr="00B02288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02288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02288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B02288" w:rsidRPr="00B02288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127057,00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4535585,00</w:t>
            </w:r>
          </w:p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19370,00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80326,00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4762338,00</w:t>
            </w:r>
          </w:p>
        </w:tc>
      </w:tr>
      <w:tr w:rsidR="00B02288" w:rsidRPr="00B02288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106841,00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371484,00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19370,00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3202,00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500897,00</w:t>
            </w:r>
          </w:p>
        </w:tc>
      </w:tr>
      <w:tr w:rsidR="00B02288" w:rsidRPr="00B02288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20216,00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4164101,00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77124,00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4261441,00</w:t>
            </w:r>
          </w:p>
        </w:tc>
      </w:tr>
      <w:tr w:rsidR="00B02288" w:rsidRPr="00B02288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435D2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121358,00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165181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3523187,00</w:t>
            </w:r>
          </w:p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165181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15611</w:t>
            </w:r>
            <w:r w:rsidR="002154CF" w:rsidRPr="00B0228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022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325CDD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1589953,00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54CF" w:rsidRPr="00B02288" w:rsidRDefault="002154CF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4CF" w:rsidRPr="00B02288" w:rsidRDefault="00325CDD" w:rsidP="002154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5250109,00</w:t>
            </w:r>
          </w:p>
        </w:tc>
      </w:tr>
      <w:tr w:rsidR="00B02288" w:rsidRPr="00B02288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106841,00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165181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342888,00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165181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15611,00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3202,00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5D2" w:rsidRPr="00B02288" w:rsidRDefault="00325CDD" w:rsidP="00325C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468542,00</w:t>
            </w:r>
          </w:p>
        </w:tc>
      </w:tr>
      <w:tr w:rsidR="002435D2" w:rsidRPr="00B02288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2288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14517,00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165181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3180299,00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325CDD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1586751,00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35D2" w:rsidRPr="00B02288" w:rsidRDefault="002435D2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5D2" w:rsidRPr="00B02288" w:rsidRDefault="00325CDD" w:rsidP="0024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4781567,00</w:t>
            </w:r>
          </w:p>
        </w:tc>
      </w:tr>
    </w:tbl>
    <w:p w:rsidR="00115FC8" w:rsidRPr="00B02288" w:rsidRDefault="00115FC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15FC8" w:rsidRPr="000A3C58" w:rsidRDefault="00F56D38" w:rsidP="00115FC8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  <w:r w:rsidRPr="00B02288"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Martin.</w:t>
      </w: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Pr="00877DB2" w:rsidRDefault="001A4E83" w:rsidP="001A4E83">
      <w:pPr>
        <w:rPr>
          <w:sz w:val="24"/>
          <w:szCs w:val="24"/>
        </w:rPr>
      </w:pPr>
      <w:r w:rsidRPr="00877DB2">
        <w:rPr>
          <w:sz w:val="24"/>
          <w:szCs w:val="24"/>
        </w:rPr>
        <w:lastRenderedPageBreak/>
        <w:t>Tabuľka č.2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165102" w:rsidRPr="00FC69A3" w:rsidTr="009F1CC3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102" w:rsidRPr="00FC69A3" w:rsidRDefault="00165102" w:rsidP="001651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65102" w:rsidRPr="00FC69A3" w:rsidTr="009F1CC3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165102" w:rsidRPr="00FC69A3" w:rsidTr="009F1CC3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165102" w:rsidRPr="00FC69A3" w:rsidTr="009F1CC3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FC69A3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130391,00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6148097,00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287208,00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1488337,00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8054033,00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FC69A3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1180826,00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287208,00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19143,00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1592567,00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FC69A3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25001,00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4967271,00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1469194,00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6461466,00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1451,00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1886092,00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20230,00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499763,00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988,00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2408524,00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1451,00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430,00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20230,00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6168,00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28279,00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1885662,00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493595,00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988,00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2380245,00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4785,00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2688832,00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57974,00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1907774,00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988,00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4660353,00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57974,00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22109,00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80083,00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4785,00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2688832,00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1885665,00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988,00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4580270,00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127057,00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5345357,00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249464,00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80326,00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5802204,00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106841,00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1181256,00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249464,00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3202,00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1540763,00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D550CA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20216,00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4164101,00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77124,00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3E1FF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4261441,00</w:t>
            </w:r>
          </w:p>
        </w:tc>
      </w:tr>
    </w:tbl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165102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0A3C58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106AF8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780914,00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258562,00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1039476,00</w:t>
            </w:r>
          </w:p>
        </w:tc>
      </w:tr>
      <w:tr w:rsidR="00106AF8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28858,00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29506,00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58364,00</w:t>
            </w:r>
          </w:p>
        </w:tc>
      </w:tr>
      <w:tr w:rsidR="00106AF8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57974,00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57974,00</w:t>
            </w:r>
          </w:p>
        </w:tc>
      </w:tr>
      <w:tr w:rsidR="00106AF8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809772,00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230094,00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5A4DB8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1039866,00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3E385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3850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3850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3850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3E3850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3E3850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C93F45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165102" w:rsidRPr="000A3C58" w:rsidRDefault="00165102" w:rsidP="00165102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165102" w:rsidRPr="000A3C58" w:rsidTr="009F1CC3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130391,00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5367183,00</w:t>
            </w:r>
          </w:p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28646,00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1488337,00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7014557,00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399912,00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28646,00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19143,00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553091,00</w:t>
            </w:r>
          </w:p>
        </w:tc>
      </w:tr>
      <w:tr w:rsidR="00106AF8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25001,00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4967271,00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1469194,00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6461466,00</w:t>
            </w:r>
          </w:p>
        </w:tc>
      </w:tr>
      <w:tr w:rsidR="00106AF8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127057,00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4535585,00</w:t>
            </w:r>
          </w:p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19370,00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80326,00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A42277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2277">
              <w:rPr>
                <w:rFonts w:ascii="Arial Narrow" w:hAnsi="Arial Narrow"/>
                <w:b/>
                <w:sz w:val="18"/>
                <w:szCs w:val="18"/>
              </w:rPr>
              <w:t>4762338,00</w:t>
            </w:r>
          </w:p>
        </w:tc>
      </w:tr>
      <w:tr w:rsidR="00106AF8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106841,00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371484,00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19370,00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3202,00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A42277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2277">
              <w:rPr>
                <w:rFonts w:ascii="Arial Narrow" w:hAnsi="Arial Narrow"/>
                <w:b/>
                <w:sz w:val="18"/>
                <w:szCs w:val="18"/>
              </w:rPr>
              <w:t>500897,00</w:t>
            </w:r>
          </w:p>
        </w:tc>
      </w:tr>
      <w:tr w:rsidR="00106AF8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B81E40" w:rsidRDefault="00106AF8" w:rsidP="00106AF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20216,00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F11A11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4164101,00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77124,00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AF8" w:rsidRPr="0020036F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AF8" w:rsidRPr="00A42277" w:rsidRDefault="00106AF8" w:rsidP="00106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2277">
              <w:rPr>
                <w:rFonts w:ascii="Arial Narrow" w:hAnsi="Arial Narrow"/>
                <w:b/>
                <w:sz w:val="18"/>
                <w:szCs w:val="18"/>
              </w:rPr>
              <w:t>4261441,00</w:t>
            </w:r>
          </w:p>
        </w:tc>
      </w:tr>
    </w:tbl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0669B7" w:rsidRPr="00640978" w:rsidRDefault="00702279" w:rsidP="000669B7">
      <w:pPr>
        <w:rPr>
          <w:rFonts w:ascii="Arial Narrow" w:hAnsi="Arial Narrow"/>
          <w:b/>
          <w:bCs/>
          <w:sz w:val="22"/>
          <w:szCs w:val="22"/>
        </w:rPr>
      </w:pPr>
      <w:r w:rsidRPr="00640978">
        <w:rPr>
          <w:rFonts w:ascii="Arial Narrow" w:hAnsi="Arial Narrow"/>
          <w:b/>
          <w:bCs/>
          <w:sz w:val="22"/>
          <w:szCs w:val="22"/>
        </w:rPr>
        <w:t>5</w:t>
      </w:r>
      <w:r w:rsidR="000669B7" w:rsidRPr="00640978">
        <w:rPr>
          <w:rFonts w:ascii="Arial Narrow" w:hAnsi="Arial Narrow"/>
          <w:b/>
          <w:bCs/>
          <w:sz w:val="22"/>
          <w:szCs w:val="22"/>
        </w:rPr>
        <w:t xml:space="preserve">. Informácie k časti F. písm. c) prílohy č. 3 o dlhodobom hmotnom majetku </w:t>
      </w:r>
      <w:r w:rsidR="000142F6" w:rsidRPr="00640978">
        <w:rPr>
          <w:rFonts w:ascii="Arial Narrow" w:hAnsi="Arial Narrow"/>
          <w:b/>
          <w:bCs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40978" w:rsidRDefault="0027050C" w:rsidP="000D4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A39AD">
              <w:rPr>
                <w:rFonts w:ascii="Arial Narrow" w:hAnsi="Arial Narrow"/>
                <w:sz w:val="22"/>
                <w:szCs w:val="22"/>
              </w:rPr>
              <w:t>342887,00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7282B" w:rsidRPr="00A915C8" w:rsidRDefault="0017282B" w:rsidP="000669B7">
      <w:pPr>
        <w:rPr>
          <w:rFonts w:ascii="Arial Narrow" w:hAnsi="Arial Narrow"/>
          <w:sz w:val="22"/>
          <w:szCs w:val="22"/>
        </w:rPr>
      </w:pPr>
      <w:r w:rsidRPr="00A915C8">
        <w:rPr>
          <w:rFonts w:ascii="Arial Narrow" w:hAnsi="Arial Narrow"/>
          <w:sz w:val="22"/>
          <w:szCs w:val="22"/>
        </w:rPr>
        <w:t>Na majetok – prevádzka domov je zriadené záložné právo v zmysle zákona 182/1993 Z. z. o vlastníctve bytov a nebytových priestorov v znení zmien a doplnkov.</w:t>
      </w:r>
    </w:p>
    <w:p w:rsidR="00AD37E7" w:rsidRPr="000A3C58" w:rsidRDefault="00AD37E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6</w:t>
      </w:r>
      <w:r w:rsidR="000669B7" w:rsidRPr="00640978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 w:rsidRPr="00640978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7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640978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8</w:t>
      </w:r>
      <w:r w:rsidR="000669B7" w:rsidRPr="00640978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 w:rsidRPr="00640978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640978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9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1</w:t>
      </w:r>
      <w:r w:rsidR="001D1CC8" w:rsidRPr="00640978">
        <w:rPr>
          <w:rFonts w:ascii="Arial Narrow" w:hAnsi="Arial Narrow"/>
          <w:sz w:val="22"/>
          <w:szCs w:val="22"/>
        </w:rPr>
        <w:t>0</w:t>
      </w:r>
      <w:r w:rsidRPr="00640978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 w:rsidRPr="00640978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0A3C58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 konci účtovného obdobia</w:t>
            </w:r>
          </w:p>
        </w:tc>
      </w:tr>
      <w:tr w:rsidR="000669B7" w:rsidRPr="000A3C58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0A3C58" w:rsidRDefault="006D6292" w:rsidP="000669B7">
      <w:pPr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p20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1D1CC8" w:rsidRPr="003F01F3">
        <w:rPr>
          <w:rFonts w:ascii="Arial Narrow" w:hAnsi="Arial Narrow"/>
          <w:sz w:val="22"/>
          <w:szCs w:val="22"/>
        </w:rPr>
        <w:t>1</w:t>
      </w:r>
      <w:r w:rsidRPr="003F01F3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 w:rsidRPr="003F01F3">
        <w:rPr>
          <w:rFonts w:ascii="Arial Narrow" w:hAnsi="Arial Narrow"/>
          <w:sz w:val="22"/>
          <w:szCs w:val="22"/>
        </w:rPr>
        <w:t> </w:t>
      </w:r>
      <w:r w:rsidRPr="003F01F3">
        <w:rPr>
          <w:rFonts w:ascii="Arial Narrow" w:hAnsi="Arial Narrow"/>
          <w:sz w:val="22"/>
          <w:szCs w:val="22"/>
        </w:rPr>
        <w:t>zásobám</w:t>
      </w:r>
      <w:r w:rsidR="003D4FE3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3F01F3" w:rsidRPr="003F01F3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Bežné účtovné obdobie</w:t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  <w:p w:rsidR="000669B7" w:rsidRPr="003F01F3" w:rsidRDefault="000669B7" w:rsidP="00F4554D">
            <w:pPr>
              <w:pStyle w:val="TopHeader"/>
            </w:pPr>
            <w:r w:rsidRPr="003F01F3">
              <w:t>Tvorba </w:t>
            </w:r>
          </w:p>
          <w:p w:rsidR="000669B7" w:rsidRPr="003F01F3" w:rsidRDefault="000669B7" w:rsidP="00F4554D">
            <w:pPr>
              <w:pStyle w:val="TopHeader"/>
            </w:pPr>
            <w:r w:rsidRPr="003F01F3">
              <w:t>OP</w:t>
            </w:r>
          </w:p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 xml:space="preserve">Zúčtovanie OP z dôvodu vyradenia majetku </w:t>
            </w:r>
            <w:r w:rsidRPr="003F01F3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OP na konci účtovného obdobia</w:t>
            </w:r>
          </w:p>
        </w:tc>
      </w:tr>
      <w:tr w:rsidR="003F01F3" w:rsidRPr="003F01F3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3F01F3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2</w:t>
      </w:r>
      <w:r w:rsidR="00B80751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</w:t>
            </w:r>
          </w:p>
        </w:tc>
      </w:tr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3F01F3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3F01F3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3F01F3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2</w:t>
      </w:r>
      <w:r w:rsidRPr="003F01F3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 za bežné účtovné obdobie</w:t>
            </w:r>
          </w:p>
        </w:tc>
      </w:tr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F01F3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3</w:t>
      </w:r>
      <w:r w:rsidRPr="003F01F3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FA6253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A6253">
        <w:rPr>
          <w:rFonts w:ascii="Arial Narrow" w:hAnsi="Arial Narrow"/>
          <w:sz w:val="22"/>
          <w:szCs w:val="22"/>
        </w:rPr>
        <w:t>1</w:t>
      </w:r>
      <w:r w:rsidR="00E1754D" w:rsidRPr="00FA6253">
        <w:rPr>
          <w:rFonts w:ascii="Arial Narrow" w:hAnsi="Arial Narrow"/>
          <w:sz w:val="22"/>
          <w:szCs w:val="22"/>
        </w:rPr>
        <w:t>4</w:t>
      </w:r>
      <w:r w:rsidRPr="00FA6253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 w:rsidRPr="00FA6253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FA6253" w:rsidTr="003F01F3">
        <w:trPr>
          <w:jc w:val="center"/>
        </w:trPr>
        <w:tc>
          <w:tcPr>
            <w:tcW w:w="19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Pohľadávky</w:t>
            </w:r>
          </w:p>
        </w:tc>
        <w:tc>
          <w:tcPr>
            <w:tcW w:w="737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Bežné účtovné obdobie</w:t>
            </w:r>
          </w:p>
        </w:tc>
      </w:tr>
      <w:tr w:rsidR="000669B7" w:rsidRPr="00FA6253" w:rsidTr="003F01F3">
        <w:trPr>
          <w:jc w:val="center"/>
        </w:trPr>
        <w:tc>
          <w:tcPr>
            <w:tcW w:w="194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Tvorba</w:t>
            </w:r>
          </w:p>
          <w:p w:rsidR="000669B7" w:rsidRPr="00FA6253" w:rsidRDefault="000669B7" w:rsidP="00F4554D">
            <w:pPr>
              <w:pStyle w:val="TopHeader"/>
            </w:pPr>
            <w:r w:rsidRPr="00FA6253">
              <w:t>OP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Zúčtovanie OP z dôvodu zániku opodstatnenosti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 xml:space="preserve">Zúčtovanie OP z dôvodu vyradenia majetku </w:t>
            </w:r>
            <w:r w:rsidRPr="00FA6253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konci účtovného obdobia</w:t>
            </w:r>
          </w:p>
        </w:tc>
      </w:tr>
      <w:tr w:rsidR="000669B7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b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c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d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e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f</w:t>
            </w:r>
          </w:p>
        </w:tc>
      </w:tr>
      <w:tr w:rsidR="00C4276B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276B" w:rsidRPr="00510DE1" w:rsidRDefault="00C4276B" w:rsidP="00C4276B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276B" w:rsidRPr="00510DE1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16712,00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276B" w:rsidRPr="00AA39AD" w:rsidRDefault="003004D4" w:rsidP="003004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189,00</w:t>
            </w:r>
          </w:p>
        </w:tc>
        <w:tc>
          <w:tcPr>
            <w:tcW w:w="17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276B" w:rsidRPr="00AA39AD" w:rsidRDefault="003004D4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1227,00</w:t>
            </w:r>
          </w:p>
        </w:tc>
        <w:tc>
          <w:tcPr>
            <w:tcW w:w="18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276B" w:rsidRPr="00AA39AD" w:rsidRDefault="003004D4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276B" w:rsidRPr="00AA39AD" w:rsidRDefault="00C4276B" w:rsidP="00AA39A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1</w:t>
            </w:r>
            <w:r w:rsidR="003004D4" w:rsidRPr="00AA39AD">
              <w:rPr>
                <w:rFonts w:ascii="Arial Narrow" w:hAnsi="Arial Narrow"/>
                <w:sz w:val="18"/>
                <w:szCs w:val="18"/>
              </w:rPr>
              <w:t>5674,00</w:t>
            </w:r>
          </w:p>
        </w:tc>
      </w:tr>
      <w:tr w:rsidR="00C4276B" w:rsidRPr="000A3C58" w:rsidTr="003F01F3">
        <w:trPr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276B" w:rsidRPr="00510DE1" w:rsidRDefault="00C4276B" w:rsidP="00C4276B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276B" w:rsidRPr="00510DE1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A39AD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A39A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C4276B" w:rsidRPr="00AA39AD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A39AD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A39A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4276B" w:rsidRPr="000A3C58" w:rsidTr="003F01F3">
        <w:trPr>
          <w:jc w:val="center"/>
        </w:trPr>
        <w:tc>
          <w:tcPr>
            <w:tcW w:w="194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276B" w:rsidRPr="00510DE1" w:rsidRDefault="00C4276B" w:rsidP="00C4276B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510DE1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510DE1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276B" w:rsidRPr="00510DE1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bottom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A39AD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A39A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bottom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:rsidR="00C4276B" w:rsidRPr="00AA39AD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A39AD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A39A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4276B" w:rsidRPr="000A3C58" w:rsidTr="003F01F3">
        <w:trPr>
          <w:trHeight w:val="767"/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276B" w:rsidRPr="00510DE1" w:rsidRDefault="00C4276B" w:rsidP="00C4276B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276B" w:rsidRPr="00510DE1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A39AD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A39A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276B" w:rsidRPr="00AA39AD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A39AD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A39A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4276B" w:rsidRPr="000A3C58" w:rsidTr="003F01F3">
        <w:trPr>
          <w:trHeight w:val="300"/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276B" w:rsidRPr="00510DE1" w:rsidRDefault="00C4276B" w:rsidP="00C4276B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276B" w:rsidRPr="00510DE1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A39AD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A39A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C4276B" w:rsidRPr="00AA39AD" w:rsidRDefault="00C4276B" w:rsidP="00C427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C4276B" w:rsidRPr="00AA39AD" w:rsidRDefault="00C4276B" w:rsidP="00C427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A39AD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A39A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39A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4276B" w:rsidRPr="000A3C58" w:rsidTr="003F01F3">
        <w:trPr>
          <w:trHeight w:val="394"/>
          <w:jc w:val="center"/>
        </w:trPr>
        <w:tc>
          <w:tcPr>
            <w:tcW w:w="19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276B" w:rsidRPr="00510DE1" w:rsidRDefault="00C4276B" w:rsidP="00C42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0DE1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276B" w:rsidRPr="00510DE1" w:rsidRDefault="00C4276B" w:rsidP="00C4276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16712,00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:rsidR="00C4276B" w:rsidRPr="00AA39AD" w:rsidRDefault="003004D4" w:rsidP="003004D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39AD">
              <w:rPr>
                <w:rFonts w:ascii="Arial Narrow" w:hAnsi="Arial Narrow"/>
                <w:b/>
                <w:bCs/>
                <w:sz w:val="18"/>
                <w:szCs w:val="18"/>
              </w:rPr>
              <w:t>189,00</w:t>
            </w: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C4276B" w:rsidRPr="00AA39AD" w:rsidRDefault="003004D4" w:rsidP="00C4276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39AD">
              <w:rPr>
                <w:rFonts w:ascii="Arial Narrow" w:hAnsi="Arial Narrow"/>
                <w:b/>
                <w:bCs/>
                <w:sz w:val="18"/>
                <w:szCs w:val="18"/>
              </w:rPr>
              <w:t>1227,00</w:t>
            </w:r>
          </w:p>
        </w:tc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:rsidR="00C4276B" w:rsidRPr="00AA39AD" w:rsidRDefault="003004D4" w:rsidP="00C4276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39AD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C4276B" w:rsidRPr="00AA39AD" w:rsidRDefault="00C4276B" w:rsidP="003004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39AD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3004D4" w:rsidRPr="00AA39AD">
              <w:rPr>
                <w:rFonts w:ascii="Arial Narrow" w:hAnsi="Arial Narrow"/>
                <w:b/>
                <w:bCs/>
                <w:sz w:val="18"/>
                <w:szCs w:val="18"/>
              </w:rPr>
              <w:t>5674</w:t>
            </w:r>
            <w:r w:rsidRPr="00AA39AD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</w:tbl>
    <w:p w:rsidR="00702664" w:rsidRPr="000A3C58" w:rsidRDefault="00702664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14307C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1</w:t>
      </w:r>
      <w:r w:rsidR="00E1754D" w:rsidRPr="0014307C">
        <w:rPr>
          <w:rFonts w:ascii="Arial Narrow" w:hAnsi="Arial Narrow"/>
          <w:sz w:val="22"/>
          <w:szCs w:val="22"/>
        </w:rPr>
        <w:t>5</w:t>
      </w:r>
      <w:r w:rsidRPr="0014307C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14307C" w:rsidRDefault="000669B7" w:rsidP="000669B7">
      <w:pPr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14307C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Pohľadávky spolu</w:t>
            </w:r>
          </w:p>
        </w:tc>
      </w:tr>
      <w:tr w:rsidR="000669B7" w:rsidRPr="0014307C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00CBD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D</w:t>
            </w:r>
          </w:p>
        </w:tc>
      </w:tr>
      <w:tr w:rsidR="000669B7" w:rsidRPr="0014307C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307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00CBD" w:rsidRPr="0014307C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14307C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a04225b \* MERGEFORMAT </w:instrText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> </w:t>
            </w:r>
            <w:r w:rsidRPr="00B14329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 w:rsidRPr="00B14329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AA79DD" w:rsidRDefault="00AA79DD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79DD">
              <w:rPr>
                <w:rFonts w:ascii="Arial Narrow" w:hAnsi="Arial Narrow"/>
                <w:sz w:val="18"/>
                <w:szCs w:val="18"/>
              </w:rPr>
              <w:t>11992881,00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AA79DD" w:rsidRDefault="00E4380C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79DD">
              <w:rPr>
                <w:rFonts w:ascii="Arial Narrow" w:hAnsi="Arial Narrow"/>
                <w:sz w:val="18"/>
                <w:szCs w:val="18"/>
              </w:rPr>
              <w:t>0</w:t>
            </w:r>
            <w:r w:rsidR="00CB0E25" w:rsidRPr="00AA79DD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AA79DD" w:rsidRDefault="00AA79DD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79DD">
              <w:rPr>
                <w:rFonts w:ascii="Arial Narrow" w:hAnsi="Arial Narrow"/>
                <w:sz w:val="18"/>
                <w:szCs w:val="18"/>
              </w:rPr>
              <w:t>11992881,00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AA79DD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79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AA79DD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AA79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AA79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79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AA79DD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79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AA79DD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AA79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AA79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79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AA79DD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79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AA79DD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 w:rsidRPr="00AA79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AA79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A79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A79DD" w:rsidRDefault="00AA79DD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11992881,00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AA79DD" w:rsidRDefault="00E4380C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AA79DD" w:rsidRDefault="00AA79DD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11992881,00</w:t>
            </w:r>
          </w:p>
        </w:tc>
      </w:tr>
      <w:tr w:rsidR="00000CBD" w:rsidRPr="000A3C58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AA79DD" w:rsidRDefault="00AD0D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AA79DD" w:rsidRDefault="00E4380C" w:rsidP="00542FB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="00542FBC"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AA79DD" w:rsidRDefault="00E4380C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="003648B5"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000CBD" w:rsidRPr="000A3C58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425F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AA79DD" w:rsidRDefault="00AA79DD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11992881,00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AA79DD" w:rsidRDefault="00542FBC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AA79DD" w:rsidRDefault="00AA79DD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79DD">
              <w:rPr>
                <w:rFonts w:ascii="Arial Narrow" w:hAnsi="Arial Narrow"/>
                <w:b/>
                <w:bCs/>
                <w:sz w:val="18"/>
                <w:szCs w:val="18"/>
              </w:rPr>
              <w:t>11992881,00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ED2686" w:rsidRDefault="00AD0D42" w:rsidP="00AD0D42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273289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273289" w:rsidRDefault="00273289" w:rsidP="00CD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3289">
              <w:rPr>
                <w:rFonts w:ascii="Arial Narrow" w:hAnsi="Arial Narrow"/>
                <w:sz w:val="18"/>
                <w:szCs w:val="18"/>
              </w:rPr>
              <w:t>-2175778,00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273289" w:rsidRDefault="00273289" w:rsidP="00E009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3289">
              <w:rPr>
                <w:rFonts w:ascii="Arial Narrow" w:hAnsi="Arial Narrow"/>
                <w:sz w:val="18"/>
                <w:szCs w:val="18"/>
              </w:rPr>
              <w:t>105019,00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273289" w:rsidRDefault="00273289" w:rsidP="00E009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3289">
              <w:rPr>
                <w:rFonts w:ascii="Arial Narrow" w:hAnsi="Arial Narrow"/>
                <w:sz w:val="18"/>
                <w:szCs w:val="18"/>
              </w:rPr>
              <w:t>-2070759,00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273289" w:rsidRDefault="00273289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3289">
              <w:rPr>
                <w:rFonts w:ascii="Arial Narrow" w:hAnsi="Arial Narrow"/>
                <w:sz w:val="18"/>
                <w:szCs w:val="18"/>
              </w:rPr>
              <w:t>42702,00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273289" w:rsidRDefault="00273289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3289">
              <w:rPr>
                <w:rFonts w:ascii="Arial Narrow" w:hAnsi="Arial Narrow"/>
                <w:sz w:val="18"/>
                <w:szCs w:val="18"/>
              </w:rPr>
              <w:t>14379,00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273289" w:rsidRDefault="00273289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3289">
              <w:rPr>
                <w:rFonts w:ascii="Arial Narrow" w:hAnsi="Arial Narrow"/>
                <w:sz w:val="18"/>
                <w:szCs w:val="18"/>
              </w:rPr>
              <w:t>57081,00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F34335" w:rsidRDefault="00F3433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2264354,00</w:t>
            </w:r>
          </w:p>
        </w:tc>
        <w:tc>
          <w:tcPr>
            <w:tcW w:w="2048" w:type="dxa"/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F34335" w:rsidRDefault="00F3433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2264354,00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F34335" w:rsidRDefault="00F3433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240126,00</w:t>
            </w:r>
          </w:p>
        </w:tc>
        <w:tc>
          <w:tcPr>
            <w:tcW w:w="2048" w:type="dxa"/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34335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3433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3433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F34335" w:rsidRDefault="00F3433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240126,00</w:t>
            </w:r>
          </w:p>
        </w:tc>
      </w:tr>
      <w:tr w:rsidR="00000CBD" w:rsidRPr="000A3C58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AD0D42" w:rsidRPr="00291DCB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F34335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  <w:tc>
          <w:tcPr>
            <w:tcW w:w="2048" w:type="dxa"/>
            <w:vAlign w:val="center"/>
          </w:tcPr>
          <w:p w:rsidR="00AD0D42" w:rsidRPr="00F3433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:rsidR="00AD0D42" w:rsidRPr="00F34335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4335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</w:tr>
      <w:tr w:rsidR="00000CBD" w:rsidRPr="000A3C58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273289" w:rsidRDefault="00273289" w:rsidP="00C026D0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371513,00</w:t>
            </w:r>
          </w:p>
        </w:tc>
        <w:tc>
          <w:tcPr>
            <w:tcW w:w="2048" w:type="dxa"/>
            <w:vAlign w:val="center"/>
          </w:tcPr>
          <w:p w:rsidR="00AD0D42" w:rsidRPr="00273289" w:rsidRDefault="002732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119398,00</w:t>
            </w:r>
          </w:p>
        </w:tc>
        <w:tc>
          <w:tcPr>
            <w:tcW w:w="2048" w:type="dxa"/>
            <w:vAlign w:val="center"/>
          </w:tcPr>
          <w:p w:rsidR="00AD0D42" w:rsidRPr="00273289" w:rsidRDefault="002732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490911,00</w:t>
            </w:r>
          </w:p>
        </w:tc>
      </w:tr>
      <w:tr w:rsidR="00000CBD" w:rsidRPr="000A3C58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</w:t>
            </w:r>
            <w:r w:rsidR="00FB2CCE"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273289" w:rsidRDefault="00273289" w:rsidP="00273289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42811,00</w:t>
            </w:r>
          </w:p>
        </w:tc>
        <w:tc>
          <w:tcPr>
            <w:tcW w:w="2048" w:type="dxa"/>
            <w:vAlign w:val="center"/>
          </w:tcPr>
          <w:p w:rsidR="00AD0D42" w:rsidRPr="00273289" w:rsidRDefault="00273289" w:rsidP="00291DC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14379,00</w:t>
            </w:r>
          </w:p>
        </w:tc>
        <w:tc>
          <w:tcPr>
            <w:tcW w:w="2048" w:type="dxa"/>
            <w:vAlign w:val="center"/>
          </w:tcPr>
          <w:p w:rsidR="00AD0D42" w:rsidRPr="00273289" w:rsidRDefault="002732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57190,00</w:t>
            </w:r>
          </w:p>
        </w:tc>
      </w:tr>
      <w:tr w:rsidR="00000CBD" w:rsidRPr="000A3C58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</w:t>
            </w:r>
            <w:r w:rsidR="00FB2CCE"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pohľadávky – prevádzka domov</w:t>
            </w:r>
          </w:p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273289" w:rsidRDefault="002732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328702,00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273289" w:rsidRDefault="002732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105019,00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273289" w:rsidRDefault="002732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3289">
              <w:rPr>
                <w:rFonts w:ascii="Arial Narrow" w:hAnsi="Arial Narrow"/>
                <w:b/>
                <w:bCs/>
                <w:sz w:val="18"/>
                <w:szCs w:val="18"/>
              </w:rPr>
              <w:t>433721</w:t>
            </w:r>
          </w:p>
        </w:tc>
      </w:tr>
    </w:tbl>
    <w:p w:rsidR="000669B7" w:rsidRPr="000A3C58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3B51B2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3B51B2">
        <w:rPr>
          <w:rFonts w:ascii="Arial Narrow" w:hAnsi="Arial Narrow"/>
          <w:b/>
          <w:bCs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Pohľadávky podľa zostatkovej</w:t>
            </w:r>
          </w:p>
          <w:p w:rsidR="000669B7" w:rsidRPr="003B51B2" w:rsidRDefault="000669B7" w:rsidP="00F4554D">
            <w:pPr>
              <w:pStyle w:val="TopHeader"/>
            </w:pPr>
            <w:r w:rsidRPr="003B51B2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Bezprostredne predchádzajúce účtovné obdobie</w:t>
            </w:r>
          </w:p>
        </w:tc>
      </w:tr>
      <w:tr w:rsidR="000669B7" w:rsidRPr="003B51B2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964ED4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00CBD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C</w:t>
            </w:r>
          </w:p>
        </w:tc>
      </w:tr>
      <w:tr w:rsidR="00ED2686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686" w:rsidRPr="003B51B2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0C55">
              <w:rPr>
                <w:rFonts w:ascii="Arial Narrow" w:hAnsi="Arial Narrow"/>
                <w:sz w:val="18"/>
                <w:szCs w:val="18"/>
              </w:rPr>
              <w:t>105019,00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686" w:rsidRPr="002B467E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B467E">
              <w:rPr>
                <w:rFonts w:ascii="Arial Narrow" w:hAnsi="Arial Narrow"/>
                <w:sz w:val="18"/>
                <w:szCs w:val="18"/>
              </w:rPr>
              <w:t>106015,00</w:t>
            </w:r>
          </w:p>
        </w:tc>
      </w:tr>
      <w:tr w:rsidR="00ED2686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686" w:rsidRPr="003B51B2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0C55">
              <w:rPr>
                <w:rFonts w:ascii="Arial Narrow" w:hAnsi="Arial Narrow"/>
                <w:sz w:val="18"/>
                <w:szCs w:val="18"/>
              </w:rPr>
              <w:t>14379,00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686" w:rsidRPr="002B467E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B467E">
              <w:rPr>
                <w:rFonts w:ascii="Arial Narrow" w:hAnsi="Arial Narrow"/>
                <w:sz w:val="18"/>
                <w:szCs w:val="18"/>
              </w:rPr>
              <w:t>15289,00</w:t>
            </w:r>
          </w:p>
        </w:tc>
      </w:tr>
      <w:tr w:rsidR="00ED2686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686" w:rsidRPr="003B51B2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DA0C55">
              <w:rPr>
                <w:rFonts w:ascii="Arial Narrow" w:hAnsi="Arial Narrow"/>
                <w:sz w:val="16"/>
                <w:szCs w:val="18"/>
              </w:rPr>
              <w:t>328702,00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2686" w:rsidRPr="002B467E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2B467E">
              <w:rPr>
                <w:rFonts w:ascii="Arial Narrow" w:hAnsi="Arial Narrow"/>
                <w:sz w:val="16"/>
                <w:szCs w:val="18"/>
              </w:rPr>
              <w:t>712348,00</w:t>
            </w:r>
          </w:p>
        </w:tc>
      </w:tr>
      <w:tr w:rsidR="00ED2686" w:rsidRPr="003B51B2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686" w:rsidRPr="003B51B2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DA0C55">
              <w:rPr>
                <w:rFonts w:ascii="Arial Narrow" w:hAnsi="Arial Narrow"/>
                <w:sz w:val="16"/>
                <w:szCs w:val="18"/>
              </w:rPr>
              <w:t>42811,00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2686" w:rsidRPr="002B467E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2B467E">
              <w:rPr>
                <w:rFonts w:ascii="Arial Narrow" w:hAnsi="Arial Narrow"/>
                <w:sz w:val="16"/>
                <w:szCs w:val="18"/>
              </w:rPr>
              <w:t>33495,00</w:t>
            </w:r>
          </w:p>
        </w:tc>
      </w:tr>
      <w:tr w:rsidR="00ED2686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D2686" w:rsidRPr="003B51B2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DA0C55">
              <w:rPr>
                <w:rFonts w:ascii="Arial Narrow" w:hAnsi="Arial Narrow"/>
                <w:b/>
                <w:sz w:val="16"/>
                <w:szCs w:val="18"/>
              </w:rPr>
              <w:t>490911,00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D2686" w:rsidRPr="002B467E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B467E">
              <w:rPr>
                <w:rFonts w:ascii="Arial Narrow" w:hAnsi="Arial Narrow"/>
                <w:b/>
                <w:sz w:val="16"/>
                <w:szCs w:val="18"/>
              </w:rPr>
              <w:t>867147,00</w:t>
            </w:r>
          </w:p>
        </w:tc>
      </w:tr>
      <w:tr w:rsidR="00ED2686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D2686" w:rsidRPr="003B51B2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DA0C55">
              <w:rPr>
                <w:rFonts w:ascii="Arial Narrow" w:hAnsi="Arial Narrow"/>
                <w:b/>
                <w:sz w:val="16"/>
                <w:szCs w:val="18"/>
              </w:rPr>
              <w:t>57190,00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D2686" w:rsidRPr="002B467E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B467E">
              <w:rPr>
                <w:rFonts w:ascii="Arial Narrow" w:hAnsi="Arial Narrow"/>
                <w:b/>
                <w:sz w:val="16"/>
                <w:szCs w:val="18"/>
              </w:rPr>
              <w:t>48784,00</w:t>
            </w:r>
          </w:p>
        </w:tc>
      </w:tr>
      <w:tr w:rsidR="00ED2686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D2686" w:rsidRPr="003B51B2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DA0C55">
              <w:rPr>
                <w:rFonts w:ascii="Arial Narrow" w:hAnsi="Arial Narrow"/>
                <w:b/>
                <w:sz w:val="16"/>
                <w:szCs w:val="18"/>
              </w:rPr>
              <w:t>433721,00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D2686" w:rsidRPr="002B467E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B467E">
              <w:rPr>
                <w:rFonts w:ascii="Arial Narrow" w:hAnsi="Arial Narrow"/>
                <w:b/>
                <w:sz w:val="16"/>
                <w:szCs w:val="18"/>
              </w:rPr>
              <w:t>818363,00</w:t>
            </w:r>
          </w:p>
        </w:tc>
      </w:tr>
      <w:tr w:rsidR="00ED2686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D2686" w:rsidRPr="00157377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lastRenderedPageBreak/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D2686" w:rsidRPr="00DA0C55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0C5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A0C55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DA0C5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A0C5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0C5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804" w:type="dxa"/>
            <w:vAlign w:val="center"/>
          </w:tcPr>
          <w:p w:rsidR="00ED2686" w:rsidRPr="00020D78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0D7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20D78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020D7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20D7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20D7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D2686" w:rsidRPr="000A3C58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D2686" w:rsidRPr="00157377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 – prevádzka domov</w:t>
            </w:r>
          </w:p>
          <w:p w:rsidR="00ED2686" w:rsidRPr="00157377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0C55">
              <w:rPr>
                <w:rFonts w:ascii="Arial Narrow" w:hAnsi="Arial Narrow"/>
                <w:sz w:val="18"/>
                <w:szCs w:val="18"/>
              </w:rPr>
              <w:t>11992881,00</w:t>
            </w:r>
          </w:p>
        </w:tc>
        <w:tc>
          <w:tcPr>
            <w:tcW w:w="2804" w:type="dxa"/>
            <w:vAlign w:val="center"/>
          </w:tcPr>
          <w:p w:rsidR="00ED2686" w:rsidRPr="00020D78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0D78">
              <w:rPr>
                <w:rFonts w:ascii="Arial Narrow" w:hAnsi="Arial Narrow"/>
                <w:sz w:val="18"/>
                <w:szCs w:val="18"/>
              </w:rPr>
              <w:t>12755511,00</w:t>
            </w:r>
          </w:p>
        </w:tc>
      </w:tr>
      <w:tr w:rsidR="00ED2686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D2686" w:rsidRPr="00157377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A0C55">
              <w:rPr>
                <w:rFonts w:ascii="Arial Narrow" w:hAnsi="Arial Narrow"/>
                <w:b/>
                <w:bCs/>
                <w:sz w:val="18"/>
                <w:szCs w:val="18"/>
              </w:rPr>
              <w:t>11992881,00</w:t>
            </w:r>
          </w:p>
        </w:tc>
        <w:tc>
          <w:tcPr>
            <w:tcW w:w="2804" w:type="dxa"/>
            <w:vAlign w:val="center"/>
          </w:tcPr>
          <w:p w:rsidR="00ED2686" w:rsidRPr="00020D78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20D78">
              <w:rPr>
                <w:rFonts w:ascii="Arial Narrow" w:hAnsi="Arial Narrow"/>
                <w:b/>
                <w:bCs/>
                <w:sz w:val="18"/>
                <w:szCs w:val="18"/>
              </w:rPr>
              <w:t>12755511,00</w:t>
            </w:r>
          </w:p>
        </w:tc>
      </w:tr>
      <w:tr w:rsidR="00ED2686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D2686" w:rsidRPr="00157377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D2686" w:rsidRPr="00DA0C55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A0C55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804" w:type="dxa"/>
            <w:vAlign w:val="center"/>
          </w:tcPr>
          <w:p w:rsidR="00ED2686" w:rsidRPr="00020D78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20D78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</w:tr>
      <w:tr w:rsidR="00ED2686" w:rsidRPr="000A3C58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157377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DA0C55" w:rsidRDefault="00DA0C55" w:rsidP="00ED2686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A0C55">
              <w:rPr>
                <w:rFonts w:ascii="Arial Narrow" w:hAnsi="Arial Narrow"/>
                <w:b/>
                <w:bCs/>
                <w:sz w:val="18"/>
                <w:szCs w:val="18"/>
              </w:rPr>
              <w:t>11992881,00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ED2686" w:rsidRPr="00020D78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20D78">
              <w:rPr>
                <w:rFonts w:ascii="Arial Narrow" w:hAnsi="Arial Narrow"/>
                <w:b/>
                <w:bCs/>
                <w:sz w:val="18"/>
                <w:szCs w:val="18"/>
              </w:rPr>
              <w:t>12755511,00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A4FE5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</w:t>
      </w:r>
      <w:r w:rsidR="00E1754D" w:rsidRPr="003A4FE5">
        <w:rPr>
          <w:rFonts w:ascii="Arial Narrow" w:hAnsi="Arial Narrow"/>
          <w:color w:val="000000" w:themeColor="text1"/>
          <w:sz w:val="22"/>
          <w:szCs w:val="22"/>
        </w:rPr>
        <w:t>6</w:t>
      </w:r>
      <w:r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 w:rsidRPr="003A4FE5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3A4FE5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pohľadávky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3A4FE5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3A4FE5" w:rsidRDefault="00E1754D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17</w:t>
      </w:r>
      <w:r w:rsidR="000669B7"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w)  prílohy č. 3 o krátkodobom finančnom majetku </w:t>
      </w:r>
    </w:p>
    <w:p w:rsidR="000669B7" w:rsidRPr="003A4FE5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0A3C58" w:rsidTr="0002710D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Bezprostredne predchádzajúce účtovné obdobie</w:t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Pokladnica, ceniny – správa OSBD Martin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686" w:rsidRPr="00673FC6" w:rsidRDefault="009A504E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73FC6">
              <w:rPr>
                <w:rFonts w:ascii="Arial Narrow" w:hAnsi="Arial Narrow"/>
                <w:sz w:val="18"/>
                <w:szCs w:val="18"/>
              </w:rPr>
              <w:t>20203,00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t>16105,00</w:t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ED2686" w:rsidRPr="00673FC6" w:rsidRDefault="004358EF" w:rsidP="00ED268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FC6">
              <w:rPr>
                <w:rFonts w:ascii="Arial Narrow" w:hAnsi="Arial Narrow"/>
                <w:b/>
                <w:sz w:val="18"/>
                <w:szCs w:val="18"/>
              </w:rPr>
              <w:t>12645388,00</w:t>
            </w:r>
          </w:p>
        </w:tc>
        <w:tc>
          <w:tcPr>
            <w:tcW w:w="2351" w:type="dxa"/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2BC9">
              <w:rPr>
                <w:rFonts w:ascii="Arial Narrow" w:hAnsi="Arial Narrow"/>
                <w:b/>
                <w:sz w:val="18"/>
                <w:szCs w:val="18"/>
              </w:rPr>
              <w:t>11880137</w:t>
            </w:r>
            <w:r w:rsidR="004358E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ED2686" w:rsidRPr="00673FC6" w:rsidRDefault="00727B08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73FC6">
              <w:rPr>
                <w:rFonts w:ascii="Arial Narrow" w:hAnsi="Arial Narrow"/>
                <w:sz w:val="18"/>
                <w:szCs w:val="18"/>
              </w:rPr>
              <w:t>365951,00</w:t>
            </w:r>
          </w:p>
        </w:tc>
        <w:tc>
          <w:tcPr>
            <w:tcW w:w="2351" w:type="dxa"/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t>463124,00</w:t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prevádzka domov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ED2686" w:rsidRPr="00673FC6" w:rsidRDefault="00727B08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73FC6">
              <w:rPr>
                <w:rFonts w:ascii="Arial Narrow" w:hAnsi="Arial Narrow"/>
                <w:sz w:val="18"/>
                <w:szCs w:val="18"/>
              </w:rPr>
              <w:t>12179838</w:t>
            </w:r>
            <w:r w:rsidR="00ED2686" w:rsidRPr="00673FC6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351" w:type="dxa"/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t>11317452,00</w:t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Bankové účty termínované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ED2686" w:rsidRPr="00673FC6" w:rsidRDefault="009A504E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73FC6">
              <w:rPr>
                <w:rFonts w:ascii="Arial Narrow" w:hAnsi="Arial Narrow"/>
                <w:sz w:val="18"/>
                <w:szCs w:val="18"/>
              </w:rPr>
              <w:t>99599,00</w:t>
            </w:r>
          </w:p>
        </w:tc>
        <w:tc>
          <w:tcPr>
            <w:tcW w:w="2351" w:type="dxa"/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t>99561,00</w:t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ED2686" w:rsidRPr="00673FC6" w:rsidRDefault="00ED2686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73FC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73FC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673FC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73FC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73FC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51" w:type="dxa"/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22BC9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722BC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22BC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22BC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ED2686" w:rsidRPr="00673FC6" w:rsidRDefault="004358EF" w:rsidP="00ED268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73FC6">
              <w:rPr>
                <w:rFonts w:ascii="Arial Narrow" w:hAnsi="Arial Narrow"/>
                <w:b/>
                <w:bCs/>
                <w:sz w:val="18"/>
                <w:szCs w:val="18"/>
              </w:rPr>
              <w:t>12665591,00</w:t>
            </w:r>
          </w:p>
        </w:tc>
        <w:tc>
          <w:tcPr>
            <w:tcW w:w="2351" w:type="dxa"/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22BC9">
              <w:rPr>
                <w:rFonts w:ascii="Arial Narrow" w:hAnsi="Arial Narrow"/>
                <w:b/>
                <w:bCs/>
                <w:sz w:val="18"/>
                <w:szCs w:val="18"/>
              </w:rPr>
              <w:t>11896242,00</w:t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ED2686" w:rsidRPr="00673FC6" w:rsidRDefault="004358EF" w:rsidP="00ED268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73FC6">
              <w:rPr>
                <w:rFonts w:ascii="Arial Narrow" w:hAnsi="Arial Narrow"/>
                <w:b/>
                <w:bCs/>
                <w:sz w:val="18"/>
                <w:szCs w:val="18"/>
              </w:rPr>
              <w:t>485753,00</w:t>
            </w:r>
          </w:p>
        </w:tc>
        <w:tc>
          <w:tcPr>
            <w:tcW w:w="2351" w:type="dxa"/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22BC9">
              <w:rPr>
                <w:rFonts w:ascii="Arial Narrow" w:hAnsi="Arial Narrow"/>
                <w:b/>
                <w:bCs/>
                <w:sz w:val="18"/>
                <w:szCs w:val="18"/>
              </w:rPr>
              <w:t>578790</w:t>
            </w:r>
            <w:r w:rsidR="009A504E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ED2686" w:rsidRPr="000A3C58" w:rsidTr="0002710D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9A2C2B" w:rsidRDefault="00ED2686" w:rsidP="00ED268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prevádzka domov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673FC6" w:rsidRDefault="004358EF" w:rsidP="00ED268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73FC6">
              <w:rPr>
                <w:rFonts w:ascii="Arial Narrow" w:hAnsi="Arial Narrow"/>
                <w:b/>
                <w:bCs/>
                <w:sz w:val="18"/>
                <w:szCs w:val="18"/>
              </w:rPr>
              <w:t>12179838,00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:rsidR="00ED2686" w:rsidRPr="00722BC9" w:rsidRDefault="00ED2686" w:rsidP="00ED268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22BC9">
              <w:rPr>
                <w:rFonts w:ascii="Arial Narrow" w:hAnsi="Arial Narrow"/>
                <w:b/>
                <w:bCs/>
                <w:sz w:val="18"/>
                <w:szCs w:val="18"/>
              </w:rPr>
              <w:t>11317452,00</w:t>
            </w:r>
          </w:p>
        </w:tc>
      </w:tr>
    </w:tbl>
    <w:p w:rsidR="000669B7" w:rsidRPr="000A3C5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:rsidR="000669B7" w:rsidRPr="00B8721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  <w:r w:rsidR="000A095D"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B87218" w:rsidTr="00F4554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Bežné účtovné obdobie</w:t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Prírastky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Úbytky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konci účtovného obdobia</w:t>
            </w:r>
          </w:p>
        </w:tc>
      </w:tr>
      <w:tr w:rsidR="000669B7" w:rsidRPr="00B87218" w:rsidTr="00F4554D">
        <w:trPr>
          <w:trHeight w:val="74"/>
          <w:jc w:val="center"/>
        </w:trPr>
        <w:tc>
          <w:tcPr>
            <w:tcW w:w="33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b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964ED4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C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d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e</w:t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a01261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a02261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a03261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a04261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EB1174" w:rsidRPr="00B87218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</w:p>
    <w:p w:rsidR="000669B7" w:rsidRPr="00B8721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1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8</w:t>
      </w: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- nemáme</w:t>
      </w:r>
    </w:p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B87218" w:rsidRDefault="00E1754D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19</w:t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>-nemáme</w:t>
      </w:r>
    </w:p>
    <w:p w:rsidR="000669B7" w:rsidRPr="00B87218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B87218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</w:rPr>
        <w:t>0</w:t>
      </w:r>
      <w:r w:rsidRPr="00B87218">
        <w:rPr>
          <w:rFonts w:ascii="Arial Narrow" w:hAnsi="Arial Narrow"/>
          <w:color w:val="000000" w:themeColor="text1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B87218" w:rsidRDefault="006D6292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begin"/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instrText xml:space="preserve"> MERGEFIELD p36 </w:instrText>
      </w: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end"/>
      </w:r>
    </w:p>
    <w:p w:rsidR="002B0C3F" w:rsidRPr="00B87218" w:rsidRDefault="002B0C3F" w:rsidP="002B0C3F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 xml:space="preserve">Informácie k časti F. písm.  </w:t>
      </w:r>
      <w:proofErr w:type="spellStart"/>
      <w:r w:rsidRPr="00B87218">
        <w:rPr>
          <w:rFonts w:ascii="Arial Narrow" w:hAnsi="Arial Narrow"/>
          <w:color w:val="000000" w:themeColor="text1"/>
          <w:sz w:val="22"/>
          <w:szCs w:val="22"/>
        </w:rPr>
        <w:t>zb</w:t>
      </w:r>
      <w:proofErr w:type="spellEnd"/>
      <w:r w:rsidRPr="00B87218">
        <w:rPr>
          <w:rFonts w:ascii="Arial Narrow" w:hAnsi="Arial Narrow"/>
          <w:color w:val="000000" w:themeColor="text1"/>
          <w:sz w:val="22"/>
          <w:szCs w:val="22"/>
        </w:rPr>
        <w:t>) prílohy č. 3 o vlastných akciách – nemáme</w:t>
      </w:r>
    </w:p>
    <w:p w:rsidR="00EB1174" w:rsidRPr="00F14A67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F14A6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14A67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F14A67">
        <w:rPr>
          <w:rFonts w:ascii="Arial Narrow" w:hAnsi="Arial Narrow"/>
          <w:sz w:val="22"/>
          <w:szCs w:val="22"/>
        </w:rPr>
        <w:t>z</w:t>
      </w:r>
      <w:r w:rsidR="002B0C3F" w:rsidRPr="00F14A67">
        <w:rPr>
          <w:rFonts w:ascii="Arial Narrow" w:hAnsi="Arial Narrow"/>
          <w:sz w:val="22"/>
          <w:szCs w:val="22"/>
        </w:rPr>
        <w:t>c</w:t>
      </w:r>
      <w:proofErr w:type="spellEnd"/>
      <w:r w:rsidRPr="00F14A67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F14A67" w:rsidTr="00132F5C">
        <w:trPr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Opis položky časového rozlíšenia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Bežné účtovné obdobie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Bezprostredne predchádzajúce účtovné obdobie</w:t>
            </w:r>
          </w:p>
        </w:tc>
      </w:tr>
      <w:tr w:rsidR="00ED2686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F14A67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4A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D6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D65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C93D6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D6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D6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686" w:rsidRPr="00F14A67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D2686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686" w:rsidRPr="00F14A67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aTxt04291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2686" w:rsidRPr="00C93D65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D65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C93D6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D6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D6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D2686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F14A67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aTxt04292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D65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C93D6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D6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D6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9B2A83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D65">
              <w:rPr>
                <w:rFonts w:ascii="Arial Narrow" w:hAnsi="Arial Narrow"/>
                <w:b/>
                <w:sz w:val="18"/>
                <w:szCs w:val="18"/>
              </w:rPr>
              <w:t>124167,00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119614,00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2269BC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D65">
              <w:rPr>
                <w:rFonts w:ascii="Arial Narrow" w:hAnsi="Arial Narrow"/>
                <w:b/>
                <w:sz w:val="18"/>
                <w:szCs w:val="18"/>
              </w:rPr>
              <w:t>5563,00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2087,00</w:t>
            </w:r>
          </w:p>
        </w:tc>
      </w:tr>
      <w:tr w:rsidR="00ED2686" w:rsidRPr="000A3C58" w:rsidTr="00132F5C">
        <w:trPr>
          <w:trHeight w:val="575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2269BC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D65">
              <w:rPr>
                <w:rFonts w:ascii="Arial Narrow" w:hAnsi="Arial Narrow"/>
                <w:b/>
                <w:sz w:val="18"/>
                <w:szCs w:val="18"/>
              </w:rPr>
              <w:t>118604,00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117527,00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Zaplatené poistné na nasledujúce obdobie</w:t>
            </w:r>
            <w:r w:rsidRPr="001D675A">
              <w:fldChar w:fldCharType="begin"/>
            </w:r>
            <w:r w:rsidRPr="001D675A">
              <w:instrText xml:space="preserve"> MERGEFIELD  aTxt04302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686" w:rsidRPr="00C93D65" w:rsidRDefault="00B54A7A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t>122454,00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118448,00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r w:rsidRPr="001D675A">
              <w:t>Zaplatené poistné na nasledujúce obdobie- správa OSBD Martin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686" w:rsidRPr="00C93D65" w:rsidRDefault="00B54A7A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t>3850,00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921,00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r w:rsidRPr="001D675A">
              <w:t>Zaplatené poistné na nasledujúce obdobie – prevádzka domov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686" w:rsidRPr="00C93D65" w:rsidRDefault="002269BC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t>118604,00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117527,00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Soft. licenčné poplatky a iné – správa OSBD Martin</w:t>
            </w:r>
            <w:r w:rsidRPr="001D675A">
              <w:fldChar w:fldCharType="begin"/>
            </w:r>
            <w:r w:rsidRPr="001D675A">
              <w:instrText xml:space="preserve"> MERGEFIELD  aTxt04303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B54A7A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t>1713,00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1166,00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D6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D65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C93D6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D6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D6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78422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686" w:rsidRPr="00C93D65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D65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C93D6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D6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D6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1D675A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aTxt04314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D65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C93D6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D6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D6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8D11A8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B54A7A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D65">
              <w:rPr>
                <w:rFonts w:ascii="Arial Narrow" w:hAnsi="Arial Narrow"/>
                <w:b/>
                <w:sz w:val="18"/>
                <w:szCs w:val="18"/>
              </w:rPr>
              <w:t>9316,00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6922,00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8D11A8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B54A7A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D65">
              <w:rPr>
                <w:rFonts w:ascii="Arial Narrow" w:hAnsi="Arial Narrow"/>
                <w:b/>
                <w:sz w:val="18"/>
                <w:szCs w:val="18"/>
              </w:rPr>
              <w:t>472,00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339,00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8D11A8" w:rsidRDefault="00ED2686" w:rsidP="00ED268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B54A7A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D65">
              <w:rPr>
                <w:rFonts w:ascii="Arial Narrow" w:hAnsi="Arial Narrow"/>
                <w:b/>
                <w:sz w:val="18"/>
                <w:szCs w:val="18"/>
              </w:rPr>
              <w:t>8844,00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6583,00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686" w:rsidRPr="008D11A8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 – správa OSBD Martin</w:t>
            </w:r>
            <w:r w:rsidRPr="008D11A8">
              <w:fldChar w:fldCharType="begin"/>
            </w:r>
            <w:r w:rsidRPr="008D11A8">
              <w:instrText xml:space="preserve"> MERGEFIELD  aTxt04324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686" w:rsidRPr="00C93D65" w:rsidRDefault="00B54A7A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t>472,00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339,00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right w:val="single" w:sz="12" w:space="0" w:color="auto"/>
            </w:tcBorders>
            <w:vAlign w:val="center"/>
          </w:tcPr>
          <w:p w:rsidR="00ED2686" w:rsidRPr="008D11A8" w:rsidRDefault="00ED2686" w:rsidP="00ED2686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energie, ÚK,... – prevádzka domov</w:t>
            </w:r>
            <w:r w:rsidRPr="008D11A8">
              <w:fldChar w:fldCharType="begin"/>
            </w:r>
            <w:r w:rsidRPr="008D11A8">
              <w:instrText xml:space="preserve"> MERGEFIELD  aTxt04325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</w:tcBorders>
            <w:vAlign w:val="center"/>
          </w:tcPr>
          <w:p w:rsidR="00ED2686" w:rsidRPr="00C93D65" w:rsidRDefault="00B54A7A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t>8844,00</w:t>
            </w:r>
          </w:p>
        </w:tc>
        <w:tc>
          <w:tcPr>
            <w:tcW w:w="2476" w:type="dxa"/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6583,00</w:t>
            </w:r>
          </w:p>
        </w:tc>
      </w:tr>
      <w:tr w:rsidR="00ED2686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686" w:rsidRPr="008D11A8" w:rsidRDefault="00ED2686" w:rsidP="00ED2686">
            <w:r w:rsidRPr="008D11A8">
              <w:t>Príjem z fakturácie – správa OSBD Martin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686" w:rsidRPr="00C93D65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ED2686" w:rsidRPr="0078422D" w:rsidRDefault="00ED2686" w:rsidP="00ED268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AF6A6B">
        <w:rPr>
          <w:rFonts w:ascii="Arial Narrow" w:hAnsi="Arial Narrow"/>
          <w:color w:val="000000" w:themeColor="text1"/>
          <w:sz w:val="22"/>
          <w:szCs w:val="22"/>
        </w:rPr>
        <w:t>1</w:t>
      </w:r>
      <w:r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</w:t>
      </w:r>
      <w:proofErr w:type="spellStart"/>
      <w:r w:rsidRPr="00AF6A6B">
        <w:rPr>
          <w:rFonts w:ascii="Arial Narrow" w:hAnsi="Arial Narrow"/>
          <w:color w:val="000000" w:themeColor="text1"/>
          <w:sz w:val="22"/>
          <w:szCs w:val="22"/>
        </w:rPr>
        <w:t>z</w:t>
      </w:r>
      <w:r w:rsidR="001A6EEF" w:rsidRPr="00AF6A6B">
        <w:rPr>
          <w:rFonts w:ascii="Arial Narrow" w:hAnsi="Arial Narrow"/>
          <w:color w:val="000000" w:themeColor="text1"/>
          <w:sz w:val="22"/>
          <w:szCs w:val="22"/>
        </w:rPr>
        <w:t>d</w:t>
      </w:r>
      <w:proofErr w:type="spellEnd"/>
      <w:r w:rsidRPr="00AF6A6B">
        <w:rPr>
          <w:rFonts w:ascii="Arial Narrow" w:hAnsi="Arial Narrow"/>
          <w:color w:val="000000" w:themeColor="text1"/>
          <w:sz w:val="22"/>
          <w:szCs w:val="22"/>
        </w:rPr>
        <w:t>) prílohy č. 3 o majetku prenajatom formou finančného prenájmu</w:t>
      </w:r>
      <w:r w:rsidR="009A0BDF" w:rsidRPr="00AF6A6B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E1754D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22</w:t>
      </w:r>
      <w:r w:rsidR="000669B7"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 w:rsidRPr="00AF6A6B">
        <w:rPr>
          <w:rFonts w:ascii="Arial Narrow" w:hAnsi="Arial Narrow"/>
          <w:color w:val="000000" w:themeColor="text1"/>
          <w:sz w:val="22"/>
          <w:szCs w:val="22"/>
        </w:rPr>
        <w:t xml:space="preserve"> - údaje sa týkajú iba správy OSBD Martin</w:t>
      </w: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E73F84" w:rsidP="00AF6A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93D65">
              <w:rPr>
                <w:rFonts w:ascii="Arial Narrow" w:hAnsi="Arial Narrow"/>
                <w:sz w:val="22"/>
                <w:szCs w:val="22"/>
              </w:rPr>
              <w:t>5939</w:t>
            </w:r>
            <w:r w:rsidR="00BE36CA" w:rsidRPr="00C93D65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C93D65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93D65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E73F8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93D65">
              <w:rPr>
                <w:rFonts w:ascii="Arial Narrow" w:hAnsi="Arial Narrow"/>
                <w:sz w:val="22"/>
                <w:szCs w:val="22"/>
              </w:rPr>
              <w:t>1000</w:t>
            </w:r>
            <w:r w:rsidR="00BE36CA" w:rsidRPr="00C93D65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r w:rsidR="00AA1239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E73F84" w:rsidP="00AF6A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93D65">
              <w:rPr>
                <w:rFonts w:ascii="Arial Narrow" w:hAnsi="Arial Narrow"/>
                <w:sz w:val="22"/>
                <w:szCs w:val="22"/>
              </w:rPr>
              <w:t>4939</w:t>
            </w:r>
            <w:r w:rsidR="00BE36CA" w:rsidRPr="00C93D65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C93D65" w:rsidRDefault="00E73F84" w:rsidP="00AF6A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3D65">
              <w:rPr>
                <w:rFonts w:ascii="Arial Narrow" w:hAnsi="Arial Narrow"/>
                <w:b/>
                <w:sz w:val="22"/>
                <w:szCs w:val="22"/>
              </w:rPr>
              <w:t>5939</w:t>
            </w:r>
            <w:r w:rsidR="00BE36CA" w:rsidRPr="00C93D65">
              <w:rPr>
                <w:rFonts w:ascii="Arial Narrow" w:hAnsi="Arial Narrow"/>
                <w:b/>
                <w:sz w:val="22"/>
                <w:szCs w:val="22"/>
              </w:rPr>
              <w:t>,00</w:t>
            </w:r>
          </w:p>
        </w:tc>
      </w:tr>
    </w:tbl>
    <w:p w:rsidR="00961D2E" w:rsidRPr="00AF6A6B" w:rsidRDefault="00961D2E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CD0CCD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0614D8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2</w:t>
      </w:r>
      <w:r w:rsidR="00E1754D" w:rsidRPr="000614D8">
        <w:rPr>
          <w:rFonts w:ascii="Arial Narrow" w:hAnsi="Arial Narrow"/>
          <w:sz w:val="22"/>
          <w:szCs w:val="22"/>
        </w:rPr>
        <w:t>3</w:t>
      </w:r>
      <w:r w:rsidRPr="000614D8">
        <w:rPr>
          <w:rFonts w:ascii="Arial Narrow" w:hAnsi="Arial Narrow"/>
          <w:sz w:val="22"/>
          <w:szCs w:val="22"/>
        </w:rPr>
        <w:t>. Informácie k časti G. písm. b) prílohy č. 3 o</w:t>
      </w:r>
      <w:r w:rsidR="001A6EEF" w:rsidRPr="000614D8">
        <w:rPr>
          <w:rFonts w:ascii="Arial Narrow" w:hAnsi="Arial Narrow"/>
          <w:sz w:val="22"/>
          <w:szCs w:val="22"/>
        </w:rPr>
        <w:t> </w:t>
      </w:r>
      <w:r w:rsidRPr="000614D8">
        <w:rPr>
          <w:rFonts w:ascii="Arial Narrow" w:hAnsi="Arial Narrow"/>
          <w:sz w:val="22"/>
          <w:szCs w:val="22"/>
        </w:rPr>
        <w:t>rezervách</w:t>
      </w:r>
      <w:r w:rsidR="001A6EEF" w:rsidRPr="000614D8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0614D8" w:rsidRDefault="000669B7" w:rsidP="000669B7">
      <w:pPr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0614D8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Bežné účtovné obdobie</w:t>
            </w:r>
          </w:p>
        </w:tc>
      </w:tr>
      <w:tr w:rsidR="000669B7" w:rsidRPr="000614D8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0614D8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konci účtovného obdobia</w:t>
            </w:r>
          </w:p>
        </w:tc>
      </w:tr>
      <w:tr w:rsidR="000669B7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aTxt01401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aTxt01402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257CD">
              <w:rPr>
                <w:rFonts w:ascii="Arial Narrow" w:hAnsi="Arial Narrow"/>
                <w:b/>
                <w:sz w:val="18"/>
                <w:szCs w:val="18"/>
              </w:rPr>
              <w:t>10463,00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9257C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257CD">
              <w:rPr>
                <w:rFonts w:ascii="Arial Narrow" w:hAnsi="Arial Narrow"/>
                <w:b/>
                <w:sz w:val="18"/>
                <w:szCs w:val="18"/>
              </w:rPr>
              <w:t>16712,00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9257C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257CD">
              <w:rPr>
                <w:rFonts w:ascii="Arial Narrow" w:hAnsi="Arial Narrow"/>
                <w:b/>
                <w:sz w:val="18"/>
                <w:szCs w:val="18"/>
              </w:rPr>
              <w:t>8897,00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257C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257CD">
              <w:rPr>
                <w:rFonts w:ascii="Arial Narrow" w:hAnsi="Arial Narrow"/>
                <w:b/>
                <w:sz w:val="18"/>
                <w:szCs w:val="18"/>
              </w:rPr>
              <w:t>18278,00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lastRenderedPageBreak/>
              <w:t>Na nevyčerpanú dovolenku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1566,00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9257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3958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9257CD" w:rsidRDefault="00916E88" w:rsidP="004D04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1566,00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Výkon auditu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1793,00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16E88" w:rsidP="009257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179</w:t>
            </w:r>
            <w:r w:rsidR="009257CD" w:rsidRPr="009257CD">
              <w:rPr>
                <w:rFonts w:ascii="Arial Narrow" w:hAnsi="Arial Narrow"/>
                <w:sz w:val="18"/>
                <w:szCs w:val="18"/>
              </w:rPr>
              <w:t>3</w:t>
            </w:r>
            <w:r w:rsidRPr="009257CD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14D8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7104,00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12754,00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9257CD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7104,00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257CD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9257CD" w:rsidRDefault="00916E8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7104,00</w:t>
            </w:r>
          </w:p>
        </w:tc>
      </w:tr>
      <w:tr w:rsidR="00F3215F" w:rsidRPr="000A3C58" w:rsidTr="00AF6A6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A3C58" w:rsidRDefault="00F3215F" w:rsidP="00F3215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fldChar w:fldCharType="begin"/>
            </w: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instrText xml:space="preserve"> MERGEFIELD aTxt01415 </w:instrText>
            </w: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AF6A6B" w:rsidRDefault="00AF6A6B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AF6A6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pPr w:leftFromText="141" w:rightFromText="141" w:vertAnchor="text" w:horzAnchor="margin" w:tblpY="99"/>
        <w:tblW w:w="5001" w:type="pct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AF6A6B" w:rsidRPr="00AF6A6B" w:rsidTr="00AF6A6B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AF6A6B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konci účtovného obdobia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a01400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a02400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aTxt01401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aTxt01402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45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instrText xml:space="preserve"> MERGEFIELD  aTxt01405 </w:instrText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33134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134" w:rsidRPr="00AF6A6B" w:rsidRDefault="00933134" w:rsidP="009331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34072,00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10463,00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34072,00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10463,00</w:t>
            </w:r>
          </w:p>
        </w:tc>
      </w:tr>
      <w:tr w:rsidR="00933134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134" w:rsidRPr="00AF6A6B" w:rsidRDefault="00933134" w:rsidP="009331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Na nevyčerpanú dovolenku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aTxt01412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2474,00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1566,00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2474,00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1566,00</w:t>
            </w:r>
          </w:p>
        </w:tc>
      </w:tr>
      <w:tr w:rsidR="00933134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134" w:rsidRPr="00AF6A6B" w:rsidRDefault="00933134" w:rsidP="009331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Výkon auditu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aTxt01413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1797,00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1793,00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1797,00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1793,00</w:t>
            </w:r>
          </w:p>
        </w:tc>
      </w:tr>
      <w:tr w:rsidR="00933134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134" w:rsidRPr="00AF6A6B" w:rsidRDefault="00933134" w:rsidP="009331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Nevyčerpané mzdy vrátane odvodov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aTxt01414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29801,00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7104,00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29801,00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134" w:rsidRPr="00916E88" w:rsidRDefault="00933134" w:rsidP="009331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7104,00</w:t>
            </w:r>
          </w:p>
        </w:tc>
      </w:tr>
      <w:tr w:rsidR="00933134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134" w:rsidRPr="00AF6A6B" w:rsidRDefault="00933134" w:rsidP="009331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aTxt01415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134" w:rsidRPr="00AF6A6B" w:rsidRDefault="00933134" w:rsidP="0093313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134" w:rsidRPr="00AF6A6B" w:rsidRDefault="00933134" w:rsidP="0093313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134" w:rsidRPr="00AF6A6B" w:rsidRDefault="00933134" w:rsidP="0093313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134" w:rsidRPr="00AF6A6B" w:rsidRDefault="00933134" w:rsidP="0093313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134" w:rsidRPr="00AF6A6B" w:rsidRDefault="00933134" w:rsidP="0093313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F7059" w:rsidRPr="00AF6A6B" w:rsidRDefault="00CF705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9951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9518C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99518C">
        <w:rPr>
          <w:rFonts w:ascii="Arial Narrow" w:hAnsi="Arial Narrow"/>
          <w:color w:val="000000" w:themeColor="text1"/>
          <w:sz w:val="22"/>
          <w:szCs w:val="22"/>
        </w:rPr>
        <w:t>4</w:t>
      </w:r>
      <w:r w:rsidRPr="0099518C">
        <w:rPr>
          <w:rFonts w:ascii="Arial Narrow" w:hAnsi="Arial Narrow"/>
          <w:color w:val="000000" w:themeColor="text1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99518C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Bezprostredne predchádzajúce účtovné obdobie</w:t>
            </w:r>
          </w:p>
        </w:tc>
      </w:tr>
      <w:tr w:rsidR="00E25ABF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A3249" w:rsidRDefault="00C450DE" w:rsidP="00956D2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A3249">
              <w:rPr>
                <w:rFonts w:ascii="Arial Narrow" w:hAnsi="Arial Narrow"/>
                <w:bCs/>
                <w:sz w:val="22"/>
                <w:szCs w:val="22"/>
              </w:rPr>
              <w:t>2216</w:t>
            </w:r>
            <w:r w:rsidR="00956D2D" w:rsidRPr="004A3249">
              <w:rPr>
                <w:rFonts w:ascii="Arial Narrow" w:hAnsi="Arial Narrow"/>
                <w:bCs/>
                <w:sz w:val="22"/>
                <w:szCs w:val="22"/>
              </w:rPr>
              <w:t>6</w:t>
            </w:r>
            <w:r w:rsidRPr="004A3249">
              <w:rPr>
                <w:rFonts w:ascii="Arial Narrow" w:hAnsi="Arial Narrow"/>
                <w:bCs/>
                <w:sz w:val="22"/>
                <w:szCs w:val="22"/>
              </w:rPr>
              <w:t>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18223,00</w:t>
            </w:r>
          </w:p>
        </w:tc>
      </w:tr>
      <w:tr w:rsidR="00E25ABF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A3249" w:rsidRDefault="00C450DE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A3249">
              <w:rPr>
                <w:rFonts w:ascii="Arial Narrow" w:hAnsi="Arial Narrow"/>
                <w:bCs/>
                <w:sz w:val="22"/>
                <w:szCs w:val="22"/>
              </w:rPr>
              <w:t>-998,00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1605,00</w:t>
            </w:r>
          </w:p>
        </w:tc>
      </w:tr>
      <w:tr w:rsidR="00E25ABF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50DE" w:rsidRPr="004A3249" w:rsidRDefault="00956D2D" w:rsidP="00C450D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A3249">
              <w:rPr>
                <w:rFonts w:ascii="Arial Narrow" w:hAnsi="Arial Narrow"/>
                <w:bCs/>
                <w:sz w:val="22"/>
                <w:szCs w:val="22"/>
              </w:rPr>
              <w:t>8672501,00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8548700,00</w:t>
            </w:r>
          </w:p>
        </w:tc>
      </w:tr>
      <w:tr w:rsidR="00E25ABF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A3249" w:rsidRDefault="00956D2D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A3249">
              <w:rPr>
                <w:rFonts w:ascii="Arial Narrow" w:hAnsi="Arial Narrow"/>
                <w:bCs/>
                <w:sz w:val="22"/>
                <w:szCs w:val="22"/>
              </w:rPr>
              <w:t>131184,00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118406,00</w:t>
            </w:r>
          </w:p>
        </w:tc>
      </w:tr>
      <w:tr w:rsidR="00E25ABF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A3249" w:rsidRDefault="00C450DE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A3249">
              <w:rPr>
                <w:rFonts w:ascii="Arial Narrow" w:hAnsi="Arial Narrow"/>
                <w:bCs/>
                <w:sz w:val="22"/>
                <w:szCs w:val="22"/>
              </w:rPr>
              <w:t>151635,00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88610,00</w:t>
            </w:r>
          </w:p>
        </w:tc>
      </w:tr>
      <w:tr w:rsidR="00E25ABF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A3249" w:rsidRDefault="00E25ABF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A3249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</w:tr>
      <w:tr w:rsidR="00E25ABF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A3249" w:rsidRDefault="004A3249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A3249">
              <w:rPr>
                <w:rFonts w:ascii="Arial Narrow" w:hAnsi="Arial Narrow"/>
                <w:b/>
                <w:sz w:val="22"/>
                <w:szCs w:val="22"/>
              </w:rPr>
              <w:t>8976488,00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56D80">
              <w:rPr>
                <w:rFonts w:ascii="Arial Narrow" w:hAnsi="Arial Narrow"/>
                <w:b/>
                <w:sz w:val="22"/>
                <w:szCs w:val="22"/>
              </w:rPr>
              <w:t>8775544,00</w:t>
            </w:r>
          </w:p>
        </w:tc>
      </w:tr>
      <w:tr w:rsidR="00E25ABF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A3249" w:rsidRDefault="004A3249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A3249">
              <w:rPr>
                <w:rFonts w:ascii="Arial Narrow" w:hAnsi="Arial Narrow"/>
                <w:b/>
                <w:sz w:val="22"/>
                <w:szCs w:val="22"/>
              </w:rPr>
              <w:t>130186,00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56D80">
              <w:rPr>
                <w:rFonts w:ascii="Arial Narrow" w:hAnsi="Arial Narrow"/>
                <w:b/>
                <w:sz w:val="22"/>
                <w:szCs w:val="22"/>
              </w:rPr>
              <w:t>120011,00</w:t>
            </w:r>
          </w:p>
        </w:tc>
      </w:tr>
      <w:tr w:rsidR="00E25ABF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A3249" w:rsidRDefault="004A3249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A3249">
              <w:rPr>
                <w:rFonts w:ascii="Arial Narrow" w:hAnsi="Arial Narrow"/>
                <w:b/>
                <w:sz w:val="22"/>
                <w:szCs w:val="22"/>
              </w:rPr>
              <w:t>8846302,00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F56D80" w:rsidRDefault="00E25ABF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56D80">
              <w:rPr>
                <w:rFonts w:ascii="Arial Narrow" w:hAnsi="Arial Narrow"/>
                <w:b/>
                <w:sz w:val="22"/>
                <w:szCs w:val="22"/>
              </w:rPr>
              <w:t>8655533,00</w:t>
            </w:r>
          </w:p>
        </w:tc>
      </w:tr>
      <w:tr w:rsidR="00E25ABF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jeden rok až päť rokov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F2DBC" w:rsidRDefault="004F2DBC" w:rsidP="00E25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2DBC">
              <w:rPr>
                <w:rFonts w:ascii="Arial Narrow" w:hAnsi="Arial Narrow"/>
                <w:sz w:val="22"/>
                <w:szCs w:val="22"/>
              </w:rPr>
              <w:t>7864,00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B7051" w:rsidRDefault="00E25ABF" w:rsidP="00E25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7051">
              <w:rPr>
                <w:rFonts w:ascii="Arial Narrow" w:hAnsi="Arial Narrow"/>
                <w:sz w:val="22"/>
                <w:szCs w:val="22"/>
              </w:rPr>
              <w:t>5641,00</w:t>
            </w:r>
          </w:p>
        </w:tc>
      </w:tr>
      <w:tr w:rsidR="00E25ABF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Záväzky so zostatkovou dobou splatnosti jeden rok až päť rokov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F2DBC" w:rsidRDefault="00AB681D" w:rsidP="00E25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2DBC">
              <w:rPr>
                <w:rFonts w:ascii="Arial Narrow" w:hAnsi="Arial Narrow"/>
                <w:sz w:val="22"/>
                <w:szCs w:val="22"/>
              </w:rPr>
              <w:t>894,00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B7051" w:rsidRDefault="00E25ABF" w:rsidP="00E25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7051">
              <w:rPr>
                <w:rFonts w:ascii="Arial Narrow" w:hAnsi="Arial Narrow"/>
                <w:sz w:val="22"/>
                <w:szCs w:val="22"/>
              </w:rPr>
              <w:t>-271,00</w:t>
            </w:r>
          </w:p>
        </w:tc>
      </w:tr>
      <w:tr w:rsidR="00E25ABF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25ABF" w:rsidRPr="004F2DBC" w:rsidRDefault="00AB681D" w:rsidP="00E25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2DBC">
              <w:rPr>
                <w:rFonts w:ascii="Arial Narrow" w:hAnsi="Arial Narrow"/>
                <w:sz w:val="22"/>
                <w:szCs w:val="22"/>
              </w:rPr>
              <w:t>8394477,00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25ABF" w:rsidRPr="009B7051" w:rsidRDefault="00E25ABF" w:rsidP="00E25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7051">
              <w:rPr>
                <w:rFonts w:ascii="Arial Narrow" w:hAnsi="Arial Narrow"/>
                <w:sz w:val="22"/>
                <w:szCs w:val="22"/>
              </w:rPr>
              <w:t>8669910,00</w:t>
            </w:r>
          </w:p>
        </w:tc>
      </w:tr>
      <w:tr w:rsidR="00E25ABF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25ABF" w:rsidRPr="004F2DBC" w:rsidRDefault="00E25ABF" w:rsidP="00E25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2DBC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25ABF" w:rsidRPr="009B7051" w:rsidRDefault="00E25ABF" w:rsidP="00E25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7051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E25ABF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F2DBC" w:rsidRDefault="004F2DBC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2DBC">
              <w:rPr>
                <w:rFonts w:ascii="Arial Narrow" w:hAnsi="Arial Narrow"/>
                <w:b/>
                <w:sz w:val="22"/>
                <w:szCs w:val="22"/>
              </w:rPr>
              <w:t>8403235,00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B7051" w:rsidRDefault="00E25ABF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B7051">
              <w:rPr>
                <w:rFonts w:ascii="Arial Narrow" w:hAnsi="Arial Narrow"/>
                <w:b/>
                <w:sz w:val="22"/>
                <w:szCs w:val="22"/>
              </w:rPr>
              <w:t>8675280,00</w:t>
            </w:r>
          </w:p>
        </w:tc>
      </w:tr>
      <w:tr w:rsidR="00E25ABF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5ABF" w:rsidRPr="004F2DBC" w:rsidRDefault="00AB681D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2DBC">
              <w:rPr>
                <w:rFonts w:ascii="Arial Narrow" w:hAnsi="Arial Narrow"/>
                <w:b/>
                <w:sz w:val="22"/>
                <w:szCs w:val="22"/>
              </w:rPr>
              <w:t>894,00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5ABF" w:rsidRPr="009B7051" w:rsidRDefault="00E25ABF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B7051">
              <w:rPr>
                <w:rFonts w:ascii="Arial Narrow" w:hAnsi="Arial Narrow"/>
                <w:b/>
                <w:sz w:val="22"/>
                <w:szCs w:val="22"/>
              </w:rPr>
              <w:t>-271,00</w:t>
            </w:r>
          </w:p>
        </w:tc>
      </w:tr>
      <w:tr w:rsidR="00E25ABF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5ABF" w:rsidRPr="0099518C" w:rsidRDefault="00E25ABF" w:rsidP="00E25AB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5ABF" w:rsidRPr="004F2DBC" w:rsidRDefault="004F2DBC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2DBC">
              <w:rPr>
                <w:rFonts w:ascii="Arial Narrow" w:hAnsi="Arial Narrow"/>
                <w:b/>
                <w:sz w:val="22"/>
                <w:szCs w:val="22"/>
              </w:rPr>
              <w:t>8402341,00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5ABF" w:rsidRPr="009B7051" w:rsidRDefault="00E25ABF" w:rsidP="00E25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B7051">
              <w:rPr>
                <w:rFonts w:ascii="Arial Narrow" w:hAnsi="Arial Narrow"/>
                <w:b/>
                <w:sz w:val="22"/>
                <w:szCs w:val="22"/>
              </w:rPr>
              <w:t>8675551,00</w:t>
            </w:r>
          </w:p>
        </w:tc>
      </w:tr>
    </w:tbl>
    <w:p w:rsidR="00CC3E6D" w:rsidRPr="0099518C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403E33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03E33">
        <w:rPr>
          <w:rFonts w:ascii="Arial Narrow" w:hAnsi="Arial Narrow"/>
          <w:color w:val="000000" w:themeColor="text1"/>
          <w:sz w:val="22"/>
          <w:szCs w:val="22"/>
        </w:rPr>
        <w:t>5</w:t>
      </w:r>
      <w:r w:rsidRPr="00403E33">
        <w:rPr>
          <w:rFonts w:ascii="Arial Narrow" w:hAnsi="Arial Narrow"/>
          <w:color w:val="000000" w:themeColor="text1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403E33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0A3C58" w:rsidTr="002C0A91">
        <w:trPr>
          <w:trHeight w:val="990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Názov položky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Bezprostredne predchádzajúce účtovné obdobie</w:t>
            </w:r>
          </w:p>
        </w:tc>
      </w:tr>
      <w:tr w:rsidR="004B1C02" w:rsidRPr="000A3C58" w:rsidTr="002C0A91">
        <w:trPr>
          <w:trHeight w:val="675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7C6F08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48,00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70,00</w:t>
            </w: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EA485B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48,00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EA485B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70,00</w:t>
            </w:r>
          </w:p>
        </w:tc>
      </w:tr>
      <w:tr w:rsidR="004B1C02" w:rsidRPr="000A3C58" w:rsidTr="002C0A91">
        <w:trPr>
          <w:trHeight w:val="6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Sadzba dane z príjmov ( v %)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21,00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21,00</w:t>
            </w: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Odložená daňová pohľadávka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1C02" w:rsidRPr="00EA485B" w:rsidRDefault="007C6F08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217,00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Uplatnená daňová pohľadávka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 ako zníženie nákladov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1C02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Odložený daňový záväzok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1C02" w:rsidRPr="00EA485B" w:rsidRDefault="007C6F08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130,00</w:t>
            </w: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Zmena odloženého daňového záväzku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B1C02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ako náklad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1C02" w:rsidRPr="00EA485B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C02" w:rsidRPr="009B7051" w:rsidRDefault="004B1C02" w:rsidP="004B1C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B1C02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1C02" w:rsidRPr="00396E59" w:rsidRDefault="004B1C02" w:rsidP="004B1C0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B1C02" w:rsidRPr="00396E59" w:rsidRDefault="004B1C02" w:rsidP="004B1C02">
            <w:pPr>
              <w:jc w:val="center"/>
              <w:rPr>
                <w:rFonts w:ascii="Arial Narrow" w:hAnsi="Arial Narrow"/>
                <w:color w:val="92D05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1C02" w:rsidRPr="000A3C58" w:rsidRDefault="004B1C02" w:rsidP="004B1C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410D66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10D66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10D66">
        <w:rPr>
          <w:rFonts w:ascii="Arial Narrow" w:hAnsi="Arial Narrow"/>
          <w:color w:val="000000" w:themeColor="text1"/>
          <w:sz w:val="22"/>
          <w:szCs w:val="22"/>
        </w:rPr>
        <w:t>6</w:t>
      </w:r>
      <w:r w:rsidRPr="00410D66">
        <w:rPr>
          <w:rFonts w:ascii="Arial Narrow" w:hAnsi="Arial Narrow"/>
          <w:color w:val="000000" w:themeColor="text1"/>
          <w:sz w:val="22"/>
          <w:szCs w:val="22"/>
        </w:rPr>
        <w:t>. Informácie k časti G. písm. g) prílohy č. 3 o záväzkoch zo sociálneho fondu</w:t>
      </w:r>
      <w:r w:rsidR="00FB7E91" w:rsidRPr="00410D66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0A3C58" w:rsidTr="002C0A91">
        <w:trPr>
          <w:trHeight w:val="825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Názov položky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Bežné účtovné obdobie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10D66" w:rsidRDefault="000669B7" w:rsidP="00F4554D">
            <w:pPr>
              <w:pStyle w:val="TopHeader"/>
              <w:rPr>
                <w:color w:val="000000" w:themeColor="text1"/>
              </w:rPr>
            </w:pPr>
            <w:r w:rsidRPr="00410D66">
              <w:rPr>
                <w:color w:val="000000" w:themeColor="text1"/>
              </w:rPr>
              <w:t>Bezprostredne predchádzajúce účtovné obdobie</w:t>
            </w:r>
          </w:p>
        </w:tc>
      </w:tr>
      <w:tr w:rsidR="00C03FEF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FEF" w:rsidRPr="007C6F08" w:rsidRDefault="00C03FEF" w:rsidP="00C03FE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3FEF" w:rsidRPr="007C6F08" w:rsidRDefault="00955344" w:rsidP="00C03F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81,00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FEF" w:rsidRPr="007C6F08" w:rsidRDefault="00C03FEF" w:rsidP="00C03F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505,00</w:t>
            </w:r>
          </w:p>
        </w:tc>
      </w:tr>
      <w:tr w:rsidR="00C03FEF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FEF" w:rsidRPr="007C6F08" w:rsidRDefault="00C03FEF" w:rsidP="00C03FEF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3FEF" w:rsidRPr="007C6F08" w:rsidRDefault="00955344" w:rsidP="00C03F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6467,00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FEF" w:rsidRPr="007C6F08" w:rsidRDefault="00C03FEF" w:rsidP="00C03F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6532,00</w:t>
            </w:r>
          </w:p>
        </w:tc>
      </w:tr>
      <w:tr w:rsidR="00C03FEF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FEF" w:rsidRPr="007C6F08" w:rsidRDefault="00C03FEF" w:rsidP="00C03FEF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3FEF" w:rsidRPr="007C6F08" w:rsidRDefault="00955344" w:rsidP="00C03F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1000,00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FEF" w:rsidRPr="007C6F08" w:rsidRDefault="00955344" w:rsidP="00C03F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C03FEF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FEF" w:rsidRPr="007C6F08" w:rsidRDefault="00C03FEF" w:rsidP="00C03FEF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3FEF" w:rsidRPr="007C6F08" w:rsidRDefault="00C03FEF" w:rsidP="00C03F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FEF" w:rsidRPr="007C6F08" w:rsidRDefault="00C03FEF" w:rsidP="00C03F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632B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32B" w:rsidRPr="007C6F08" w:rsidRDefault="0052632B" w:rsidP="0052632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632B" w:rsidRPr="007C6F08" w:rsidRDefault="00955344" w:rsidP="00526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7467,00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32B" w:rsidRPr="007C6F08" w:rsidRDefault="0052632B" w:rsidP="00526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6532,00</w:t>
            </w:r>
          </w:p>
        </w:tc>
      </w:tr>
      <w:tr w:rsidR="0052632B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32B" w:rsidRPr="007C6F08" w:rsidRDefault="0052632B" w:rsidP="0052632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632B" w:rsidRPr="007C6F08" w:rsidRDefault="00955344" w:rsidP="00526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6085,00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32B" w:rsidRPr="007C6F08" w:rsidRDefault="0052632B" w:rsidP="00526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6956,00</w:t>
            </w:r>
          </w:p>
        </w:tc>
      </w:tr>
      <w:tr w:rsidR="0052632B" w:rsidRPr="007C6F08" w:rsidTr="002C0A91">
        <w:trPr>
          <w:trHeight w:val="345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32B" w:rsidRPr="007C6F08" w:rsidRDefault="0052632B" w:rsidP="0052632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632B" w:rsidRPr="007C6F08" w:rsidRDefault="00E83E3F" w:rsidP="00526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1463,00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32B" w:rsidRPr="007C6F08" w:rsidRDefault="0052632B" w:rsidP="00526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81,00</w:t>
            </w:r>
          </w:p>
        </w:tc>
      </w:tr>
    </w:tbl>
    <w:p w:rsidR="000669B7" w:rsidRPr="007C6F0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9E51B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E51B4">
        <w:rPr>
          <w:rFonts w:ascii="Arial Narrow" w:hAnsi="Arial Narrow"/>
          <w:color w:val="000000" w:themeColor="text1"/>
          <w:sz w:val="22"/>
          <w:szCs w:val="22"/>
        </w:rPr>
        <w:t>2</w:t>
      </w:r>
      <w:r w:rsidR="005F6302" w:rsidRPr="009E51B4">
        <w:rPr>
          <w:rFonts w:ascii="Arial Narrow" w:hAnsi="Arial Narrow"/>
          <w:color w:val="000000" w:themeColor="text1"/>
          <w:sz w:val="22"/>
          <w:szCs w:val="22"/>
        </w:rPr>
        <w:t>7</w:t>
      </w:r>
      <w:r w:rsidRPr="009E51B4">
        <w:rPr>
          <w:rFonts w:ascii="Arial Narrow" w:hAnsi="Arial Narrow"/>
          <w:color w:val="000000" w:themeColor="text1"/>
          <w:sz w:val="22"/>
          <w:szCs w:val="22"/>
        </w:rPr>
        <w:t>. Informácie k časti G. písm. h) prílohy č. 3 o vydaných dlhopisoch</w:t>
      </w:r>
      <w:r w:rsidR="00D309AC" w:rsidRPr="009E51B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CC3E6D" w:rsidRPr="000A3C58" w:rsidRDefault="00CC3E6D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396478" w:rsidRPr="000A3C58" w:rsidRDefault="00396478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C96AFD" w:rsidRDefault="005F6302" w:rsidP="000669B7">
      <w:pPr>
        <w:pStyle w:val="Nzov"/>
        <w:widowControl w:val="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28</w:t>
      </w:r>
      <w:r w:rsidR="000669B7" w:rsidRPr="00C96AFD">
        <w:rPr>
          <w:rFonts w:ascii="Arial Narrow" w:hAnsi="Arial Narrow"/>
          <w:color w:val="000000" w:themeColor="text1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C96AFD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0A3C58" w:rsidTr="00EA70C0">
        <w:trPr>
          <w:trHeight w:val="99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Názov položky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 xml:space="preserve">Úrok </w:t>
            </w:r>
            <w:r w:rsidRPr="00456B60">
              <w:rPr>
                <w:color w:val="000000" w:themeColor="text1"/>
              </w:rPr>
              <w:br/>
              <w:t xml:space="preserve">p. a. </w:t>
            </w:r>
          </w:p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v %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Dátum splatnosti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bankové úvery</w:t>
            </w:r>
          </w:p>
        </w:tc>
      </w:tr>
      <w:tr w:rsidR="0052632B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Správa OSBD Martin - banky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2,2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52632B" w:rsidRPr="00617EA8" w:rsidRDefault="0052632B" w:rsidP="00527C81">
            <w:pPr>
              <w:rPr>
                <w:rFonts w:ascii="Arial Narrow" w:hAnsi="Arial Narrow"/>
                <w:sz w:val="22"/>
                <w:szCs w:val="22"/>
              </w:rPr>
            </w:pPr>
            <w:r w:rsidRPr="00617EA8">
              <w:rPr>
                <w:rFonts w:ascii="Arial Narrow" w:hAnsi="Arial Narrow"/>
                <w:sz w:val="22"/>
                <w:szCs w:val="22"/>
              </w:rPr>
              <w:t> </w:t>
            </w:r>
            <w:r w:rsidR="00527C81" w:rsidRPr="00617EA8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52632B" w:rsidRPr="000E1380" w:rsidRDefault="0052632B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 92284,00</w:t>
            </w:r>
          </w:p>
        </w:tc>
      </w:tr>
      <w:tr w:rsidR="0052632B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euribor+1,2</w:t>
            </w: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-2,7%</w:t>
            </w:r>
          </w:p>
        </w:tc>
        <w:tc>
          <w:tcPr>
            <w:tcW w:w="1007" w:type="dxa"/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52632B" w:rsidRPr="00617EA8" w:rsidRDefault="0052632B" w:rsidP="00A733B4">
            <w:pPr>
              <w:rPr>
                <w:rFonts w:ascii="Arial Narrow" w:hAnsi="Arial Narrow"/>
                <w:sz w:val="22"/>
                <w:szCs w:val="22"/>
              </w:rPr>
            </w:pPr>
            <w:r w:rsidRPr="00617EA8">
              <w:rPr>
                <w:rFonts w:ascii="Arial Narrow" w:hAnsi="Arial Narrow"/>
                <w:sz w:val="22"/>
                <w:szCs w:val="22"/>
              </w:rPr>
              <w:t> </w:t>
            </w:r>
            <w:r w:rsidR="00A733B4" w:rsidRPr="00617EA8">
              <w:rPr>
                <w:rFonts w:ascii="Arial Narrow" w:hAnsi="Arial Narrow"/>
                <w:sz w:val="22"/>
                <w:szCs w:val="22"/>
              </w:rPr>
              <w:t>3712627,00</w:t>
            </w:r>
          </w:p>
        </w:tc>
        <w:tc>
          <w:tcPr>
            <w:tcW w:w="1800" w:type="dxa"/>
            <w:noWrap/>
            <w:vAlign w:val="center"/>
          </w:tcPr>
          <w:p w:rsidR="0052632B" w:rsidRPr="000E1380" w:rsidRDefault="0052632B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 4273744,00</w:t>
            </w:r>
          </w:p>
        </w:tc>
      </w:tr>
      <w:tr w:rsidR="0052632B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noWrap/>
            <w:vAlign w:val="center"/>
          </w:tcPr>
          <w:p w:rsidR="0052632B" w:rsidRPr="00456B60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52632B" w:rsidRPr="00617EA8" w:rsidRDefault="0052632B" w:rsidP="00A733B4">
            <w:pPr>
              <w:rPr>
                <w:rFonts w:ascii="Arial Narrow" w:hAnsi="Arial Narrow"/>
                <w:sz w:val="22"/>
                <w:szCs w:val="22"/>
              </w:rPr>
            </w:pPr>
            <w:r w:rsidRPr="00617EA8">
              <w:rPr>
                <w:rFonts w:ascii="Arial Narrow" w:hAnsi="Arial Narrow"/>
                <w:sz w:val="22"/>
                <w:szCs w:val="22"/>
              </w:rPr>
              <w:t> </w:t>
            </w:r>
            <w:r w:rsidR="00A733B4" w:rsidRPr="00617EA8">
              <w:rPr>
                <w:rFonts w:ascii="Arial Narrow" w:hAnsi="Arial Narrow"/>
                <w:sz w:val="22"/>
                <w:szCs w:val="22"/>
              </w:rPr>
              <w:t>8394477,00</w:t>
            </w:r>
          </w:p>
        </w:tc>
        <w:tc>
          <w:tcPr>
            <w:tcW w:w="1800" w:type="dxa"/>
            <w:noWrap/>
            <w:vAlign w:val="center"/>
          </w:tcPr>
          <w:p w:rsidR="0052632B" w:rsidRPr="000E1380" w:rsidRDefault="0052632B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 8669910,00</w:t>
            </w:r>
          </w:p>
        </w:tc>
      </w:tr>
      <w:tr w:rsidR="0052632B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2632B" w:rsidRPr="00617EA8" w:rsidRDefault="0052632B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617EA8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2632B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 Správa OSBD Martin - banky 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2,2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52632B" w:rsidRPr="00617EA8" w:rsidRDefault="00527C81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617EA8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52632B" w:rsidRPr="000E1380" w:rsidRDefault="0052632B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23700,00</w:t>
            </w:r>
          </w:p>
        </w:tc>
      </w:tr>
      <w:tr w:rsidR="0052632B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-2,7%</w:t>
            </w:r>
          </w:p>
        </w:tc>
        <w:tc>
          <w:tcPr>
            <w:tcW w:w="1007" w:type="dxa"/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52632B" w:rsidRPr="00617EA8" w:rsidRDefault="00A733B4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617EA8">
              <w:rPr>
                <w:rFonts w:ascii="Arial Narrow" w:hAnsi="Arial Narrow"/>
                <w:sz w:val="22"/>
                <w:szCs w:val="22"/>
              </w:rPr>
              <w:t>623317,00</w:t>
            </w:r>
          </w:p>
        </w:tc>
        <w:tc>
          <w:tcPr>
            <w:tcW w:w="1800" w:type="dxa"/>
            <w:noWrap/>
            <w:vAlign w:val="center"/>
          </w:tcPr>
          <w:p w:rsidR="0052632B" w:rsidRPr="000E1380" w:rsidRDefault="0052632B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614406,00</w:t>
            </w:r>
          </w:p>
        </w:tc>
      </w:tr>
      <w:tr w:rsidR="0052632B" w:rsidRPr="000A3C58" w:rsidTr="00EA70C0">
        <w:trPr>
          <w:trHeight w:val="345"/>
          <w:jc w:val="center"/>
        </w:trPr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noWrap/>
            <w:vAlign w:val="center"/>
          </w:tcPr>
          <w:p w:rsidR="0052632B" w:rsidRPr="00AA24B4" w:rsidRDefault="0052632B" w:rsidP="00526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noWrap/>
            <w:vAlign w:val="center"/>
          </w:tcPr>
          <w:p w:rsidR="0052632B" w:rsidRPr="00617EA8" w:rsidRDefault="00A733B4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617EA8">
              <w:rPr>
                <w:rFonts w:ascii="Arial Narrow" w:hAnsi="Arial Narrow"/>
                <w:sz w:val="22"/>
                <w:szCs w:val="22"/>
              </w:rPr>
              <w:t>1582349,00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vAlign w:val="center"/>
          </w:tcPr>
          <w:p w:rsidR="0052632B" w:rsidRPr="000E1380" w:rsidRDefault="0052632B" w:rsidP="0052632B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1561545,00</w:t>
            </w:r>
          </w:p>
        </w:tc>
      </w:tr>
    </w:tbl>
    <w:p w:rsidR="000669B7" w:rsidRPr="009827EF" w:rsidRDefault="00527C81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9827EF">
        <w:rPr>
          <w:rFonts w:ascii="Arial Narrow" w:hAnsi="Arial Narrow"/>
          <w:sz w:val="22"/>
          <w:szCs w:val="22"/>
        </w:rPr>
        <w:t>V roku 2022 OSBD Martin-správa predčasne splatili úver zo SZRB</w:t>
      </w:r>
    </w:p>
    <w:p w:rsidR="000669B7" w:rsidRPr="00A50CE4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A50CE4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Úrok </w:t>
            </w:r>
            <w:r w:rsidRPr="00A50CE4">
              <w:rPr>
                <w:color w:val="000000" w:themeColor="text1"/>
              </w:rPr>
              <w:br/>
              <w:t xml:space="preserve">p. a. </w:t>
            </w:r>
          </w:p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finančné výpomoci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50CE4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8408FC" w:rsidRPr="00A50CE4" w:rsidRDefault="008408FC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0A3C58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Bezprostredne predchádzajúce účtovné obdobie</w:t>
            </w:r>
          </w:p>
        </w:tc>
      </w:tr>
      <w:tr w:rsidR="003A33A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33AF" w:rsidRPr="00A50CE4" w:rsidRDefault="003A33AF" w:rsidP="003A33A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33AF" w:rsidRPr="001C645E" w:rsidRDefault="003A33AF" w:rsidP="003A33A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a04480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33AF" w:rsidRPr="00A50CE4" w:rsidRDefault="003A33AF" w:rsidP="003A33A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a04480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33A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33AF" w:rsidRPr="00A50CE4" w:rsidRDefault="003A33AF" w:rsidP="003A33A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aTxt04481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33AF" w:rsidRPr="001C645E" w:rsidRDefault="003A33AF" w:rsidP="003A33A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a04481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33AF" w:rsidRPr="00A50CE4" w:rsidRDefault="003A33AF" w:rsidP="003A33A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a04481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33A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33AF" w:rsidRPr="00A50CE4" w:rsidRDefault="003A33AF" w:rsidP="003A33A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aTxt04482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33AF" w:rsidRPr="001C645E" w:rsidRDefault="003A33AF" w:rsidP="003A33A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a04482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33AF" w:rsidRPr="00A50CE4" w:rsidRDefault="003A33AF" w:rsidP="003A33A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33A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33AF" w:rsidRPr="00A50CE4" w:rsidRDefault="003A33AF" w:rsidP="007F06E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</w:t>
            </w:r>
            <w:r w:rsidR="007F06E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y budúcich období krátkodobé, </w:t>
            </w: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33AF" w:rsidRPr="00887260" w:rsidRDefault="007E1D34" w:rsidP="003A33AF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  <w:r w:rsidRPr="001C645E">
              <w:rPr>
                <w:rFonts w:ascii="Arial Narrow" w:hAnsi="Arial Narrow"/>
                <w:b/>
                <w:sz w:val="18"/>
                <w:szCs w:val="18"/>
              </w:rPr>
              <w:t>652,00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33AF" w:rsidRPr="00A50CE4" w:rsidRDefault="003A33AF" w:rsidP="003A33AF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y budúcich období krátkodobé – prevádzka domov – </w:t>
            </w:r>
            <w:r w:rsidRPr="007F06EC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odmena</w:t>
            </w:r>
            <w:r w:rsidRPr="007F06EC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F06EC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zástupcovi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F06EC" w:rsidRPr="00887260" w:rsidRDefault="007F06EC" w:rsidP="007F06EC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7F06EC" w:rsidRPr="000A3C58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FD13D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vlastníkov za </w:t>
            </w:r>
            <w:proofErr w:type="spellStart"/>
            <w:r>
              <w:rPr>
                <w:color w:val="000000" w:themeColor="text1"/>
              </w:rPr>
              <w:t>II.polrok</w:t>
            </w:r>
            <w:proofErr w:type="spellEnd"/>
            <w:r>
              <w:rPr>
                <w:color w:val="000000" w:themeColor="text1"/>
              </w:rPr>
              <w:t xml:space="preserve"> 2022 </w:t>
            </w:r>
            <w:r w:rsidRPr="00FD13D0">
              <w:t xml:space="preserve">vyplatené </w:t>
            </w:r>
            <w:r w:rsidR="00FD13D0" w:rsidRPr="00FD13D0">
              <w:t>v</w:t>
            </w:r>
            <w:r w:rsidRPr="00FD13D0">
              <w:t xml:space="preserve"> 1/2023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aTxt04493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06EC" w:rsidRPr="00887260" w:rsidRDefault="00F16A2D" w:rsidP="007F06EC">
            <w:pPr>
              <w:jc w:val="center"/>
              <w:rPr>
                <w:rFonts w:ascii="Arial Narrow" w:hAnsi="Arial Narrow"/>
                <w:color w:val="00B0F0"/>
                <w:sz w:val="18"/>
                <w:szCs w:val="18"/>
              </w:rPr>
            </w:pPr>
            <w:r w:rsidRPr="00F16A2D">
              <w:rPr>
                <w:rFonts w:ascii="Arial Narrow" w:hAnsi="Arial Narrow"/>
                <w:sz w:val="18"/>
                <w:szCs w:val="18"/>
              </w:rPr>
              <w:t>652,00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6A2D" w:rsidRPr="00A50CE4" w:rsidRDefault="00F16A2D" w:rsidP="00F16A2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06EC" w:rsidRPr="001C645E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a04502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aTxt04503  \* MERGEFORMAT </w:instrText>
            </w:r>
            <w:r w:rsidRPr="00A50CE4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06EC" w:rsidRPr="001C645E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a04503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a04503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6EC" w:rsidRPr="001C645E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a04504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a04504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aTxt04505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F06EC" w:rsidRPr="001C645E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a04505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a04505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06EC" w:rsidRPr="001C645E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a04506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a04506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06EC" w:rsidRPr="00FD13D0" w:rsidRDefault="007F06EC" w:rsidP="007F06E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13D0">
              <w:rPr>
                <w:rFonts w:ascii="Arial Narrow" w:hAnsi="Arial Narrow"/>
                <w:b/>
                <w:sz w:val="18"/>
                <w:szCs w:val="18"/>
              </w:rPr>
              <w:t>1457073,00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EC4555" w:rsidRDefault="007F06EC" w:rsidP="007F06E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C4555">
              <w:rPr>
                <w:rFonts w:ascii="Arial Narrow" w:hAnsi="Arial Narrow"/>
                <w:b/>
                <w:sz w:val="18"/>
                <w:szCs w:val="18"/>
              </w:rPr>
              <w:t>1224364,00</w:t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správa OSBD Martin,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06EC" w:rsidRPr="00FD13D0" w:rsidRDefault="00D03F03" w:rsidP="007F06E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13D0">
              <w:rPr>
                <w:rFonts w:ascii="Arial Narrow" w:hAnsi="Arial Narrow"/>
                <w:b/>
                <w:sz w:val="18"/>
                <w:szCs w:val="18"/>
              </w:rPr>
              <w:t>65863,00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EC4555" w:rsidRDefault="007F06EC" w:rsidP="007F06E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C4555">
              <w:rPr>
                <w:rFonts w:ascii="Arial Narrow" w:hAnsi="Arial Narrow"/>
                <w:b/>
                <w:sz w:val="18"/>
                <w:szCs w:val="18"/>
              </w:rPr>
              <w:t>60042,00</w:t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prevádzka domov,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06EC" w:rsidRPr="00FD13D0" w:rsidRDefault="00D03F03" w:rsidP="007F06E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13D0">
              <w:rPr>
                <w:rFonts w:ascii="Arial Narrow" w:hAnsi="Arial Narrow"/>
                <w:b/>
                <w:sz w:val="18"/>
                <w:szCs w:val="18"/>
              </w:rPr>
              <w:t>1391210,00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EC4555" w:rsidRDefault="007F06EC" w:rsidP="007F06E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C4555">
              <w:rPr>
                <w:rFonts w:ascii="Arial Narrow" w:hAnsi="Arial Narrow"/>
                <w:b/>
                <w:sz w:val="18"/>
                <w:szCs w:val="18"/>
              </w:rPr>
              <w:t>1164322,00</w:t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6EC" w:rsidRPr="00FD13D0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D13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6EC" w:rsidRPr="00EC4555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C455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</w:t>
            </w:r>
          </w:p>
          <w:p w:rsidR="007F06EC" w:rsidRPr="00A50CE4" w:rsidRDefault="007F06EC" w:rsidP="007F06E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( 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prevádzka domov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6EC" w:rsidRPr="00FD13D0" w:rsidRDefault="00D03F03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D13D0">
              <w:rPr>
                <w:rFonts w:ascii="Arial Narrow" w:hAnsi="Arial Narrow"/>
                <w:sz w:val="18"/>
                <w:szCs w:val="18"/>
              </w:rPr>
              <w:t>1391210,00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6EC" w:rsidRPr="00F162EE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2EE">
              <w:rPr>
                <w:rFonts w:ascii="Arial Narrow" w:hAnsi="Arial Narrow"/>
                <w:sz w:val="18"/>
                <w:szCs w:val="18"/>
              </w:rPr>
              <w:t>1164322,00</w:t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6EC" w:rsidRPr="00A50CE4" w:rsidRDefault="007F06EC" w:rsidP="007F06E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 (uhradený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správa OSBD Martin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aTxt04517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6EC" w:rsidRPr="00FD13D0" w:rsidRDefault="00D03F03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D13D0">
              <w:rPr>
                <w:rFonts w:ascii="Arial Narrow" w:hAnsi="Arial Narrow"/>
                <w:sz w:val="18"/>
                <w:szCs w:val="18"/>
              </w:rPr>
              <w:t>65863,00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6EC" w:rsidRPr="00F162EE" w:rsidRDefault="007F06EC" w:rsidP="007F06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2EE">
              <w:rPr>
                <w:rFonts w:ascii="Arial Narrow" w:hAnsi="Arial Narrow"/>
                <w:sz w:val="18"/>
                <w:szCs w:val="18"/>
              </w:rPr>
              <w:t>60042,00</w:t>
            </w:r>
          </w:p>
        </w:tc>
      </w:tr>
      <w:tr w:rsidR="007F06EC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0A3C58" w:rsidRDefault="007F06EC" w:rsidP="007F06E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color w:val="FF0000"/>
              </w:rPr>
              <w:fldChar w:fldCharType="begin"/>
            </w:r>
            <w:r w:rsidRPr="000A3C58">
              <w:rPr>
                <w:color w:val="FF0000"/>
              </w:rPr>
              <w:instrText xml:space="preserve"> MERGEFIELD  aTxt04518  \* MERGEFORMAT </w:instrText>
            </w:r>
            <w:r w:rsidRPr="000A3C58">
              <w:rPr>
                <w:rFonts w:ascii="Arial Narrow" w:hAnsi="Arial Narrow"/>
                <w:noProof/>
                <w:color w:val="FF0000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06EC" w:rsidRPr="000A3C58" w:rsidRDefault="007F06EC" w:rsidP="007F06E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6EC" w:rsidRPr="000A3C58" w:rsidRDefault="007F06EC" w:rsidP="007F06E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A50CE4" w:rsidRDefault="005F6302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29</w:t>
      </w:r>
      <w:r w:rsidR="000669B7" w:rsidRPr="00A50CE4">
        <w:rPr>
          <w:rFonts w:ascii="Arial Narrow" w:hAnsi="Arial Narrow"/>
          <w:color w:val="000000" w:themeColor="text1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A50CE4" w:rsidRDefault="002C1AEB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A50CE4">
        <w:rPr>
          <w:rFonts w:ascii="Arial Narrow" w:hAnsi="Arial Narrow"/>
          <w:color w:val="000000" w:themeColor="text1"/>
          <w:sz w:val="22"/>
          <w:szCs w:val="22"/>
        </w:rPr>
        <w:t>0</w:t>
      </w:r>
      <w:r w:rsidRPr="00A50CE4">
        <w:rPr>
          <w:rFonts w:ascii="Arial Narrow" w:hAnsi="Arial Narrow"/>
          <w:color w:val="000000" w:themeColor="text1"/>
          <w:sz w:val="22"/>
          <w:szCs w:val="22"/>
        </w:rPr>
        <w:t>. Informácie k časti G. písm. l) prílohy č. 3 o položkách zabezpečených derivátmi</w:t>
      </w:r>
      <w:r w:rsidR="002C1AEB" w:rsidRPr="00A50CE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lastRenderedPageBreak/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1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 časti G. písm. m) prílohy č. 3 o majetku prenajatom formou finančného prenájmu</w:t>
      </w:r>
      <w:r w:rsidR="002C1AEB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FE6CA5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</w:t>
            </w:r>
            <w:r w:rsidRPr="00FE6CA5">
              <w:rPr>
                <w:color w:val="000000" w:themeColor="text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</w:tr>
      <w:tr w:rsidR="000669B7" w:rsidRPr="00FE6CA5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FE6CA5" w:rsidRPr="00FE6CA5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C)</w:t>
            </w:r>
          </w:p>
        </w:tc>
      </w:tr>
      <w:tr w:rsidR="00FE6CA5" w:rsidRPr="00FE6CA5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FE6CA5" w:rsidRPr="00FE6CA5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76AB0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9D06C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FE6CA5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FD13D0" w:rsidRDefault="001C646F" w:rsidP="009D06C4">
            <w:pPr>
              <w:rPr>
                <w:rFonts w:ascii="Arial Narrow" w:hAnsi="Arial Narrow"/>
                <w:sz w:val="22"/>
                <w:szCs w:val="22"/>
              </w:rPr>
            </w:pPr>
            <w:r w:rsidRPr="00FD13D0">
              <w:rPr>
                <w:rFonts w:ascii="Arial Narrow" w:hAnsi="Arial Narrow"/>
                <w:sz w:val="22"/>
                <w:szCs w:val="22"/>
              </w:rPr>
              <w:t>1877138</w:t>
            </w:r>
            <w:r w:rsidR="007B375D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E54DF8" w:rsidRDefault="009D06C4" w:rsidP="009D06C4">
            <w:pPr>
              <w:rPr>
                <w:rFonts w:ascii="Arial Narrow" w:hAnsi="Arial Narrow"/>
                <w:sz w:val="22"/>
                <w:szCs w:val="22"/>
              </w:rPr>
            </w:pPr>
            <w:r w:rsidRPr="00E54DF8">
              <w:rPr>
                <w:rFonts w:ascii="Arial Narrow" w:hAnsi="Arial Narrow"/>
                <w:sz w:val="22"/>
                <w:szCs w:val="22"/>
              </w:rPr>
              <w:t>1897135,00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9D06C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FE6CA5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správa OSBD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FD13D0" w:rsidRDefault="001C646F" w:rsidP="00FD13D0">
            <w:pPr>
              <w:rPr>
                <w:rFonts w:ascii="Arial Narrow" w:hAnsi="Arial Narrow"/>
                <w:sz w:val="22"/>
                <w:szCs w:val="22"/>
              </w:rPr>
            </w:pPr>
            <w:r w:rsidRPr="00FD13D0">
              <w:rPr>
                <w:rFonts w:ascii="Arial Narrow" w:hAnsi="Arial Narrow"/>
                <w:sz w:val="22"/>
                <w:szCs w:val="22"/>
              </w:rPr>
              <w:t>9369</w:t>
            </w:r>
            <w:r w:rsidR="00FD13D0" w:rsidRPr="00FD13D0">
              <w:rPr>
                <w:rFonts w:ascii="Arial Narrow" w:hAnsi="Arial Narrow"/>
                <w:sz w:val="22"/>
                <w:szCs w:val="22"/>
              </w:rPr>
              <w:t>6</w:t>
            </w:r>
            <w:r w:rsidRPr="00FD13D0">
              <w:rPr>
                <w:rFonts w:ascii="Arial Narrow" w:hAnsi="Arial Narrow"/>
                <w:sz w:val="22"/>
                <w:szCs w:val="22"/>
              </w:rPr>
              <w:t>1,00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E54DF8" w:rsidRDefault="009D06C4" w:rsidP="009D06C4">
            <w:pPr>
              <w:rPr>
                <w:rFonts w:ascii="Arial Narrow" w:hAnsi="Arial Narrow"/>
                <w:sz w:val="22"/>
                <w:szCs w:val="22"/>
              </w:rPr>
            </w:pPr>
            <w:r w:rsidRPr="00E54DF8">
              <w:rPr>
                <w:rFonts w:ascii="Arial Narrow" w:hAnsi="Arial Narrow"/>
                <w:sz w:val="22"/>
                <w:szCs w:val="22"/>
              </w:rPr>
              <w:t>916688,00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9D06C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FE6CA5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FD13D0" w:rsidRDefault="009D06C4" w:rsidP="009D06C4">
            <w:pPr>
              <w:rPr>
                <w:rFonts w:ascii="Arial Narrow" w:hAnsi="Arial Narrow"/>
                <w:sz w:val="22"/>
                <w:szCs w:val="22"/>
              </w:rPr>
            </w:pPr>
            <w:r w:rsidRPr="00FD13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E54DF8" w:rsidRDefault="009D06C4" w:rsidP="009D06C4">
            <w:pPr>
              <w:rPr>
                <w:rFonts w:ascii="Arial Narrow" w:hAnsi="Arial Narrow"/>
                <w:sz w:val="22"/>
                <w:szCs w:val="22"/>
              </w:rPr>
            </w:pPr>
            <w:r w:rsidRPr="00E54DF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9D06C4" w:rsidRPr="000A3C58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6C4" w:rsidRPr="00FE6CA5" w:rsidRDefault="009D06C4" w:rsidP="009D06C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6C4" w:rsidRPr="00FD13D0" w:rsidRDefault="001C646F" w:rsidP="00FD13D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D13D0">
              <w:rPr>
                <w:rFonts w:ascii="Arial Narrow" w:hAnsi="Arial Narrow"/>
                <w:b/>
                <w:sz w:val="22"/>
                <w:szCs w:val="22"/>
              </w:rPr>
              <w:t>28140</w:t>
            </w:r>
            <w:r w:rsidR="00FD13D0" w:rsidRPr="00FD13D0">
              <w:rPr>
                <w:rFonts w:ascii="Arial Narrow" w:hAnsi="Arial Narrow"/>
                <w:b/>
                <w:sz w:val="22"/>
                <w:szCs w:val="22"/>
              </w:rPr>
              <w:t>9</w:t>
            </w:r>
            <w:r w:rsidRPr="00FD13D0">
              <w:rPr>
                <w:rFonts w:ascii="Arial Narrow" w:hAnsi="Arial Narrow"/>
                <w:b/>
                <w:sz w:val="22"/>
                <w:szCs w:val="22"/>
              </w:rPr>
              <w:t>9,00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6C4" w:rsidRPr="00E54DF8" w:rsidRDefault="009D06C4" w:rsidP="009D06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54DF8">
              <w:rPr>
                <w:rFonts w:ascii="Arial Narrow" w:hAnsi="Arial Narrow"/>
                <w:b/>
                <w:sz w:val="22"/>
                <w:szCs w:val="22"/>
              </w:rPr>
              <w:t>2813823,00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AA1945" w:rsidRPr="000A3C58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2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 časti H. písm. b) prílohy č. 3 o zmene stavu vnútroorganizačných zásob</w:t>
      </w:r>
      <w:r w:rsidR="005A6066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FE6CA5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 xml:space="preserve">Zmena stavu vnútroorganizačných zásob </w:t>
            </w:r>
          </w:p>
        </w:tc>
      </w:tr>
      <w:tr w:rsidR="000669B7" w:rsidRPr="00FE6CA5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FE6CA5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Nedokončená výroba </w:t>
            </w: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AE4CE4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instrText xml:space="preserve"> MERGEFIELD a04550 \* MERGEFORMAT </w:instrTex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s04550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a04554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a04555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a04556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a04553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s04553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a04557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a04558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720C6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5A6066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AE4CE4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instrText xml:space="preserve"> MERGEFIELD a04600 \* MERGEFORMAT </w:instrTex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a04601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vnútroorga-nizačných</w:t>
            </w:r>
            <w:proofErr w:type="spellEnd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a04602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C3E6D" w:rsidRPr="000A3C58" w:rsidRDefault="00CC3E6D" w:rsidP="000669B7">
      <w:pPr>
        <w:pStyle w:val="Nzov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 w:rsidRPr="001D4551">
        <w:rPr>
          <w:rFonts w:ascii="Arial Narrow" w:hAnsi="Arial Narrow"/>
          <w:color w:val="000000" w:themeColor="text1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0A3C58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Významné položky pri aktivácii nákladov – prevádzka domov, z toho:</w:t>
            </w: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A111F8" w:rsidP="009D06C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282018,00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A5363">
              <w:rPr>
                <w:rFonts w:ascii="Arial Narrow" w:hAnsi="Arial Narrow"/>
                <w:b/>
                <w:sz w:val="18"/>
                <w:szCs w:val="18"/>
              </w:rPr>
              <w:t>272682,00</w:t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Tvorba pokrytia odmien za odpis vodomerov, obsluhu DVS a DPK, dohôd pre bytové domy, odmeny zástupcov vlastníkov vrátane odvodov cez predpis úhrad nákladov – prevádzka domov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aTxt04611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A111F8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t>282018,00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t>272682,00</w:t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b/>
                <w:color w:val="000000" w:themeColor="text1"/>
                <w:sz w:val="22"/>
                <w:szCs w:val="22"/>
              </w:rPr>
              <w:t>Tržby z predaja DHM – správa OSBD Martin</w:t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fldChar w:fldCharType="begin"/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b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2C2059" w:rsidP="009D06C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61555,00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A5363">
              <w:rPr>
                <w:rFonts w:ascii="Arial Narrow" w:hAnsi="Arial Narrow"/>
                <w:b/>
                <w:sz w:val="18"/>
                <w:szCs w:val="18"/>
              </w:rPr>
              <w:t>57786,00</w:t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výnosov z hospodárskej činnosti – správa OSBD Martin,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2C2059" w:rsidP="007B37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26</w:t>
            </w:r>
            <w:r w:rsidR="007B375D" w:rsidRPr="007B375D">
              <w:rPr>
                <w:rFonts w:ascii="Arial Narrow" w:hAnsi="Arial Narrow"/>
                <w:b/>
                <w:sz w:val="18"/>
                <w:szCs w:val="18"/>
              </w:rPr>
              <w:t>74</w: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t>7,00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A5363">
              <w:rPr>
                <w:rFonts w:ascii="Arial Narrow" w:hAnsi="Arial Narrow"/>
                <w:b/>
                <w:sz w:val="18"/>
                <w:szCs w:val="18"/>
              </w:rPr>
              <w:t>22055,00</w:t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Prenájom zasadačky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2C2059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t>10341,00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t>7785,00</w:t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Ostatné prevádzkové výnosy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2C2059" w:rsidP="00FD13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t>1</w:t>
            </w:r>
            <w:r w:rsidR="00FD13D0" w:rsidRPr="007B375D">
              <w:rPr>
                <w:rFonts w:ascii="Arial Narrow" w:hAnsi="Arial Narrow"/>
                <w:sz w:val="18"/>
                <w:szCs w:val="18"/>
              </w:rPr>
              <w:t>6406</w:t>
            </w:r>
            <w:r w:rsidRPr="007B375D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t>14270,00</w:t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F22874" w:rsidRDefault="009D06C4" w:rsidP="009D06C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výnosy – správa OSBD Martin,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50,00</w: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A5363">
              <w:rPr>
                <w:rFonts w:ascii="Arial Narrow" w:hAnsi="Arial Narrow"/>
                <w:b/>
                <w:sz w:val="18"/>
                <w:szCs w:val="18"/>
              </w:rPr>
              <w:t>50,00</w:t>
            </w:r>
            <w:r w:rsidRPr="007A536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Pr="007A536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7B375D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a04634 </w:instrText>
            </w:r>
            <w:r w:rsidRPr="007B375D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a04634 </w:instrText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7B375D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a04636 </w:instrText>
            </w:r>
            <w:r w:rsidRPr="007B375D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a04636 </w:instrText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Výnosy z úrokov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t>50,00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t>50,00</w:t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aTxt04638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6C4" w:rsidRPr="007A5363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06C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1D4551" w:rsidRDefault="009D06C4" w:rsidP="009D06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7B375D" w:rsidRDefault="009D06C4" w:rsidP="009D06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6C4" w:rsidRPr="000A3C58" w:rsidRDefault="009D06C4" w:rsidP="009D06C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Pr="001D4551">
        <w:rPr>
          <w:rFonts w:ascii="Arial Narrow" w:hAnsi="Arial Narrow"/>
          <w:color w:val="000000" w:themeColor="text1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1D4551" w:rsidRPr="001D4551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0B2498" w:rsidRPr="001D4551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a04670 </w:instrTex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B2498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60307D" w:rsidP="007B37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28140</w:t>
            </w:r>
            <w:r w:rsidR="007B375D" w:rsidRPr="007B375D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t>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4DF8">
              <w:rPr>
                <w:rFonts w:ascii="Arial Narrow" w:hAnsi="Arial Narrow"/>
                <w:b/>
                <w:sz w:val="18"/>
                <w:szCs w:val="18"/>
              </w:rPr>
              <w:t>2813823,00</w:t>
            </w:r>
          </w:p>
        </w:tc>
      </w:tr>
      <w:tr w:rsidR="000B2498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60307D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t>1877138,00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t>1897135,00</w:t>
            </w:r>
          </w:p>
        </w:tc>
      </w:tr>
      <w:tr w:rsidR="000B2498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60307D" w:rsidP="007B37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t>9369</w:t>
            </w:r>
            <w:r w:rsidR="007B375D" w:rsidRPr="007B375D">
              <w:rPr>
                <w:rFonts w:ascii="Arial Narrow" w:hAnsi="Arial Narrow"/>
                <w:sz w:val="18"/>
                <w:szCs w:val="18"/>
              </w:rPr>
              <w:t>6</w:t>
            </w:r>
            <w:r w:rsidRPr="007B375D">
              <w:rPr>
                <w:rFonts w:ascii="Arial Narrow" w:hAnsi="Arial Narrow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t>916688,00</w:t>
            </w:r>
          </w:p>
        </w:tc>
      </w:tr>
      <w:tr w:rsidR="000B2498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4DF8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4D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B2498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4DF8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4D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B2498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4DF8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4D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B2498" w:rsidRPr="000A3C58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B37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4DF8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4D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B2498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60307D" w:rsidP="007B37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28140</w:t>
            </w:r>
            <w:r w:rsidR="007B375D" w:rsidRPr="007B375D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t>9,00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4DF8">
              <w:rPr>
                <w:rFonts w:ascii="Arial Narrow" w:hAnsi="Arial Narrow"/>
                <w:b/>
                <w:sz w:val="18"/>
                <w:szCs w:val="18"/>
              </w:rPr>
              <w:t>2813823,00</w:t>
            </w:r>
          </w:p>
        </w:tc>
      </w:tr>
      <w:tr w:rsidR="000B2498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1D4551" w:rsidRDefault="000B2498" w:rsidP="000B2498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60307D" w:rsidP="007B37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9369</w:t>
            </w:r>
            <w:r w:rsidR="007B375D" w:rsidRPr="007B375D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E54DF8" w:rsidRDefault="000B2498" w:rsidP="000B249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4DF8">
              <w:rPr>
                <w:rFonts w:ascii="Arial Narrow" w:hAnsi="Arial Narrow"/>
                <w:b/>
                <w:sz w:val="18"/>
                <w:szCs w:val="18"/>
              </w:rPr>
              <w:t>916688,00</w:t>
            </w:r>
          </w:p>
        </w:tc>
      </w:tr>
      <w:tr w:rsidR="000B2498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0A3C58" w:rsidRDefault="000B2498" w:rsidP="000B2498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Čistý obrat celkom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7B375D" w:rsidRDefault="0060307D" w:rsidP="000B249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1877138,00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498" w:rsidRPr="000A3C58" w:rsidRDefault="00216429" w:rsidP="00216429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E54DF8">
              <w:rPr>
                <w:rFonts w:ascii="Arial Narrow" w:hAnsi="Arial Narrow"/>
                <w:b/>
                <w:sz w:val="18"/>
                <w:szCs w:val="18"/>
              </w:rPr>
              <w:t>1897135,00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3</w:t>
      </w:r>
      <w:r w:rsidR="00B669F1" w:rsidRPr="00A77052">
        <w:rPr>
          <w:rFonts w:ascii="Arial Narrow" w:hAnsi="Arial Narrow"/>
          <w:color w:val="000000" w:themeColor="text1"/>
          <w:sz w:val="22"/>
          <w:szCs w:val="22"/>
        </w:rPr>
        <w:t>4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. Informácie k časti I. prílohy č. 3 o</w:t>
      </w:r>
      <w:r w:rsidR="001601C7" w:rsidRPr="00A77052">
        <w:rPr>
          <w:rFonts w:ascii="Arial Narrow" w:hAnsi="Arial Narrow"/>
          <w:color w:val="000000" w:themeColor="text1"/>
          <w:sz w:val="22"/>
          <w:szCs w:val="22"/>
        </w:rPr>
        <w:t> :</w:t>
      </w:r>
    </w:p>
    <w:p w:rsidR="000669B7" w:rsidRPr="00A77052" w:rsidRDefault="001601C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</w:t>
      </w:r>
      <w:r w:rsidR="000669B7" w:rsidRPr="00A77052">
        <w:rPr>
          <w:rFonts w:ascii="Arial Narrow" w:hAnsi="Arial Narrow"/>
          <w:color w:val="000000" w:themeColor="text1"/>
          <w:sz w:val="22"/>
          <w:szCs w:val="22"/>
        </w:rPr>
        <w:t>ákladoch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 xml:space="preserve"> voči aud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í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t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o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rovi, audítorskej spoločnosti – písmeno e)</w:t>
      </w:r>
      <w:r w:rsidR="00983B8B" w:rsidRPr="00A77052">
        <w:rPr>
          <w:rFonts w:ascii="Arial Narrow" w:hAnsi="Arial Narrow"/>
          <w:color w:val="000000" w:themeColor="text1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0A3C58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216429" w:rsidRPr="000A3C58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6429" w:rsidRPr="00A77052" w:rsidRDefault="00216429" w:rsidP="00216429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5818CB">
              <w:rPr>
                <w:rFonts w:ascii="Arial Narrow" w:hAnsi="Arial Narrow"/>
                <w:b/>
                <w:iCs/>
                <w:sz w:val="18"/>
                <w:szCs w:val="18"/>
              </w:rPr>
              <w:t>3200,00</w:t>
            </w:r>
          </w:p>
        </w:tc>
      </w:tr>
      <w:tr w:rsidR="00216429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429" w:rsidRPr="00A77052" w:rsidRDefault="00216429" w:rsidP="0021642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t>3200,00</w:t>
            </w:r>
          </w:p>
        </w:tc>
      </w:tr>
      <w:tr w:rsidR="00216429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A77052" w:rsidRDefault="00216429" w:rsidP="0021642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proofErr w:type="spellStart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uisťovacie</w:t>
            </w:r>
            <w:proofErr w:type="spellEnd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a04683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a04683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6429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A77052" w:rsidRDefault="00216429" w:rsidP="0021642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16429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A77052" w:rsidRDefault="00216429" w:rsidP="0021642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6429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429" w:rsidRPr="00A77052" w:rsidRDefault="00216429" w:rsidP="0021642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429" w:rsidRPr="005818CB" w:rsidRDefault="00216429" w:rsidP="002164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1601C7" w:rsidRPr="000A3C58" w:rsidRDefault="001601C7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94F4A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0A3C58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625C03" w:rsidRPr="000A3C58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Náklady za poskytnuté služby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B862B8" w:rsidP="00625C0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141948,00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C86961" w:rsidRDefault="00625C03" w:rsidP="00625C03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E0391E">
              <w:rPr>
                <w:rFonts w:ascii="Arial Narrow" w:hAnsi="Arial Narrow"/>
                <w:b/>
                <w:sz w:val="18"/>
                <w:szCs w:val="18"/>
              </w:rPr>
              <w:t>133959,00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Update a upgrade používaných software a licenčné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aTxt04688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18853,00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C03" w:rsidRPr="00E0391E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91E">
              <w:rPr>
                <w:rFonts w:ascii="Arial Narrow" w:hAnsi="Arial Narrow"/>
                <w:sz w:val="18"/>
                <w:szCs w:val="18"/>
              </w:rPr>
              <w:t>17613,00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ÚK, SV a ZV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aTxt04689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B862B8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57594,00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C03" w:rsidRPr="00E0391E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91E">
              <w:rPr>
                <w:rFonts w:ascii="Arial Narrow" w:hAnsi="Arial Narrow"/>
                <w:sz w:val="18"/>
                <w:szCs w:val="18"/>
              </w:rPr>
              <w:t>53990,00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Opravy a udržiavanie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10131,00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C86961" w:rsidRDefault="00625C03" w:rsidP="00625C0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E0391E">
              <w:rPr>
                <w:rFonts w:ascii="Arial Narrow" w:hAnsi="Arial Narrow"/>
                <w:sz w:val="18"/>
                <w:szCs w:val="18"/>
              </w:rPr>
              <w:t>7072,00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Poštovné úverované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15327,00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083B7A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83B7A">
              <w:rPr>
                <w:rFonts w:ascii="Arial Narrow" w:hAnsi="Arial Narrow"/>
                <w:sz w:val="18"/>
                <w:szCs w:val="18"/>
              </w:rPr>
              <w:t>14196,00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767A2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7549,00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083B7A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83B7A">
              <w:rPr>
                <w:rFonts w:ascii="Arial Narrow" w:hAnsi="Arial Narrow"/>
                <w:sz w:val="18"/>
                <w:szCs w:val="18"/>
              </w:rPr>
              <w:t>7059,00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281,00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1607BC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151,00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800,00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1607BC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677,00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449,00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1607BC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1060,00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15981,00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1607BC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18803,00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čistenie a umývanie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591,00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1607BC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244,00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625C03" w:rsidP="00767A2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68</w:t>
            </w:r>
            <w:r w:rsidR="00767A24"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4</w:t>
            </w: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1607BC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6832,00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 xml:space="preserve">Ostatné služby – </w:t>
            </w:r>
            <w:r>
              <w:rPr>
                <w:color w:val="000000" w:themeColor="text1"/>
              </w:rPr>
              <w:t xml:space="preserve">prenájom kopírky - </w:t>
            </w:r>
            <w:r w:rsidRPr="00A77052">
              <w:rPr>
                <w:color w:val="000000" w:themeColor="text1"/>
              </w:rPr>
              <w:t>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5117,00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1607BC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4890,00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B862B8" w:rsidRDefault="00767A24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color w:val="000000" w:themeColor="text1"/>
                <w:sz w:val="18"/>
                <w:szCs w:val="18"/>
              </w:rPr>
              <w:t>2433,00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C86961" w:rsidRDefault="00625C03" w:rsidP="00625C0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1372,00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3242C7" w:rsidRDefault="003242C7" w:rsidP="00625C0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2862136,00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951FE4" w:rsidRDefault="00625C03" w:rsidP="00625C0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1FE4">
              <w:rPr>
                <w:rFonts w:ascii="Arial Narrow" w:hAnsi="Arial Narrow"/>
                <w:b/>
                <w:sz w:val="18"/>
                <w:szCs w:val="18"/>
              </w:rPr>
              <w:t>2807400,00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3242C7" w:rsidRDefault="003242C7" w:rsidP="00625C0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868806,00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951FE4" w:rsidRDefault="00625C03" w:rsidP="00625C0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1FE4">
              <w:rPr>
                <w:rFonts w:ascii="Arial Narrow" w:hAnsi="Arial Narrow"/>
                <w:b/>
                <w:sz w:val="18"/>
                <w:szCs w:val="18"/>
              </w:rPr>
              <w:t>852842,00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3242C7" w:rsidRDefault="003242C7" w:rsidP="00625C0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1993330,00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951FE4" w:rsidRDefault="00625C03" w:rsidP="00625C0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1FE4">
              <w:rPr>
                <w:rFonts w:ascii="Arial Narrow" w:hAnsi="Arial Narrow"/>
                <w:b/>
                <w:sz w:val="18"/>
                <w:szCs w:val="18"/>
              </w:rPr>
              <w:t>1954558,00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2F762D" w:rsidRDefault="002F762D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F762D">
              <w:rPr>
                <w:rFonts w:ascii="Arial Narrow" w:hAnsi="Arial Narrow"/>
                <w:color w:val="000000" w:themeColor="text1"/>
                <w:sz w:val="18"/>
                <w:szCs w:val="18"/>
              </w:rPr>
              <w:t>282018,00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6370DB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272682,00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2F762D" w:rsidRDefault="002F762D" w:rsidP="00625C0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F762D">
              <w:rPr>
                <w:rFonts w:ascii="Arial Narrow" w:hAnsi="Arial Narrow"/>
                <w:color w:val="000000" w:themeColor="text1"/>
                <w:sz w:val="18"/>
                <w:szCs w:val="18"/>
              </w:rPr>
              <w:t>689609,00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6370DB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659261,00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Odmeny členom orgánov družstva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625C03" w:rsidRDefault="00625C03" w:rsidP="00625C0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F5976">
              <w:rPr>
                <w:rFonts w:ascii="Arial Narrow" w:hAnsi="Arial Narrow"/>
                <w:color w:val="000000" w:themeColor="text1"/>
                <w:sz w:val="18"/>
                <w:szCs w:val="18"/>
              </w:rPr>
              <w:t>60060,00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6370DB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60060,00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sociálne poistenie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C03" w:rsidRPr="00625C03" w:rsidRDefault="004F5976" w:rsidP="00625C0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F5976">
              <w:rPr>
                <w:rFonts w:ascii="Arial Narrow" w:hAnsi="Arial Narrow"/>
                <w:color w:val="000000" w:themeColor="text1"/>
                <w:sz w:val="18"/>
                <w:szCs w:val="18"/>
              </w:rPr>
              <w:t>30923,00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C03" w:rsidRPr="006370DB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29417,00</w:t>
            </w:r>
          </w:p>
        </w:tc>
      </w:tr>
      <w:tr w:rsidR="00625C03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A77052" w:rsidRDefault="00625C03" w:rsidP="00625C0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Dane a 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aTxt04702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625C03" w:rsidRDefault="001B1D56" w:rsidP="00625C0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F5976">
              <w:rPr>
                <w:rFonts w:ascii="Arial Narrow" w:hAnsi="Arial Narrow"/>
                <w:color w:val="000000" w:themeColor="text1"/>
                <w:sz w:val="18"/>
                <w:szCs w:val="18"/>
              </w:rPr>
              <w:t>14379,00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C03" w:rsidRPr="006370DB" w:rsidRDefault="00625C03" w:rsidP="00625C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14515,00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lastRenderedPageBreak/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3242C7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A3C58" w:rsidRDefault="004F1238" w:rsidP="004F1238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46B8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Odpisy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aTxt04703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3242C7" w:rsidRDefault="005F0170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37583,00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6370DB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5836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Pr="006370D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pokuty a penále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3242C7" w:rsidRDefault="003242C7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84,00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6370DB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Opravné položky k pohľadávkam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F1238" w:rsidRDefault="005F0170" w:rsidP="004F1238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-1038,00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6370DB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-1049,00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F1238" w:rsidRDefault="005F0170" w:rsidP="004F1238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6370DB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1080,00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prevádzka domov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aTxt04705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3242C7" w:rsidRDefault="005F0170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1711312,00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1C0030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0030">
              <w:rPr>
                <w:rFonts w:ascii="Arial Narrow" w:hAnsi="Arial Narrow"/>
                <w:sz w:val="18"/>
                <w:szCs w:val="18"/>
              </w:rPr>
              <w:t>1681876,00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3242C7" w:rsidRDefault="005F0170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9546,00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1C0030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0030">
              <w:rPr>
                <w:rFonts w:ascii="Arial Narrow" w:hAnsi="Arial Narrow"/>
                <w:sz w:val="18"/>
                <w:szCs w:val="18"/>
              </w:rPr>
              <w:t>10147,00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Spotreba materiálu, energie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F1238" w:rsidRDefault="003242C7" w:rsidP="004F1238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27660,00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C86961" w:rsidRDefault="004F1238" w:rsidP="004F1238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21048,00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5F0170" w:rsidP="004F123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171928,00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16246" w:rsidRDefault="004F1238" w:rsidP="004F123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246">
              <w:rPr>
                <w:rFonts w:ascii="Arial Narrow" w:hAnsi="Arial Narrow"/>
                <w:b/>
                <w:sz w:val="18"/>
                <w:szCs w:val="18"/>
              </w:rPr>
              <w:t>219218,00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5F0170" w:rsidP="004F123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6103,00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16246" w:rsidRDefault="004F1238" w:rsidP="004F123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246">
              <w:rPr>
                <w:rFonts w:ascii="Arial Narrow" w:hAnsi="Arial Narrow"/>
                <w:b/>
                <w:sz w:val="18"/>
                <w:szCs w:val="18"/>
              </w:rPr>
              <w:t>3960,00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5F0170" w:rsidP="004F123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165825,00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16246" w:rsidRDefault="004F1238" w:rsidP="004F123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246">
              <w:rPr>
                <w:rFonts w:ascii="Arial Narrow" w:hAnsi="Arial Narrow"/>
                <w:b/>
                <w:sz w:val="18"/>
                <w:szCs w:val="18"/>
              </w:rPr>
              <w:t>215258,00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Cs/>
                <w:color w:val="000000" w:themeColor="text1"/>
                <w:sz w:val="22"/>
                <w:szCs w:val="22"/>
              </w:rPr>
              <w:t>Kurzové straty, z toho</w:t>
            </w: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821DF2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a04710 </w:instrText>
            </w:r>
            <w:r w:rsidRPr="00821DF2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21DF2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821DF2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16246" w:rsidRDefault="004F1238" w:rsidP="004F1238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16246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416246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a04710 </w:instrText>
            </w:r>
            <w:r w:rsidRPr="00416246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416246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416246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</w:tr>
      <w:tr w:rsidR="004F1238" w:rsidRPr="000A3C58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a04711 </w:instrText>
            </w: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821DF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238" w:rsidRPr="00416246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24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16246">
              <w:rPr>
                <w:rFonts w:ascii="Arial Narrow" w:hAnsi="Arial Narrow"/>
                <w:sz w:val="18"/>
                <w:szCs w:val="18"/>
              </w:rPr>
              <w:instrText xml:space="preserve"> MERGEFIELD a04711 </w:instrText>
            </w:r>
            <w:r w:rsidRPr="0041624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1624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1624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F1238" w:rsidRPr="000A3C58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5F0170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t>165825,00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16246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246">
              <w:rPr>
                <w:rFonts w:ascii="Arial Narrow" w:hAnsi="Arial Narrow"/>
                <w:sz w:val="18"/>
                <w:szCs w:val="18"/>
              </w:rPr>
              <w:t>215258,00</w:t>
            </w:r>
          </w:p>
        </w:tc>
      </w:tr>
      <w:tr w:rsidR="004F123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238" w:rsidRPr="00821DF2" w:rsidRDefault="005F0170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t>671,00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238" w:rsidRPr="00416246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246">
              <w:rPr>
                <w:rFonts w:ascii="Arial Narrow" w:hAnsi="Arial Narrow"/>
                <w:sz w:val="18"/>
                <w:szCs w:val="18"/>
              </w:rPr>
              <w:t>2847,00</w:t>
            </w:r>
          </w:p>
        </w:tc>
      </w:tr>
      <w:tr w:rsidR="004F1238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Bankové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aTxt04714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5F0170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t>5432,00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416246" w:rsidRDefault="004F1238" w:rsidP="004F12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246">
              <w:rPr>
                <w:rFonts w:ascii="Arial Narrow" w:hAnsi="Arial Narrow"/>
                <w:sz w:val="18"/>
                <w:szCs w:val="18"/>
              </w:rPr>
              <w:t>1113,00</w:t>
            </w:r>
          </w:p>
        </w:tc>
      </w:tr>
      <w:tr w:rsidR="004F1238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238" w:rsidRPr="00A77052" w:rsidRDefault="004F1238" w:rsidP="004F1238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aTxt04725  \* MERGEFORMAT </w:instrText>
            </w:r>
            <w:r w:rsidRPr="00A77052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a04725 </w:instrText>
            </w: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821DF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821DF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238" w:rsidRPr="00AF4321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a04725 </w:instrTex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432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402AAF" w:rsidRPr="000A3C58" w:rsidRDefault="00402AAF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4A44D8" w:rsidRDefault="005F6302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A44D8">
        <w:rPr>
          <w:rFonts w:ascii="Arial Narrow" w:hAnsi="Arial Narrow"/>
          <w:color w:val="000000" w:themeColor="text1"/>
          <w:sz w:val="22"/>
          <w:szCs w:val="22"/>
        </w:rPr>
        <w:t>35</w:t>
      </w:r>
      <w:r w:rsidR="000669B7" w:rsidRPr="004A44D8">
        <w:rPr>
          <w:rFonts w:ascii="Arial Narrow" w:hAnsi="Arial Narrow"/>
          <w:color w:val="000000" w:themeColor="text1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4A44D8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Bezprostredne predchádzajúce účtovné obdobie</w:t>
            </w:r>
          </w:p>
        </w:tc>
      </w:tr>
      <w:tr w:rsidR="0096021F" w:rsidRPr="004A44D8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6021F" w:rsidRPr="004A44D8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6021F" w:rsidRPr="004A44D8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572E15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36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. Informácie k časti J.  písm. f) a g) prílohy č. 3 o daniach z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> 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príjmov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572E15" w:rsidRPr="00572E15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Bezprostredne predchádzajúce účtovné obdobie</w:t>
            </w:r>
          </w:p>
        </w:tc>
      </w:tr>
      <w:tr w:rsidR="00572E15" w:rsidRPr="00572E15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</w:tr>
      <w:tr w:rsidR="00572E15" w:rsidRPr="00572E15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9B63E6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4F1238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572E15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821DF2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8457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5819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C26F97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</w:tr>
      <w:tr w:rsidR="004F1238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238" w:rsidRPr="00572E15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821DF2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1776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1222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238" w:rsidRPr="00C26F97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4F1238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238" w:rsidRPr="00572E15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821DF2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2178046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821DF2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457390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2183924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458624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238" w:rsidRPr="00C26F97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4F1238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572E15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821DF2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2170327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821DF2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455769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2202804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462589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C26F97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4F1238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572E15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C26F97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1238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572E15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821DF2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16176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821DF2" w:rsidRDefault="00821DF2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3397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821DF2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-13061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FA6F86" w:rsidRDefault="004F1238" w:rsidP="004F1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-2743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C26F97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0C1CAB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0C1CAB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3397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0C1CAB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0C1CAB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0C1CAB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19</w:t>
            </w:r>
          </w:p>
        </w:tc>
      </w:tr>
      <w:tr w:rsidR="000C1CAB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0C1CAB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-217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-130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4F1238" w:rsidRPr="000C1CAB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0C1CAB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3189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-120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238" w:rsidRPr="000C1CAB" w:rsidRDefault="004F1238" w:rsidP="004F123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</w:tbl>
    <w:p w:rsidR="000669B7" w:rsidRPr="000C1CA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572E15" w:rsidRDefault="00D052CC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I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nformácie k  časť K. prílohy č. 3 o podsúvahových položkách</w:t>
      </w:r>
      <w:r w:rsidR="00A857DF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572E15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a04750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s04750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a04751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s04751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a04752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s04752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a04753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s04753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a04754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s04754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a04755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s04755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a04756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s04756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a04757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s04757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a04758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s04758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162E3" w:rsidRPr="00572E15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:rsidR="009162E3" w:rsidRPr="00572E15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:rsidR="00E77B6B" w:rsidRPr="00572E15" w:rsidRDefault="009162E3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v zmysle zákona 182/1993</w:t>
            </w:r>
            <w:r w:rsidR="00E77B6B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Z. z. o vlastníctve bytov a NP </w:t>
            </w:r>
          </w:p>
          <w:p w:rsidR="009162E3" w:rsidRPr="00572E15" w:rsidRDefault="00E77B6B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a) prílohy č. 3 o podmienených záväzkoch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a04761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s04761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5A17C2" w:rsidRPr="000A3C58" w:rsidRDefault="005A17C2" w:rsidP="00382C2F">
      <w:pPr>
        <w:pStyle w:val="Nzov"/>
        <w:widowControl w:val="0"/>
        <w:jc w:val="left"/>
        <w:rPr>
          <w:rFonts w:ascii="Arial Narrow" w:hAnsi="Arial Narrow"/>
          <w:color w:val="FF0000"/>
          <w:sz w:val="22"/>
          <w:szCs w:val="22"/>
        </w:rPr>
      </w:pPr>
    </w:p>
    <w:p w:rsidR="00382C2F" w:rsidRPr="00EC3C8C" w:rsidRDefault="00382C2F" w:rsidP="00382C2F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b) prílohy č. 3 o podmienených záväzkoch podľa písmena a voči spriazneným osobám - nemáme</w:t>
      </w:r>
    </w:p>
    <w:p w:rsidR="00402AAF" w:rsidRPr="00EC3C8C" w:rsidRDefault="00402AAF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c) prílohy č. 3 o podmienenom majetku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investovania prostriedkov získaných oslobodením od dane z</w:t>
            </w:r>
            <w:r w:rsidR="00F80BCA"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a04776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s04776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</w:t>
            </w:r>
            <w:r w:rsidR="00F80BCA"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a04777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s04777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a04778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s04778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a04779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s04779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 w:rsidRPr="00EC3C8C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EC3C8C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 príjmu, výhody bývalých členov orgánov                                                        </w:t>
            </w:r>
          </w:p>
        </w:tc>
      </w:tr>
      <w:tr w:rsidR="000669B7" w:rsidRPr="00EC3C8C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c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</w:tr>
      <w:tr w:rsidR="000669B7" w:rsidRPr="00EC3C8C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</w:tr>
      <w:tr w:rsidR="000669B7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525A22" w:rsidRDefault="00E40736" w:rsidP="00A26CA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25A22">
              <w:rPr>
                <w:rFonts w:ascii="Arial Narrow" w:hAnsi="Arial Narrow"/>
                <w:color w:val="000000" w:themeColor="text1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525A22" w:rsidRDefault="000669B7" w:rsidP="001158B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25A22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1158BD" w:rsidRPr="00525A22">
              <w:rPr>
                <w:rFonts w:ascii="Arial Narrow" w:hAnsi="Arial Narrow"/>
                <w:color w:val="000000" w:themeColor="text1"/>
                <w:sz w:val="22"/>
                <w:szCs w:val="22"/>
              </w:rPr>
              <w:t>19760,00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D57BD0" w:rsidRDefault="00883CD5" w:rsidP="00883C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7BD0">
              <w:rPr>
                <w:rFonts w:ascii="Arial Narrow" w:hAnsi="Arial Narrow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D57BD0" w:rsidRDefault="00D57BD0" w:rsidP="00FE3F9C">
            <w:pPr>
              <w:rPr>
                <w:rFonts w:ascii="Arial Narrow" w:hAnsi="Arial Narrow"/>
                <w:sz w:val="22"/>
                <w:szCs w:val="22"/>
              </w:rPr>
            </w:pPr>
            <w:r w:rsidRPr="00D57BD0">
              <w:rPr>
                <w:rFonts w:ascii="Arial Narrow" w:hAnsi="Arial Narrow"/>
                <w:sz w:val="22"/>
                <w:szCs w:val="22"/>
              </w:rPr>
              <w:t>19760,00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91646D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F80BCA" w:rsidRPr="0091646D">
        <w:rPr>
          <w:rFonts w:ascii="Arial Narrow" w:hAnsi="Arial Narrow"/>
          <w:sz w:val="22"/>
          <w:szCs w:val="22"/>
        </w:rPr>
        <w:t xml:space="preserve"> - nemáme</w:t>
      </w:r>
    </w:p>
    <w:p w:rsidR="00402AAF" w:rsidRPr="0091646D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91646D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3</w:t>
      </w:r>
      <w:r w:rsidR="000669B7" w:rsidRPr="0091646D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91646D" w:rsidRDefault="000669B7" w:rsidP="000669B7">
      <w:pPr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EC2033" w:rsidRPr="0091646D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Bežné účtovné obdobie</w:t>
            </w:r>
          </w:p>
        </w:tc>
      </w:tr>
      <w:tr w:rsidR="00EC2033" w:rsidRPr="0091646D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Stav na konci účtovného obdobia</w:t>
            </w:r>
          </w:p>
        </w:tc>
      </w:tr>
      <w:tr w:rsidR="00EC2033" w:rsidRPr="0091646D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f</w:t>
            </w:r>
          </w:p>
        </w:tc>
      </w:tr>
      <w:tr w:rsidR="00377DBD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t>651967,00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262719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123,00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525A22" w:rsidRDefault="00262719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651844,00</w:t>
            </w:r>
          </w:p>
        </w:tc>
      </w:tr>
      <w:tr w:rsidR="00377DBD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632F04" w:rsidTr="004B470B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t>4297874,00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262719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2291507,00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262719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1685508,00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525A22" w:rsidRDefault="00262719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4903873,00</w:t>
            </w:r>
          </w:p>
        </w:tc>
      </w:tr>
      <w:tr w:rsidR="00377DBD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632F04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 xml:space="preserve">Oceňovacie rozdiely z precenenia pri </w:t>
            </w:r>
            <w:r w:rsidRPr="00EC2033">
              <w:rPr>
                <w:rFonts w:ascii="Arial Narrow" w:hAnsi="Arial Narrow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t>96825,00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754987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4939,00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115D03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1001,00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525A22" w:rsidRDefault="00115D03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100763,00</w:t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a02797 </w:instrText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25A2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a03797 </w:instrText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25A2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a04797 </w:instrText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25A2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2033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77DBD">
              <w:rPr>
                <w:rFonts w:ascii="Arial Narrow" w:hAnsi="Arial Narrow"/>
                <w:b/>
                <w:sz w:val="18"/>
                <w:szCs w:val="18"/>
              </w:rPr>
              <w:t>87127,00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525A2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a02798 </w:instrText>
            </w:r>
            <w:r w:rsidRPr="00525A2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525A22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525A2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754987" w:rsidP="00377DB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5593,00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525A22" w:rsidRDefault="00754987" w:rsidP="00377DB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81534,00</w:t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t>19458,00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423B15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5593,00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525A22" w:rsidRDefault="00423B15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13865,00</w:t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t>67669,00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423B15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67669,00</w:t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t>5939,00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525A22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525A22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671,00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525A22" w:rsidRDefault="00377DBD" w:rsidP="00377DB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525A22" w:rsidRDefault="00525A22" w:rsidP="00377DBD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5268,00</w:t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DBD" w:rsidRPr="00EC2033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DBD" w:rsidRPr="00377DBD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7DB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7DBD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7DB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7DB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DBD" w:rsidRPr="00262719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271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2719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271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271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DA6FC6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Na kapitálové fondy účtujeme na stranu Dal finančné pokrytie bytovej družstevnej výstavby a na Má dať vyradenie</w:t>
      </w:r>
    </w:p>
    <w:p w:rsidR="00F62E12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družstevného majetku / 021-dal a 413-má dať /, ktorý si nájomcovia previedli do svojho vlastníctva v zmysle zákona č. 182/1993 Z. z. o vlastníctve bytov a nebytových priestorov.</w:t>
      </w:r>
    </w:p>
    <w:p w:rsidR="00E9767C" w:rsidRPr="00DA6FC6" w:rsidRDefault="00E9767C" w:rsidP="000669B7">
      <w:pPr>
        <w:rPr>
          <w:rFonts w:ascii="Arial Narrow" w:hAnsi="Arial Narrow"/>
          <w:sz w:val="22"/>
          <w:szCs w:val="22"/>
        </w:rPr>
      </w:pPr>
    </w:p>
    <w:p w:rsidR="0044731F" w:rsidRPr="00E9767C" w:rsidRDefault="00E9767C" w:rsidP="000669B7">
      <w:pPr>
        <w:rPr>
          <w:rFonts w:ascii="Arial Narrow" w:hAnsi="Arial Narrow"/>
          <w:sz w:val="22"/>
          <w:szCs w:val="22"/>
        </w:rPr>
      </w:pPr>
      <w:r w:rsidRPr="00E9767C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DA6FC6" w:rsidRPr="0091646D" w:rsidTr="00717C83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E9767C" w:rsidP="00E9767C">
            <w:pPr>
              <w:pStyle w:val="TopHeader"/>
            </w:pPr>
            <w:r w:rsidRPr="00E9767C">
              <w:t xml:space="preserve">Bezprostredne predchádzajúce účtovné obdobie </w:t>
            </w:r>
          </w:p>
        </w:tc>
      </w:tr>
      <w:tr w:rsidR="00DA6FC6" w:rsidRPr="0091646D" w:rsidTr="00717C83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Stav na konci účtovného obdobia</w:t>
            </w:r>
          </w:p>
        </w:tc>
      </w:tr>
      <w:tr w:rsidR="00DA6FC6" w:rsidRPr="0091646D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f</w:t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652040,00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73,00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651967,00</w:t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6426613,00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560276,00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2689015,00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4297874,00</w:t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91340,00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5609,00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124,00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96825,00</w:t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767C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7F53">
              <w:rPr>
                <w:rFonts w:ascii="Arial Narrow" w:hAnsi="Arial Narrow"/>
                <w:b/>
                <w:sz w:val="18"/>
                <w:szCs w:val="18"/>
              </w:rPr>
              <w:t>91730,00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7F5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937F5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7F53">
              <w:rPr>
                <w:rFonts w:ascii="Arial Narrow" w:hAnsi="Arial Narrow"/>
                <w:b/>
                <w:sz w:val="18"/>
                <w:szCs w:val="18"/>
              </w:rPr>
              <w:t>4603,00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7F53">
              <w:rPr>
                <w:rFonts w:ascii="Arial Narrow" w:hAnsi="Arial Narrow"/>
                <w:b/>
                <w:sz w:val="18"/>
                <w:szCs w:val="18"/>
              </w:rPr>
              <w:t>87127,00</w:t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27555,00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8097,00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19458,00</w:t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3494,00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67669,00</w:t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C25255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5609,00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C25255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330,00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C25255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C25255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C25255" w:rsidRDefault="00377DBD" w:rsidP="00377DBD">
            <w:pPr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5939,00</w:t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77DBD" w:rsidRPr="000A3C58" w:rsidTr="00717C83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DBD" w:rsidRPr="00E9767C" w:rsidRDefault="00377DBD" w:rsidP="00377DBD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DBD" w:rsidRPr="00937F53" w:rsidRDefault="00377DBD" w:rsidP="00377D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DA6FC6" w:rsidRDefault="00DA6FC6" w:rsidP="000669B7">
      <w:pPr>
        <w:rPr>
          <w:rFonts w:ascii="Arial Narrow" w:hAnsi="Arial Narrow"/>
          <w:color w:val="FF0000"/>
          <w:sz w:val="22"/>
          <w:szCs w:val="22"/>
        </w:rPr>
      </w:pPr>
    </w:p>
    <w:tbl>
      <w:tblPr>
        <w:tblW w:w="9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072"/>
        <w:gridCol w:w="685"/>
        <w:gridCol w:w="1220"/>
        <w:gridCol w:w="1270"/>
      </w:tblGrid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</w:tr>
      <w:tr w:rsidR="00035FC9" w:rsidRPr="00035FC9" w:rsidTr="00035FC9">
        <w:trPr>
          <w:trHeight w:val="255"/>
        </w:trPr>
        <w:tc>
          <w:tcPr>
            <w:tcW w:w="8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lang w:eastAsia="sk-SK"/>
              </w:rPr>
              <w:t>Informácie k časti R o prehľade peňažných tokov pri použití nepriamej metódy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účtovné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obdobie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035FC9">
              <w:rPr>
                <w:rFonts w:ascii="Arial" w:hAnsi="Arial" w:cs="Arial"/>
                <w:lang w:eastAsia="sk-SK"/>
              </w:rPr>
              <w:t>Ozn</w:t>
            </w:r>
            <w:proofErr w:type="spellEnd"/>
            <w:r w:rsidRPr="00035FC9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 xml:space="preserve">                  Obsah položky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proofErr w:type="spellStart"/>
            <w:r w:rsidRPr="00035FC9">
              <w:rPr>
                <w:rFonts w:ascii="Arial" w:hAnsi="Arial" w:cs="Arial"/>
                <w:lang w:eastAsia="sk-SK"/>
              </w:rPr>
              <w:t>č.riad</w:t>
            </w:r>
            <w:proofErr w:type="spellEnd"/>
            <w:r w:rsidRPr="00035FC9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35FC9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35FC9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HV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5268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5939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37583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58363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pracovného kapitálu             A1+A2+A3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1349975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2712551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Zmena stavu zásob                                    </w:t>
            </w:r>
            <w:proofErr w:type="spellStart"/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súč</w:t>
            </w:r>
            <w:proofErr w:type="spellEnd"/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. A1.1.- A1.6.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Materiál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Nedokončená výroba a polotovary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Výrobky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Zvieratá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Tovar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Poskytnuté preddavky na zásoby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lastRenderedPageBreak/>
              <w:t>A.2.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pohľadávok                          súč.A.2.1.- A.2.16.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11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1137828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2139446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Pohľadávky z obchodného styku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Pohľadávky voči spoločníkom a združeniu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762630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2003475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Pohľadávky voči ovládanej osobe a ovládajúcej osobe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pohľadávky v rámci konsolidovaného celku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Iné pohľadávky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pohľadávky z obchodného styku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595668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57969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Pohľadávky voči spoločníkom a združeniu / 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-57151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24430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Sociálne poistenie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Daňové pohľadávky a dotácie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Odložená daňová pohľadávka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Pohľadávky voči ovládanej osobe a ovládajúcej osobe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pohľadávky v rámci konsolidovaného celku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Iné pohľadávky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-163319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53572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A.2.15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Krátkodobý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A.2.16.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Obstarávaný krátkodobý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A.3.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záväzkov                              súč.A.3.1.- A.3.14.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28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212147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573105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Iné záväzky /krátkodobé/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29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-71637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653719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Krátkodobé rezervy zákonné a ostatné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7815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-23609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Záväzky z obchodného styku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264679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-54519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4947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Záväzky voči spoločníkom a združeniu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11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Záväzky voči zamestnancom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-31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Záväzky zo sociálneho poistenia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-924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2043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Daňové záväzky a dotácie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8806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-8902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Odložený daňový záväzok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-217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-130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Záväzky voči ovládanej osobe a ovládajúcej osobe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záväzky v rámci konsolidovaného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Záväzky zo sociálneho fondu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1382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-424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Bežné bankové úvery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A.3.14.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A.4.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rozlíšenie nákladov a príjmov         súč.A.4.1.- A.4.2. 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43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-6947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-15005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A.4.1.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Náklady budúcich období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44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-4553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-13304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A.4.2.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 xml:space="preserve">Príjmy budúcich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-2394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-1701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A.5.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</w:t>
            </w:r>
            <w:proofErr w:type="spellStart"/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rozlišenie</w:t>
            </w:r>
            <w:proofErr w:type="spellEnd"/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 výdavkov a výnosov      súč.A.5.1.- A.5.2.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46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233361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110355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A.5.1.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Výdavky budúcich období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652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A.5.2.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Výnosy budúcich období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232709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110355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základ.podnik.činností</w:t>
            </w:r>
            <w:proofErr w:type="spellEnd"/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HV+O+A-A4-A5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49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1619240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2872203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B.1.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dlhodobého majetku            súč.B.1.1.- B.1.23.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-487771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2252219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Zriaďovacie náklady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51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Aktivované náklady na  vývoj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Softvér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 xml:space="preserve">Oceniteľné práva, </w:t>
            </w:r>
            <w:proofErr w:type="spellStart"/>
            <w:r w:rsidRPr="00035FC9">
              <w:rPr>
                <w:rFonts w:ascii="Arial" w:hAnsi="Arial" w:cs="Arial"/>
                <w:lang w:eastAsia="sk-SK"/>
              </w:rPr>
              <w:t>goodwill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Ostatný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Obstarávaný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Poskytnuté preddavky na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Pozemky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5699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3334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Stavby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1012398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831598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Samostatné hnuteľné veci a súbory hnuteľných vecí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3759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9276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Pestovateľské celky trvalých porastov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Základné stádo a ťažné zvieratá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lastRenderedPageBreak/>
              <w:t>B.1.13.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Ostatný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035FC9">
              <w:rPr>
                <w:rFonts w:ascii="Arial" w:hAnsi="Arial" w:cs="Arial"/>
                <w:lang w:eastAsia="sk-SK"/>
              </w:rPr>
              <w:t>Obstáravaný</w:t>
            </w:r>
            <w:proofErr w:type="spellEnd"/>
            <w:r w:rsidRPr="00035FC9">
              <w:rPr>
                <w:rFonts w:ascii="Arial" w:hAnsi="Arial" w:cs="Arial"/>
                <w:lang w:eastAsia="sk-SK"/>
              </w:rPr>
              <w:t xml:space="preserve">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-1509627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1408011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Poskytnuté preddavky na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Podielové cenné papiere a podiely v prepojených jednotkách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Podielové cenné papiere a vklady s podielovou účasťou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realizovateľné cenné papiere a podiely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B.1.19.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Pôžičky účtovnej jednotky v konsolidovanom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B.1.20.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Ostatný dlhodobý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B.1.21.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Pôžičky s dobou splatnosti najviac jeden rok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B.1.22.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Obstarávaný dlhodobý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B.1.23.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 xml:space="preserve">Poskytnuté preddavky na dlhodobý </w:t>
            </w:r>
            <w:proofErr w:type="spellStart"/>
            <w:r w:rsidRPr="00035FC9">
              <w:rPr>
                <w:rFonts w:ascii="Arial" w:hAnsi="Arial" w:cs="Arial"/>
                <w:lang w:eastAsia="sk-SK"/>
              </w:rPr>
              <w:t>fin.majetok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-37583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-58363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B***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B1+O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75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-525354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2193856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kapitálu                                 súč.D.1.1.- D.1.13.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598282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-2133539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Základné imanie a zmeny základného imania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-123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-73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Emisné ážio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kapitálové fondy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605999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-2128739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Oceňovacie rozdiely z precenenia majetku a záväzkov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Oceňovacie rozdiely z kapitálových účastín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Oceňovacie rozdiely pri splynutí a rozdelení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Zákonný rezervný fond a nedeliteľný fond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3938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5485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Rezervný fond na vlastné akcie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fondy zo zisku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Nerozdelený zisk minulých rokov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-5593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-4603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Neuhradená strata minulých rokov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D.1.13.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Hospodársky výsledok predchádzajúceho obdobia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-5939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-5609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D.2.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úverov a výpomocí               súč.D.2.1.- D.2.11.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90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-922819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-2078068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Rezervy zákonné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91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Dlhodobé záväzky z obchodného styku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Dlhodobé nevyfakturované dodávky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Dlhodobé záväzky voči ovládanej osobe a ovládajúcej osobe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dlhodobé záväzky v rámci konsolidovaného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Bežné bankové úvery - ročné splátky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6015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-75541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Dlhodobé zmenky na úhradu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Ostatné dlhodobé záväzky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-275433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-1381218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D.2.11.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Dlhodobé bankové úvery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-653401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-621309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D***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D1+D2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102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-324537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-4211607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základ.podnikateľ.činností</w:t>
            </w:r>
            <w:proofErr w:type="spellEnd"/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            A***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1619240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2872203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              B***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-525354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2193856</w:t>
            </w:r>
          </w:p>
        </w:tc>
      </w:tr>
      <w:tr w:rsidR="00035FC9" w:rsidRPr="00035FC9" w:rsidTr="00035FC9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               D***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-324537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-4211607</w:t>
            </w:r>
          </w:p>
        </w:tc>
      </w:tr>
      <w:tr w:rsidR="00035FC9" w:rsidRPr="00035FC9" w:rsidTr="00035FC9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Zmena stavu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peňaž.prostr.a</w:t>
            </w:r>
            <w:proofErr w:type="spellEnd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peňaž.ekvivalent</w:t>
            </w:r>
            <w:proofErr w:type="spellEnd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. A***+B***+D***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106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769349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854452</w:t>
            </w:r>
          </w:p>
        </w:tc>
      </w:tr>
      <w:tr w:rsidR="00035FC9" w:rsidRPr="00035FC9" w:rsidTr="00035FC9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Stav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peňaž</w:t>
            </w:r>
            <w:proofErr w:type="spellEnd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prostr</w:t>
            </w:r>
            <w:proofErr w:type="spellEnd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peňaž.ekvivalentov</w:t>
            </w:r>
            <w:proofErr w:type="spellEnd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zač.úč.obdobia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11896242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11041790</w:t>
            </w:r>
          </w:p>
        </w:tc>
      </w:tr>
      <w:tr w:rsidR="00035FC9" w:rsidRPr="00035FC9" w:rsidTr="00035FC9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Zostatok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peňaž.prostr</w:t>
            </w:r>
            <w:proofErr w:type="spellEnd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peňaž.ekviv</w:t>
            </w:r>
            <w:proofErr w:type="spellEnd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na konci </w:t>
            </w:r>
            <w:proofErr w:type="spellStart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uč.obd</w:t>
            </w:r>
            <w:proofErr w:type="spellEnd"/>
            <w:r w:rsidRPr="00035FC9">
              <w:rPr>
                <w:rFonts w:ascii="Arial" w:hAnsi="Arial" w:cs="Arial"/>
                <w:sz w:val="22"/>
                <w:szCs w:val="22"/>
                <w:lang w:eastAsia="sk-SK"/>
              </w:rPr>
              <w:t>.   F+G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center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12665591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jc w:val="right"/>
              <w:rPr>
                <w:rFonts w:ascii="Arial" w:hAnsi="Arial" w:cs="Arial"/>
                <w:lang w:eastAsia="sk-SK"/>
              </w:rPr>
            </w:pPr>
            <w:r w:rsidRPr="00035FC9">
              <w:rPr>
                <w:rFonts w:ascii="Arial" w:hAnsi="Arial" w:cs="Arial"/>
                <w:lang w:eastAsia="sk-SK"/>
              </w:rPr>
              <w:t>11896242</w:t>
            </w:r>
          </w:p>
        </w:tc>
      </w:tr>
    </w:tbl>
    <w:p w:rsidR="00035FC9" w:rsidRPr="000A3C58" w:rsidRDefault="00035FC9" w:rsidP="000669B7">
      <w:pPr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sectPr w:rsidR="00035FC9" w:rsidRPr="000A3C58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BC3" w:rsidRDefault="00870BC3">
      <w:r>
        <w:separator/>
      </w:r>
    </w:p>
  </w:endnote>
  <w:endnote w:type="continuationSeparator" w:id="0">
    <w:p w:rsidR="00870BC3" w:rsidRDefault="0087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0DE" w:rsidRDefault="00C450DE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50DE" w:rsidRDefault="00C450DE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0DE" w:rsidRPr="00010D38" w:rsidRDefault="00C450DE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035FC9">
      <w:rPr>
        <w:rStyle w:val="slostrany"/>
        <w:sz w:val="16"/>
        <w:szCs w:val="16"/>
      </w:rPr>
      <w:t>30</w:t>
    </w:r>
    <w:r w:rsidRPr="00010D38">
      <w:rPr>
        <w:rStyle w:val="slostrany"/>
        <w:sz w:val="16"/>
        <w:szCs w:val="16"/>
      </w:rPr>
      <w:fldChar w:fldCharType="end"/>
    </w:r>
  </w:p>
  <w:p w:rsidR="00C450DE" w:rsidRDefault="00C450DE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BC3" w:rsidRDefault="00870BC3">
      <w:r>
        <w:separator/>
      </w:r>
    </w:p>
  </w:footnote>
  <w:footnote w:type="continuationSeparator" w:id="0">
    <w:p w:rsidR="00870BC3" w:rsidRDefault="0087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C450DE" w:rsidRPr="0073029B" w:rsidTr="00C02E9E">
      <w:trPr>
        <w:trHeight w:val="59"/>
      </w:trPr>
      <w:tc>
        <w:tcPr>
          <w:tcW w:w="416" w:type="pct"/>
          <w:noWrap/>
        </w:tcPr>
        <w:p w:rsidR="00C450DE" w:rsidRPr="0073029B" w:rsidRDefault="00C450DE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C450DE" w:rsidRPr="0073029B" w:rsidRDefault="00C450DE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C450DE" w:rsidRDefault="00C450DE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C450DE" w:rsidRPr="0073029B" w:rsidRDefault="00C450DE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C450DE" w:rsidRPr="0073029B" w:rsidTr="00C02E9E">
      <w:trPr>
        <w:trHeight w:val="59"/>
      </w:trPr>
      <w:tc>
        <w:tcPr>
          <w:tcW w:w="416" w:type="pct"/>
          <w:noWrap/>
        </w:tcPr>
        <w:p w:rsidR="00C450DE" w:rsidRPr="0073029B" w:rsidRDefault="00C450DE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C450DE" w:rsidRPr="0073029B" w:rsidRDefault="00C450DE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C450DE" w:rsidRDefault="00C450DE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C450DE" w:rsidRPr="0073029B" w:rsidRDefault="00C450DE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C450DE" w:rsidRPr="00450F74" w:rsidRDefault="00C450DE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67AD7"/>
    <w:multiLevelType w:val="hybridMultilevel"/>
    <w:tmpl w:val="557C067E"/>
    <w:lvl w:ilvl="0" w:tplc="E440E70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5"/>
  </w:num>
  <w:num w:numId="10">
    <w:abstractNumId w:val="0"/>
  </w:num>
  <w:num w:numId="11">
    <w:abstractNumId w:val="16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0CBD"/>
    <w:rsid w:val="00002694"/>
    <w:rsid w:val="000053B0"/>
    <w:rsid w:val="00005BFC"/>
    <w:rsid w:val="0000773E"/>
    <w:rsid w:val="0000781D"/>
    <w:rsid w:val="0001143D"/>
    <w:rsid w:val="00011EDC"/>
    <w:rsid w:val="000142F6"/>
    <w:rsid w:val="00014E15"/>
    <w:rsid w:val="00016E3A"/>
    <w:rsid w:val="00016ECE"/>
    <w:rsid w:val="000171BB"/>
    <w:rsid w:val="00020D78"/>
    <w:rsid w:val="000234F7"/>
    <w:rsid w:val="0002470E"/>
    <w:rsid w:val="0002509E"/>
    <w:rsid w:val="00025FC3"/>
    <w:rsid w:val="00026007"/>
    <w:rsid w:val="000261C9"/>
    <w:rsid w:val="0002710D"/>
    <w:rsid w:val="00030DEB"/>
    <w:rsid w:val="000317B1"/>
    <w:rsid w:val="00034F6E"/>
    <w:rsid w:val="00035FC9"/>
    <w:rsid w:val="000363BB"/>
    <w:rsid w:val="00037B33"/>
    <w:rsid w:val="00037BE9"/>
    <w:rsid w:val="00041387"/>
    <w:rsid w:val="000422B9"/>
    <w:rsid w:val="0004292E"/>
    <w:rsid w:val="000432A2"/>
    <w:rsid w:val="00043A96"/>
    <w:rsid w:val="00044255"/>
    <w:rsid w:val="000461D1"/>
    <w:rsid w:val="000461D6"/>
    <w:rsid w:val="0004679C"/>
    <w:rsid w:val="00046C91"/>
    <w:rsid w:val="000504D8"/>
    <w:rsid w:val="00051D36"/>
    <w:rsid w:val="00052884"/>
    <w:rsid w:val="00052B55"/>
    <w:rsid w:val="0005319F"/>
    <w:rsid w:val="000564B7"/>
    <w:rsid w:val="00057D9F"/>
    <w:rsid w:val="00057DDB"/>
    <w:rsid w:val="0006106E"/>
    <w:rsid w:val="000614D8"/>
    <w:rsid w:val="00063363"/>
    <w:rsid w:val="000634DB"/>
    <w:rsid w:val="00064ED1"/>
    <w:rsid w:val="000655CE"/>
    <w:rsid w:val="000669B7"/>
    <w:rsid w:val="00067E4C"/>
    <w:rsid w:val="000706A9"/>
    <w:rsid w:val="00070A5B"/>
    <w:rsid w:val="000722C5"/>
    <w:rsid w:val="00072FA0"/>
    <w:rsid w:val="000753F8"/>
    <w:rsid w:val="00077226"/>
    <w:rsid w:val="000772A5"/>
    <w:rsid w:val="00081147"/>
    <w:rsid w:val="00082058"/>
    <w:rsid w:val="00083B7A"/>
    <w:rsid w:val="00085147"/>
    <w:rsid w:val="000871D6"/>
    <w:rsid w:val="000900C1"/>
    <w:rsid w:val="000929AD"/>
    <w:rsid w:val="00092BED"/>
    <w:rsid w:val="00093572"/>
    <w:rsid w:val="00094F4A"/>
    <w:rsid w:val="000950E8"/>
    <w:rsid w:val="000954D3"/>
    <w:rsid w:val="0009628B"/>
    <w:rsid w:val="00097249"/>
    <w:rsid w:val="00097E02"/>
    <w:rsid w:val="00097E73"/>
    <w:rsid w:val="000A095D"/>
    <w:rsid w:val="000A391F"/>
    <w:rsid w:val="000A3C58"/>
    <w:rsid w:val="000A52E2"/>
    <w:rsid w:val="000A5E5A"/>
    <w:rsid w:val="000A6F44"/>
    <w:rsid w:val="000B015D"/>
    <w:rsid w:val="000B0452"/>
    <w:rsid w:val="000B0A57"/>
    <w:rsid w:val="000B199A"/>
    <w:rsid w:val="000B19E8"/>
    <w:rsid w:val="000B2498"/>
    <w:rsid w:val="000B3DF6"/>
    <w:rsid w:val="000B4849"/>
    <w:rsid w:val="000B5B43"/>
    <w:rsid w:val="000B68AC"/>
    <w:rsid w:val="000B6E58"/>
    <w:rsid w:val="000B71A9"/>
    <w:rsid w:val="000B7785"/>
    <w:rsid w:val="000C1CAB"/>
    <w:rsid w:val="000C2209"/>
    <w:rsid w:val="000C2ADC"/>
    <w:rsid w:val="000C4193"/>
    <w:rsid w:val="000C43AC"/>
    <w:rsid w:val="000C553E"/>
    <w:rsid w:val="000D3217"/>
    <w:rsid w:val="000D3F8A"/>
    <w:rsid w:val="000D40DE"/>
    <w:rsid w:val="000D7925"/>
    <w:rsid w:val="000E1380"/>
    <w:rsid w:val="000E1BF7"/>
    <w:rsid w:val="000E5A18"/>
    <w:rsid w:val="000E6997"/>
    <w:rsid w:val="000F0107"/>
    <w:rsid w:val="000F3696"/>
    <w:rsid w:val="000F5802"/>
    <w:rsid w:val="000F671B"/>
    <w:rsid w:val="00101D43"/>
    <w:rsid w:val="001030D1"/>
    <w:rsid w:val="0010366A"/>
    <w:rsid w:val="00103E9F"/>
    <w:rsid w:val="001057E2"/>
    <w:rsid w:val="001060C4"/>
    <w:rsid w:val="0010681B"/>
    <w:rsid w:val="00106ADA"/>
    <w:rsid w:val="00106AF8"/>
    <w:rsid w:val="0010741E"/>
    <w:rsid w:val="00107EF2"/>
    <w:rsid w:val="00110E7D"/>
    <w:rsid w:val="001116AF"/>
    <w:rsid w:val="00112350"/>
    <w:rsid w:val="001135DA"/>
    <w:rsid w:val="001158BD"/>
    <w:rsid w:val="00115D03"/>
    <w:rsid w:val="00115FC8"/>
    <w:rsid w:val="00116BCB"/>
    <w:rsid w:val="001202E8"/>
    <w:rsid w:val="00120F10"/>
    <w:rsid w:val="00123AED"/>
    <w:rsid w:val="00125776"/>
    <w:rsid w:val="0012652D"/>
    <w:rsid w:val="00127610"/>
    <w:rsid w:val="00130B8F"/>
    <w:rsid w:val="00130FEB"/>
    <w:rsid w:val="0013217B"/>
    <w:rsid w:val="00132F5C"/>
    <w:rsid w:val="00136610"/>
    <w:rsid w:val="0014269F"/>
    <w:rsid w:val="0014307C"/>
    <w:rsid w:val="001444F9"/>
    <w:rsid w:val="0014588B"/>
    <w:rsid w:val="00145C97"/>
    <w:rsid w:val="001465C1"/>
    <w:rsid w:val="001508DF"/>
    <w:rsid w:val="0015103D"/>
    <w:rsid w:val="00152B1C"/>
    <w:rsid w:val="0015454F"/>
    <w:rsid w:val="00155119"/>
    <w:rsid w:val="001553A3"/>
    <w:rsid w:val="00155D3A"/>
    <w:rsid w:val="00157377"/>
    <w:rsid w:val="00157BCD"/>
    <w:rsid w:val="001601C7"/>
    <w:rsid w:val="001604B5"/>
    <w:rsid w:val="001607BC"/>
    <w:rsid w:val="00161120"/>
    <w:rsid w:val="00163764"/>
    <w:rsid w:val="00165102"/>
    <w:rsid w:val="00165181"/>
    <w:rsid w:val="0016606A"/>
    <w:rsid w:val="001664BB"/>
    <w:rsid w:val="00166DF9"/>
    <w:rsid w:val="00171882"/>
    <w:rsid w:val="00172176"/>
    <w:rsid w:val="0017282B"/>
    <w:rsid w:val="00174ED8"/>
    <w:rsid w:val="00175F4B"/>
    <w:rsid w:val="001809E6"/>
    <w:rsid w:val="00182DB8"/>
    <w:rsid w:val="001867A6"/>
    <w:rsid w:val="001933A8"/>
    <w:rsid w:val="00193BAE"/>
    <w:rsid w:val="0019621E"/>
    <w:rsid w:val="00197241"/>
    <w:rsid w:val="00197E0F"/>
    <w:rsid w:val="001A0052"/>
    <w:rsid w:val="001A2A32"/>
    <w:rsid w:val="001A4E6D"/>
    <w:rsid w:val="001A4E83"/>
    <w:rsid w:val="001A67AE"/>
    <w:rsid w:val="001A6EEF"/>
    <w:rsid w:val="001A7000"/>
    <w:rsid w:val="001A7983"/>
    <w:rsid w:val="001B0805"/>
    <w:rsid w:val="001B1D56"/>
    <w:rsid w:val="001B3409"/>
    <w:rsid w:val="001B497E"/>
    <w:rsid w:val="001B7064"/>
    <w:rsid w:val="001B711B"/>
    <w:rsid w:val="001B7781"/>
    <w:rsid w:val="001B7FD6"/>
    <w:rsid w:val="001C0030"/>
    <w:rsid w:val="001C3EC3"/>
    <w:rsid w:val="001C645E"/>
    <w:rsid w:val="001C646F"/>
    <w:rsid w:val="001D08B9"/>
    <w:rsid w:val="001D0A84"/>
    <w:rsid w:val="001D1CC8"/>
    <w:rsid w:val="001D2AB6"/>
    <w:rsid w:val="001D2D19"/>
    <w:rsid w:val="001D31D0"/>
    <w:rsid w:val="001D4551"/>
    <w:rsid w:val="001D675A"/>
    <w:rsid w:val="001E0C5F"/>
    <w:rsid w:val="001E210C"/>
    <w:rsid w:val="001E31B3"/>
    <w:rsid w:val="001E33AE"/>
    <w:rsid w:val="001E4A7A"/>
    <w:rsid w:val="001E538B"/>
    <w:rsid w:val="001E6C47"/>
    <w:rsid w:val="001F0AC5"/>
    <w:rsid w:val="001F17B9"/>
    <w:rsid w:val="001F32F6"/>
    <w:rsid w:val="001F3D1D"/>
    <w:rsid w:val="001F41B2"/>
    <w:rsid w:val="001F4853"/>
    <w:rsid w:val="001F4DA2"/>
    <w:rsid w:val="001F4F2D"/>
    <w:rsid w:val="001F5AF0"/>
    <w:rsid w:val="001F7461"/>
    <w:rsid w:val="0020036F"/>
    <w:rsid w:val="00200A6E"/>
    <w:rsid w:val="00200F47"/>
    <w:rsid w:val="00202D57"/>
    <w:rsid w:val="00203EB9"/>
    <w:rsid w:val="002066E2"/>
    <w:rsid w:val="002067CD"/>
    <w:rsid w:val="00207A36"/>
    <w:rsid w:val="00210171"/>
    <w:rsid w:val="00211F5F"/>
    <w:rsid w:val="00212499"/>
    <w:rsid w:val="00212F83"/>
    <w:rsid w:val="002154CF"/>
    <w:rsid w:val="00216429"/>
    <w:rsid w:val="002167FD"/>
    <w:rsid w:val="00217BF6"/>
    <w:rsid w:val="00220614"/>
    <w:rsid w:val="00220DC1"/>
    <w:rsid w:val="00222D33"/>
    <w:rsid w:val="00222F51"/>
    <w:rsid w:val="00224039"/>
    <w:rsid w:val="002247A4"/>
    <w:rsid w:val="002269BC"/>
    <w:rsid w:val="00227203"/>
    <w:rsid w:val="00227DB8"/>
    <w:rsid w:val="00230F36"/>
    <w:rsid w:val="00231236"/>
    <w:rsid w:val="002336CD"/>
    <w:rsid w:val="0023484E"/>
    <w:rsid w:val="0023694C"/>
    <w:rsid w:val="00240D97"/>
    <w:rsid w:val="00241F9D"/>
    <w:rsid w:val="0024212B"/>
    <w:rsid w:val="002435D2"/>
    <w:rsid w:val="00244A85"/>
    <w:rsid w:val="0024595F"/>
    <w:rsid w:val="0025047B"/>
    <w:rsid w:val="002509F7"/>
    <w:rsid w:val="00251EEE"/>
    <w:rsid w:val="00252164"/>
    <w:rsid w:val="00253A0A"/>
    <w:rsid w:val="00254422"/>
    <w:rsid w:val="00254598"/>
    <w:rsid w:val="00255708"/>
    <w:rsid w:val="00256F9D"/>
    <w:rsid w:val="002577C5"/>
    <w:rsid w:val="00257C95"/>
    <w:rsid w:val="00261071"/>
    <w:rsid w:val="00261D73"/>
    <w:rsid w:val="00262719"/>
    <w:rsid w:val="002643B7"/>
    <w:rsid w:val="00265E60"/>
    <w:rsid w:val="00266CE9"/>
    <w:rsid w:val="0026797B"/>
    <w:rsid w:val="0027050C"/>
    <w:rsid w:val="00271EFB"/>
    <w:rsid w:val="00273289"/>
    <w:rsid w:val="002739DE"/>
    <w:rsid w:val="00274A40"/>
    <w:rsid w:val="00275A93"/>
    <w:rsid w:val="00275FF9"/>
    <w:rsid w:val="0027668D"/>
    <w:rsid w:val="00277F8C"/>
    <w:rsid w:val="00280B22"/>
    <w:rsid w:val="00281D7F"/>
    <w:rsid w:val="00282982"/>
    <w:rsid w:val="002830A2"/>
    <w:rsid w:val="0028393A"/>
    <w:rsid w:val="0028560E"/>
    <w:rsid w:val="002901B0"/>
    <w:rsid w:val="00291DCB"/>
    <w:rsid w:val="00292243"/>
    <w:rsid w:val="00293762"/>
    <w:rsid w:val="00296C52"/>
    <w:rsid w:val="00297BC5"/>
    <w:rsid w:val="002A1377"/>
    <w:rsid w:val="002A4F07"/>
    <w:rsid w:val="002A575A"/>
    <w:rsid w:val="002B0C3F"/>
    <w:rsid w:val="002B1DC9"/>
    <w:rsid w:val="002B2ED2"/>
    <w:rsid w:val="002B467E"/>
    <w:rsid w:val="002B7D1C"/>
    <w:rsid w:val="002C0A91"/>
    <w:rsid w:val="002C1AEB"/>
    <w:rsid w:val="002C1BA1"/>
    <w:rsid w:val="002C2059"/>
    <w:rsid w:val="002C245E"/>
    <w:rsid w:val="002C3D23"/>
    <w:rsid w:val="002C5166"/>
    <w:rsid w:val="002C5ADC"/>
    <w:rsid w:val="002C5C0E"/>
    <w:rsid w:val="002C5CE4"/>
    <w:rsid w:val="002C5F5E"/>
    <w:rsid w:val="002C7A14"/>
    <w:rsid w:val="002C7D81"/>
    <w:rsid w:val="002D0906"/>
    <w:rsid w:val="002D0F3E"/>
    <w:rsid w:val="002D0FA9"/>
    <w:rsid w:val="002D32F8"/>
    <w:rsid w:val="002D52DC"/>
    <w:rsid w:val="002D5ADB"/>
    <w:rsid w:val="002D60D4"/>
    <w:rsid w:val="002E0271"/>
    <w:rsid w:val="002E13D5"/>
    <w:rsid w:val="002E14BB"/>
    <w:rsid w:val="002E266F"/>
    <w:rsid w:val="002E3F2A"/>
    <w:rsid w:val="002E4E32"/>
    <w:rsid w:val="002F002B"/>
    <w:rsid w:val="002F1265"/>
    <w:rsid w:val="002F1937"/>
    <w:rsid w:val="002F1A5A"/>
    <w:rsid w:val="002F2269"/>
    <w:rsid w:val="002F24B7"/>
    <w:rsid w:val="002F6118"/>
    <w:rsid w:val="002F6E7C"/>
    <w:rsid w:val="002F733E"/>
    <w:rsid w:val="002F7621"/>
    <w:rsid w:val="002F762D"/>
    <w:rsid w:val="003003D0"/>
    <w:rsid w:val="00300482"/>
    <w:rsid w:val="003004D4"/>
    <w:rsid w:val="00301F3B"/>
    <w:rsid w:val="003022BE"/>
    <w:rsid w:val="0030373C"/>
    <w:rsid w:val="00303E78"/>
    <w:rsid w:val="00304DD2"/>
    <w:rsid w:val="00307E20"/>
    <w:rsid w:val="0031025B"/>
    <w:rsid w:val="00310AEA"/>
    <w:rsid w:val="00311C32"/>
    <w:rsid w:val="0031248C"/>
    <w:rsid w:val="003138AC"/>
    <w:rsid w:val="00316081"/>
    <w:rsid w:val="00316AE6"/>
    <w:rsid w:val="00317050"/>
    <w:rsid w:val="00323211"/>
    <w:rsid w:val="00323429"/>
    <w:rsid w:val="003242C7"/>
    <w:rsid w:val="003245A4"/>
    <w:rsid w:val="00325CDD"/>
    <w:rsid w:val="00325F00"/>
    <w:rsid w:val="00327ED0"/>
    <w:rsid w:val="003321E0"/>
    <w:rsid w:val="003334B1"/>
    <w:rsid w:val="00333EF7"/>
    <w:rsid w:val="00336D5C"/>
    <w:rsid w:val="00337BB7"/>
    <w:rsid w:val="00337CD6"/>
    <w:rsid w:val="00340072"/>
    <w:rsid w:val="003422C5"/>
    <w:rsid w:val="00342AA7"/>
    <w:rsid w:val="00343A17"/>
    <w:rsid w:val="0034797B"/>
    <w:rsid w:val="00351F50"/>
    <w:rsid w:val="00354A2E"/>
    <w:rsid w:val="00355843"/>
    <w:rsid w:val="003560F3"/>
    <w:rsid w:val="00356D2E"/>
    <w:rsid w:val="00356DF2"/>
    <w:rsid w:val="00357FE0"/>
    <w:rsid w:val="003607F8"/>
    <w:rsid w:val="003614A8"/>
    <w:rsid w:val="00361C52"/>
    <w:rsid w:val="003648B5"/>
    <w:rsid w:val="0036500B"/>
    <w:rsid w:val="003723DE"/>
    <w:rsid w:val="003730F5"/>
    <w:rsid w:val="0037553D"/>
    <w:rsid w:val="003766F7"/>
    <w:rsid w:val="00377DBD"/>
    <w:rsid w:val="0038098F"/>
    <w:rsid w:val="003810AF"/>
    <w:rsid w:val="003824A0"/>
    <w:rsid w:val="003829E5"/>
    <w:rsid w:val="00382C2F"/>
    <w:rsid w:val="0038335D"/>
    <w:rsid w:val="00383BD8"/>
    <w:rsid w:val="0038798B"/>
    <w:rsid w:val="0039096B"/>
    <w:rsid w:val="00391121"/>
    <w:rsid w:val="003912B2"/>
    <w:rsid w:val="00391901"/>
    <w:rsid w:val="00392182"/>
    <w:rsid w:val="00392BB9"/>
    <w:rsid w:val="00393237"/>
    <w:rsid w:val="003934AB"/>
    <w:rsid w:val="00396478"/>
    <w:rsid w:val="00396E59"/>
    <w:rsid w:val="00397866"/>
    <w:rsid w:val="003A0EDE"/>
    <w:rsid w:val="003A33AF"/>
    <w:rsid w:val="003A4E4F"/>
    <w:rsid w:val="003A4FE5"/>
    <w:rsid w:val="003A5B8B"/>
    <w:rsid w:val="003A5DDF"/>
    <w:rsid w:val="003B035E"/>
    <w:rsid w:val="003B2693"/>
    <w:rsid w:val="003B3710"/>
    <w:rsid w:val="003B4653"/>
    <w:rsid w:val="003B49BB"/>
    <w:rsid w:val="003B51B2"/>
    <w:rsid w:val="003B51F6"/>
    <w:rsid w:val="003B54C8"/>
    <w:rsid w:val="003B5C4C"/>
    <w:rsid w:val="003B64E0"/>
    <w:rsid w:val="003B6D64"/>
    <w:rsid w:val="003B7BC7"/>
    <w:rsid w:val="003B7E48"/>
    <w:rsid w:val="003C3ED4"/>
    <w:rsid w:val="003C625E"/>
    <w:rsid w:val="003D02BA"/>
    <w:rsid w:val="003D1CAA"/>
    <w:rsid w:val="003D327D"/>
    <w:rsid w:val="003D3BA0"/>
    <w:rsid w:val="003D41AE"/>
    <w:rsid w:val="003D4568"/>
    <w:rsid w:val="003D4FE3"/>
    <w:rsid w:val="003D7810"/>
    <w:rsid w:val="003E1FF8"/>
    <w:rsid w:val="003E3850"/>
    <w:rsid w:val="003E3CCB"/>
    <w:rsid w:val="003E5CE2"/>
    <w:rsid w:val="003E64F4"/>
    <w:rsid w:val="003F01F3"/>
    <w:rsid w:val="003F14E5"/>
    <w:rsid w:val="003F1699"/>
    <w:rsid w:val="003F2C9A"/>
    <w:rsid w:val="003F4757"/>
    <w:rsid w:val="003F72F1"/>
    <w:rsid w:val="003F787E"/>
    <w:rsid w:val="00402AAF"/>
    <w:rsid w:val="00402D9C"/>
    <w:rsid w:val="00403D96"/>
    <w:rsid w:val="00403E33"/>
    <w:rsid w:val="004055CF"/>
    <w:rsid w:val="004063AA"/>
    <w:rsid w:val="00406791"/>
    <w:rsid w:val="00407176"/>
    <w:rsid w:val="004100DF"/>
    <w:rsid w:val="00410A19"/>
    <w:rsid w:val="00410D66"/>
    <w:rsid w:val="00411543"/>
    <w:rsid w:val="00411D91"/>
    <w:rsid w:val="0041295F"/>
    <w:rsid w:val="00413E9B"/>
    <w:rsid w:val="00416246"/>
    <w:rsid w:val="00416A9A"/>
    <w:rsid w:val="00416DC7"/>
    <w:rsid w:val="00420861"/>
    <w:rsid w:val="00421BC0"/>
    <w:rsid w:val="00422144"/>
    <w:rsid w:val="004224C8"/>
    <w:rsid w:val="004235B1"/>
    <w:rsid w:val="0042364E"/>
    <w:rsid w:val="00423B0D"/>
    <w:rsid w:val="00423B15"/>
    <w:rsid w:val="004254A2"/>
    <w:rsid w:val="00425E24"/>
    <w:rsid w:val="004263F0"/>
    <w:rsid w:val="00427B94"/>
    <w:rsid w:val="00432E85"/>
    <w:rsid w:val="00433ABC"/>
    <w:rsid w:val="004358EF"/>
    <w:rsid w:val="00435D21"/>
    <w:rsid w:val="0044062B"/>
    <w:rsid w:val="0044163B"/>
    <w:rsid w:val="00442EE3"/>
    <w:rsid w:val="0044430B"/>
    <w:rsid w:val="00444AB0"/>
    <w:rsid w:val="00445B6B"/>
    <w:rsid w:val="00447203"/>
    <w:rsid w:val="0044731F"/>
    <w:rsid w:val="004508BD"/>
    <w:rsid w:val="00450F74"/>
    <w:rsid w:val="00452664"/>
    <w:rsid w:val="00452F90"/>
    <w:rsid w:val="00453724"/>
    <w:rsid w:val="00454793"/>
    <w:rsid w:val="0045687E"/>
    <w:rsid w:val="00456B60"/>
    <w:rsid w:val="00457744"/>
    <w:rsid w:val="00463CCA"/>
    <w:rsid w:val="00464F88"/>
    <w:rsid w:val="0046716A"/>
    <w:rsid w:val="0047156B"/>
    <w:rsid w:val="00473992"/>
    <w:rsid w:val="00473E4C"/>
    <w:rsid w:val="004748E5"/>
    <w:rsid w:val="00474E35"/>
    <w:rsid w:val="00475232"/>
    <w:rsid w:val="0047572C"/>
    <w:rsid w:val="00475CAE"/>
    <w:rsid w:val="00477E24"/>
    <w:rsid w:val="00481034"/>
    <w:rsid w:val="004858F3"/>
    <w:rsid w:val="004920E3"/>
    <w:rsid w:val="0049355F"/>
    <w:rsid w:val="004941CE"/>
    <w:rsid w:val="004969BE"/>
    <w:rsid w:val="004978CE"/>
    <w:rsid w:val="00497D43"/>
    <w:rsid w:val="004A199D"/>
    <w:rsid w:val="004A2AA1"/>
    <w:rsid w:val="004A3249"/>
    <w:rsid w:val="004A44D8"/>
    <w:rsid w:val="004A49F0"/>
    <w:rsid w:val="004A6192"/>
    <w:rsid w:val="004A7E73"/>
    <w:rsid w:val="004B13B9"/>
    <w:rsid w:val="004B1C02"/>
    <w:rsid w:val="004B470B"/>
    <w:rsid w:val="004B5937"/>
    <w:rsid w:val="004C1789"/>
    <w:rsid w:val="004C1B25"/>
    <w:rsid w:val="004C2826"/>
    <w:rsid w:val="004C7DD4"/>
    <w:rsid w:val="004C7FFD"/>
    <w:rsid w:val="004D04A9"/>
    <w:rsid w:val="004D0B5B"/>
    <w:rsid w:val="004D1737"/>
    <w:rsid w:val="004D2BD4"/>
    <w:rsid w:val="004D3E0A"/>
    <w:rsid w:val="004D4DF3"/>
    <w:rsid w:val="004D5DAD"/>
    <w:rsid w:val="004D77A8"/>
    <w:rsid w:val="004D7AB9"/>
    <w:rsid w:val="004E08B1"/>
    <w:rsid w:val="004E1617"/>
    <w:rsid w:val="004E76FD"/>
    <w:rsid w:val="004E7989"/>
    <w:rsid w:val="004F034C"/>
    <w:rsid w:val="004F1238"/>
    <w:rsid w:val="004F19B6"/>
    <w:rsid w:val="004F288E"/>
    <w:rsid w:val="004F2DBC"/>
    <w:rsid w:val="004F3053"/>
    <w:rsid w:val="004F3C50"/>
    <w:rsid w:val="004F5976"/>
    <w:rsid w:val="004F6EAF"/>
    <w:rsid w:val="004F7E0F"/>
    <w:rsid w:val="005021B0"/>
    <w:rsid w:val="00503E57"/>
    <w:rsid w:val="00507523"/>
    <w:rsid w:val="00507D92"/>
    <w:rsid w:val="00507DB7"/>
    <w:rsid w:val="00510DE1"/>
    <w:rsid w:val="00511537"/>
    <w:rsid w:val="0051253E"/>
    <w:rsid w:val="005217D1"/>
    <w:rsid w:val="00521AE0"/>
    <w:rsid w:val="00522E2C"/>
    <w:rsid w:val="0052367F"/>
    <w:rsid w:val="005255F2"/>
    <w:rsid w:val="00525A22"/>
    <w:rsid w:val="0052632B"/>
    <w:rsid w:val="00527290"/>
    <w:rsid w:val="00527C81"/>
    <w:rsid w:val="00531553"/>
    <w:rsid w:val="00531A22"/>
    <w:rsid w:val="00532300"/>
    <w:rsid w:val="0053372C"/>
    <w:rsid w:val="0053445E"/>
    <w:rsid w:val="00535479"/>
    <w:rsid w:val="00537161"/>
    <w:rsid w:val="005372D7"/>
    <w:rsid w:val="0053736D"/>
    <w:rsid w:val="00541022"/>
    <w:rsid w:val="005427FC"/>
    <w:rsid w:val="00542FBC"/>
    <w:rsid w:val="005430D7"/>
    <w:rsid w:val="00544E38"/>
    <w:rsid w:val="00546167"/>
    <w:rsid w:val="00547857"/>
    <w:rsid w:val="00550013"/>
    <w:rsid w:val="005501D1"/>
    <w:rsid w:val="00553780"/>
    <w:rsid w:val="00553E62"/>
    <w:rsid w:val="00554B28"/>
    <w:rsid w:val="005576CC"/>
    <w:rsid w:val="0055772F"/>
    <w:rsid w:val="005629FD"/>
    <w:rsid w:val="00565CD2"/>
    <w:rsid w:val="0057164E"/>
    <w:rsid w:val="005723B1"/>
    <w:rsid w:val="005726C0"/>
    <w:rsid w:val="00572A39"/>
    <w:rsid w:val="00572E15"/>
    <w:rsid w:val="00572E2B"/>
    <w:rsid w:val="00572EAD"/>
    <w:rsid w:val="005735C3"/>
    <w:rsid w:val="00573DF0"/>
    <w:rsid w:val="005747B7"/>
    <w:rsid w:val="0057527A"/>
    <w:rsid w:val="005773A6"/>
    <w:rsid w:val="0058157B"/>
    <w:rsid w:val="005818CB"/>
    <w:rsid w:val="00583D8D"/>
    <w:rsid w:val="00583E99"/>
    <w:rsid w:val="0058605B"/>
    <w:rsid w:val="00587387"/>
    <w:rsid w:val="005902EC"/>
    <w:rsid w:val="00590A9F"/>
    <w:rsid w:val="00590AC7"/>
    <w:rsid w:val="00591595"/>
    <w:rsid w:val="00591E51"/>
    <w:rsid w:val="00592EA0"/>
    <w:rsid w:val="005947AF"/>
    <w:rsid w:val="00594F88"/>
    <w:rsid w:val="005952D5"/>
    <w:rsid w:val="00596287"/>
    <w:rsid w:val="005A0629"/>
    <w:rsid w:val="005A17C2"/>
    <w:rsid w:val="005A24D3"/>
    <w:rsid w:val="005A2C6A"/>
    <w:rsid w:val="005A2D12"/>
    <w:rsid w:val="005A3AA4"/>
    <w:rsid w:val="005A4DB8"/>
    <w:rsid w:val="005A6066"/>
    <w:rsid w:val="005A66AA"/>
    <w:rsid w:val="005B12C0"/>
    <w:rsid w:val="005B1909"/>
    <w:rsid w:val="005B366A"/>
    <w:rsid w:val="005B40B5"/>
    <w:rsid w:val="005B43AF"/>
    <w:rsid w:val="005B4629"/>
    <w:rsid w:val="005B4FD5"/>
    <w:rsid w:val="005B73D3"/>
    <w:rsid w:val="005C0045"/>
    <w:rsid w:val="005C2619"/>
    <w:rsid w:val="005C2753"/>
    <w:rsid w:val="005C4A78"/>
    <w:rsid w:val="005C6EF7"/>
    <w:rsid w:val="005D00E7"/>
    <w:rsid w:val="005D44A5"/>
    <w:rsid w:val="005D5816"/>
    <w:rsid w:val="005D62F0"/>
    <w:rsid w:val="005D7299"/>
    <w:rsid w:val="005D7ECB"/>
    <w:rsid w:val="005E09ED"/>
    <w:rsid w:val="005E1158"/>
    <w:rsid w:val="005E418C"/>
    <w:rsid w:val="005E493E"/>
    <w:rsid w:val="005E4D30"/>
    <w:rsid w:val="005E529C"/>
    <w:rsid w:val="005E5613"/>
    <w:rsid w:val="005E6A64"/>
    <w:rsid w:val="005E6E96"/>
    <w:rsid w:val="005F0170"/>
    <w:rsid w:val="005F037D"/>
    <w:rsid w:val="005F03CD"/>
    <w:rsid w:val="005F2449"/>
    <w:rsid w:val="005F58BA"/>
    <w:rsid w:val="005F5D62"/>
    <w:rsid w:val="005F6302"/>
    <w:rsid w:val="0060203B"/>
    <w:rsid w:val="0060307D"/>
    <w:rsid w:val="00604F4E"/>
    <w:rsid w:val="0060653F"/>
    <w:rsid w:val="0060758C"/>
    <w:rsid w:val="00614891"/>
    <w:rsid w:val="00615CDF"/>
    <w:rsid w:val="00616C8F"/>
    <w:rsid w:val="00617B9E"/>
    <w:rsid w:val="00617EA8"/>
    <w:rsid w:val="00625C03"/>
    <w:rsid w:val="0062707B"/>
    <w:rsid w:val="006271F5"/>
    <w:rsid w:val="00630813"/>
    <w:rsid w:val="006317E6"/>
    <w:rsid w:val="00631973"/>
    <w:rsid w:val="006328B3"/>
    <w:rsid w:val="00632F04"/>
    <w:rsid w:val="00635A67"/>
    <w:rsid w:val="006370DB"/>
    <w:rsid w:val="0063773B"/>
    <w:rsid w:val="006408B4"/>
    <w:rsid w:val="00640978"/>
    <w:rsid w:val="00643188"/>
    <w:rsid w:val="006455D4"/>
    <w:rsid w:val="00646AB3"/>
    <w:rsid w:val="006505DD"/>
    <w:rsid w:val="00651ACF"/>
    <w:rsid w:val="00653C1D"/>
    <w:rsid w:val="00660AB8"/>
    <w:rsid w:val="006637EA"/>
    <w:rsid w:val="00664C55"/>
    <w:rsid w:val="0066542A"/>
    <w:rsid w:val="0067039A"/>
    <w:rsid w:val="00672399"/>
    <w:rsid w:val="00673FC6"/>
    <w:rsid w:val="00675117"/>
    <w:rsid w:val="00675C75"/>
    <w:rsid w:val="00676AB0"/>
    <w:rsid w:val="00676B3B"/>
    <w:rsid w:val="006818FD"/>
    <w:rsid w:val="00683125"/>
    <w:rsid w:val="00683EB7"/>
    <w:rsid w:val="006851AB"/>
    <w:rsid w:val="006913F9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B0912"/>
    <w:rsid w:val="006B1AC7"/>
    <w:rsid w:val="006B2984"/>
    <w:rsid w:val="006B2D46"/>
    <w:rsid w:val="006B3F73"/>
    <w:rsid w:val="006B4786"/>
    <w:rsid w:val="006B5278"/>
    <w:rsid w:val="006B7066"/>
    <w:rsid w:val="006B77B2"/>
    <w:rsid w:val="006B7A69"/>
    <w:rsid w:val="006B7A97"/>
    <w:rsid w:val="006C40A2"/>
    <w:rsid w:val="006C5C86"/>
    <w:rsid w:val="006C638E"/>
    <w:rsid w:val="006C6738"/>
    <w:rsid w:val="006D05EC"/>
    <w:rsid w:val="006D2730"/>
    <w:rsid w:val="006D3E16"/>
    <w:rsid w:val="006D49BA"/>
    <w:rsid w:val="006D5498"/>
    <w:rsid w:val="006D6292"/>
    <w:rsid w:val="006D6899"/>
    <w:rsid w:val="006D7E92"/>
    <w:rsid w:val="006D7F5C"/>
    <w:rsid w:val="006E1651"/>
    <w:rsid w:val="006E482F"/>
    <w:rsid w:val="006E48BA"/>
    <w:rsid w:val="006E4D34"/>
    <w:rsid w:val="006E54EB"/>
    <w:rsid w:val="006E6BBE"/>
    <w:rsid w:val="006E73D8"/>
    <w:rsid w:val="006F17EA"/>
    <w:rsid w:val="006F1BF3"/>
    <w:rsid w:val="006F31A6"/>
    <w:rsid w:val="006F3455"/>
    <w:rsid w:val="006F5585"/>
    <w:rsid w:val="00702279"/>
    <w:rsid w:val="00702664"/>
    <w:rsid w:val="007026CB"/>
    <w:rsid w:val="00703629"/>
    <w:rsid w:val="00704350"/>
    <w:rsid w:val="007046D5"/>
    <w:rsid w:val="00707C93"/>
    <w:rsid w:val="00707D80"/>
    <w:rsid w:val="0071111B"/>
    <w:rsid w:val="0071408F"/>
    <w:rsid w:val="00714BAA"/>
    <w:rsid w:val="00715643"/>
    <w:rsid w:val="00715B93"/>
    <w:rsid w:val="00716734"/>
    <w:rsid w:val="00716A9E"/>
    <w:rsid w:val="00717689"/>
    <w:rsid w:val="00717C83"/>
    <w:rsid w:val="0072033A"/>
    <w:rsid w:val="00720C67"/>
    <w:rsid w:val="00720CB8"/>
    <w:rsid w:val="00720D29"/>
    <w:rsid w:val="0072146A"/>
    <w:rsid w:val="00722BC9"/>
    <w:rsid w:val="00723F26"/>
    <w:rsid w:val="0072558F"/>
    <w:rsid w:val="00725D2B"/>
    <w:rsid w:val="007266B9"/>
    <w:rsid w:val="00727A0D"/>
    <w:rsid w:val="00727B08"/>
    <w:rsid w:val="00727C23"/>
    <w:rsid w:val="0073029B"/>
    <w:rsid w:val="00733A42"/>
    <w:rsid w:val="0074076C"/>
    <w:rsid w:val="00740C3B"/>
    <w:rsid w:val="0074200F"/>
    <w:rsid w:val="00742E3C"/>
    <w:rsid w:val="0074308A"/>
    <w:rsid w:val="0074502A"/>
    <w:rsid w:val="007450CC"/>
    <w:rsid w:val="0074624D"/>
    <w:rsid w:val="00746CF4"/>
    <w:rsid w:val="00747440"/>
    <w:rsid w:val="0075033B"/>
    <w:rsid w:val="00752C7A"/>
    <w:rsid w:val="00753C85"/>
    <w:rsid w:val="00754987"/>
    <w:rsid w:val="00755B25"/>
    <w:rsid w:val="00755C3C"/>
    <w:rsid w:val="0076308E"/>
    <w:rsid w:val="00765B6A"/>
    <w:rsid w:val="00765E9D"/>
    <w:rsid w:val="0076747A"/>
    <w:rsid w:val="00767A24"/>
    <w:rsid w:val="007712BC"/>
    <w:rsid w:val="00771556"/>
    <w:rsid w:val="00773CF3"/>
    <w:rsid w:val="00775BB3"/>
    <w:rsid w:val="007771E7"/>
    <w:rsid w:val="007772AA"/>
    <w:rsid w:val="0077797D"/>
    <w:rsid w:val="007822F9"/>
    <w:rsid w:val="00782545"/>
    <w:rsid w:val="007829D5"/>
    <w:rsid w:val="00783E69"/>
    <w:rsid w:val="0078422D"/>
    <w:rsid w:val="00784BD5"/>
    <w:rsid w:val="00791712"/>
    <w:rsid w:val="00791B48"/>
    <w:rsid w:val="00793C02"/>
    <w:rsid w:val="00795513"/>
    <w:rsid w:val="007956CE"/>
    <w:rsid w:val="0079716F"/>
    <w:rsid w:val="007A12BF"/>
    <w:rsid w:val="007A2085"/>
    <w:rsid w:val="007A5363"/>
    <w:rsid w:val="007A7376"/>
    <w:rsid w:val="007B000E"/>
    <w:rsid w:val="007B0F65"/>
    <w:rsid w:val="007B375D"/>
    <w:rsid w:val="007B42AA"/>
    <w:rsid w:val="007B478D"/>
    <w:rsid w:val="007B69E9"/>
    <w:rsid w:val="007C0B6D"/>
    <w:rsid w:val="007C1519"/>
    <w:rsid w:val="007C4205"/>
    <w:rsid w:val="007C46C7"/>
    <w:rsid w:val="007C5361"/>
    <w:rsid w:val="007C6F08"/>
    <w:rsid w:val="007C71E0"/>
    <w:rsid w:val="007D03FD"/>
    <w:rsid w:val="007D5C04"/>
    <w:rsid w:val="007D6251"/>
    <w:rsid w:val="007D7C47"/>
    <w:rsid w:val="007E020B"/>
    <w:rsid w:val="007E0D49"/>
    <w:rsid w:val="007E1D34"/>
    <w:rsid w:val="007E4CF3"/>
    <w:rsid w:val="007E4EF5"/>
    <w:rsid w:val="007E76DA"/>
    <w:rsid w:val="007F06EC"/>
    <w:rsid w:val="007F0F00"/>
    <w:rsid w:val="007F0FEA"/>
    <w:rsid w:val="007F15BE"/>
    <w:rsid w:val="007F1872"/>
    <w:rsid w:val="007F1DAA"/>
    <w:rsid w:val="007F21D0"/>
    <w:rsid w:val="007F3A6A"/>
    <w:rsid w:val="007F58B7"/>
    <w:rsid w:val="007F63F2"/>
    <w:rsid w:val="007F700B"/>
    <w:rsid w:val="008000E6"/>
    <w:rsid w:val="00801080"/>
    <w:rsid w:val="00801419"/>
    <w:rsid w:val="00811435"/>
    <w:rsid w:val="00812CB8"/>
    <w:rsid w:val="0081386B"/>
    <w:rsid w:val="00814B58"/>
    <w:rsid w:val="00814DFF"/>
    <w:rsid w:val="0081553D"/>
    <w:rsid w:val="00820918"/>
    <w:rsid w:val="0082130C"/>
    <w:rsid w:val="00821344"/>
    <w:rsid w:val="00821831"/>
    <w:rsid w:val="00821A06"/>
    <w:rsid w:val="00821DF2"/>
    <w:rsid w:val="00822CE8"/>
    <w:rsid w:val="008240B1"/>
    <w:rsid w:val="0082442D"/>
    <w:rsid w:val="00826B24"/>
    <w:rsid w:val="008276E1"/>
    <w:rsid w:val="00831C6D"/>
    <w:rsid w:val="0083409F"/>
    <w:rsid w:val="008408FC"/>
    <w:rsid w:val="008414B1"/>
    <w:rsid w:val="008425F9"/>
    <w:rsid w:val="008443CC"/>
    <w:rsid w:val="00845239"/>
    <w:rsid w:val="0084546A"/>
    <w:rsid w:val="00846C45"/>
    <w:rsid w:val="00851642"/>
    <w:rsid w:val="008521A3"/>
    <w:rsid w:val="00852C19"/>
    <w:rsid w:val="00856670"/>
    <w:rsid w:val="0086010C"/>
    <w:rsid w:val="0086441A"/>
    <w:rsid w:val="00870BC3"/>
    <w:rsid w:val="00870D63"/>
    <w:rsid w:val="00870EE5"/>
    <w:rsid w:val="008722BA"/>
    <w:rsid w:val="008722F4"/>
    <w:rsid w:val="0087241F"/>
    <w:rsid w:val="00872B38"/>
    <w:rsid w:val="00874791"/>
    <w:rsid w:val="00874C86"/>
    <w:rsid w:val="008757C9"/>
    <w:rsid w:val="00877DB2"/>
    <w:rsid w:val="00881D09"/>
    <w:rsid w:val="0088351E"/>
    <w:rsid w:val="00883CD5"/>
    <w:rsid w:val="008854F1"/>
    <w:rsid w:val="008860D3"/>
    <w:rsid w:val="00887260"/>
    <w:rsid w:val="0089005F"/>
    <w:rsid w:val="008943BE"/>
    <w:rsid w:val="00894CF6"/>
    <w:rsid w:val="00895AD9"/>
    <w:rsid w:val="00895EF4"/>
    <w:rsid w:val="00897EDA"/>
    <w:rsid w:val="008A0E11"/>
    <w:rsid w:val="008A1A95"/>
    <w:rsid w:val="008A2306"/>
    <w:rsid w:val="008A453C"/>
    <w:rsid w:val="008A60E6"/>
    <w:rsid w:val="008A637C"/>
    <w:rsid w:val="008A641A"/>
    <w:rsid w:val="008B08AB"/>
    <w:rsid w:val="008B2D38"/>
    <w:rsid w:val="008B3B67"/>
    <w:rsid w:val="008B4077"/>
    <w:rsid w:val="008B69BB"/>
    <w:rsid w:val="008B6B48"/>
    <w:rsid w:val="008B7045"/>
    <w:rsid w:val="008C1428"/>
    <w:rsid w:val="008C1801"/>
    <w:rsid w:val="008C1980"/>
    <w:rsid w:val="008C3186"/>
    <w:rsid w:val="008C3337"/>
    <w:rsid w:val="008C3CA4"/>
    <w:rsid w:val="008C7F2B"/>
    <w:rsid w:val="008D0378"/>
    <w:rsid w:val="008D11A8"/>
    <w:rsid w:val="008D298A"/>
    <w:rsid w:val="008D3A8B"/>
    <w:rsid w:val="008D503A"/>
    <w:rsid w:val="008D5C39"/>
    <w:rsid w:val="008D6310"/>
    <w:rsid w:val="008D6A21"/>
    <w:rsid w:val="008D71C0"/>
    <w:rsid w:val="008E0CE2"/>
    <w:rsid w:val="008E5930"/>
    <w:rsid w:val="008F137F"/>
    <w:rsid w:val="008F1459"/>
    <w:rsid w:val="008F1771"/>
    <w:rsid w:val="008F1975"/>
    <w:rsid w:val="008F2616"/>
    <w:rsid w:val="008F3963"/>
    <w:rsid w:val="008F51AB"/>
    <w:rsid w:val="008F6603"/>
    <w:rsid w:val="00900048"/>
    <w:rsid w:val="009000AF"/>
    <w:rsid w:val="00901C02"/>
    <w:rsid w:val="0090277A"/>
    <w:rsid w:val="009027D5"/>
    <w:rsid w:val="00904D28"/>
    <w:rsid w:val="00906094"/>
    <w:rsid w:val="00906B61"/>
    <w:rsid w:val="009101A2"/>
    <w:rsid w:val="009126AC"/>
    <w:rsid w:val="00914ADD"/>
    <w:rsid w:val="00915810"/>
    <w:rsid w:val="009162E3"/>
    <w:rsid w:val="0091646D"/>
    <w:rsid w:val="00916E88"/>
    <w:rsid w:val="00916FC4"/>
    <w:rsid w:val="009178B3"/>
    <w:rsid w:val="00917993"/>
    <w:rsid w:val="00917B6D"/>
    <w:rsid w:val="00921FA0"/>
    <w:rsid w:val="00924809"/>
    <w:rsid w:val="009257CD"/>
    <w:rsid w:val="009265BB"/>
    <w:rsid w:val="00927928"/>
    <w:rsid w:val="00930FD9"/>
    <w:rsid w:val="009328AD"/>
    <w:rsid w:val="00932F1E"/>
    <w:rsid w:val="00933134"/>
    <w:rsid w:val="00933201"/>
    <w:rsid w:val="00935402"/>
    <w:rsid w:val="009365DF"/>
    <w:rsid w:val="00937F53"/>
    <w:rsid w:val="009414CE"/>
    <w:rsid w:val="00941C4D"/>
    <w:rsid w:val="0094468D"/>
    <w:rsid w:val="009446F6"/>
    <w:rsid w:val="00946D75"/>
    <w:rsid w:val="0095098F"/>
    <w:rsid w:val="00950A5A"/>
    <w:rsid w:val="00951CD2"/>
    <w:rsid w:val="00951F2B"/>
    <w:rsid w:val="00951FE4"/>
    <w:rsid w:val="00952AB4"/>
    <w:rsid w:val="00955344"/>
    <w:rsid w:val="00956D2D"/>
    <w:rsid w:val="0096021F"/>
    <w:rsid w:val="0096055A"/>
    <w:rsid w:val="00960AB7"/>
    <w:rsid w:val="00961D2E"/>
    <w:rsid w:val="009621AD"/>
    <w:rsid w:val="00962C19"/>
    <w:rsid w:val="00963350"/>
    <w:rsid w:val="00964ED4"/>
    <w:rsid w:val="00970FBE"/>
    <w:rsid w:val="00972B39"/>
    <w:rsid w:val="00976D3F"/>
    <w:rsid w:val="00980093"/>
    <w:rsid w:val="009802A5"/>
    <w:rsid w:val="00981744"/>
    <w:rsid w:val="009827EF"/>
    <w:rsid w:val="00982946"/>
    <w:rsid w:val="00983B8B"/>
    <w:rsid w:val="00985EBA"/>
    <w:rsid w:val="009861F1"/>
    <w:rsid w:val="00987C59"/>
    <w:rsid w:val="00987DA0"/>
    <w:rsid w:val="009948AC"/>
    <w:rsid w:val="00994EDB"/>
    <w:rsid w:val="0099518C"/>
    <w:rsid w:val="009961A1"/>
    <w:rsid w:val="00997C4F"/>
    <w:rsid w:val="009A0BDF"/>
    <w:rsid w:val="009A278B"/>
    <w:rsid w:val="009A2C2B"/>
    <w:rsid w:val="009A31D0"/>
    <w:rsid w:val="009A38DD"/>
    <w:rsid w:val="009A504E"/>
    <w:rsid w:val="009A6080"/>
    <w:rsid w:val="009A666E"/>
    <w:rsid w:val="009A75E8"/>
    <w:rsid w:val="009B0AA6"/>
    <w:rsid w:val="009B2A83"/>
    <w:rsid w:val="009B47BA"/>
    <w:rsid w:val="009B5CAB"/>
    <w:rsid w:val="009B63E6"/>
    <w:rsid w:val="009B6601"/>
    <w:rsid w:val="009B7051"/>
    <w:rsid w:val="009C1A5E"/>
    <w:rsid w:val="009C1EE8"/>
    <w:rsid w:val="009C2679"/>
    <w:rsid w:val="009C3021"/>
    <w:rsid w:val="009C4349"/>
    <w:rsid w:val="009C4F70"/>
    <w:rsid w:val="009C6016"/>
    <w:rsid w:val="009D03EB"/>
    <w:rsid w:val="009D06C4"/>
    <w:rsid w:val="009D1648"/>
    <w:rsid w:val="009D322D"/>
    <w:rsid w:val="009D4680"/>
    <w:rsid w:val="009D47B6"/>
    <w:rsid w:val="009D4944"/>
    <w:rsid w:val="009E1566"/>
    <w:rsid w:val="009E1BB8"/>
    <w:rsid w:val="009E20E2"/>
    <w:rsid w:val="009E35DB"/>
    <w:rsid w:val="009E4553"/>
    <w:rsid w:val="009E45E4"/>
    <w:rsid w:val="009E51B4"/>
    <w:rsid w:val="009E5FB2"/>
    <w:rsid w:val="009E61C1"/>
    <w:rsid w:val="009E6601"/>
    <w:rsid w:val="009E67A9"/>
    <w:rsid w:val="009E7F29"/>
    <w:rsid w:val="009F1CC3"/>
    <w:rsid w:val="009F2298"/>
    <w:rsid w:val="009F3BBC"/>
    <w:rsid w:val="009F61B4"/>
    <w:rsid w:val="00A01231"/>
    <w:rsid w:val="00A0268F"/>
    <w:rsid w:val="00A02DF7"/>
    <w:rsid w:val="00A052AA"/>
    <w:rsid w:val="00A053F9"/>
    <w:rsid w:val="00A0740D"/>
    <w:rsid w:val="00A111F8"/>
    <w:rsid w:val="00A11253"/>
    <w:rsid w:val="00A15F85"/>
    <w:rsid w:val="00A16596"/>
    <w:rsid w:val="00A17123"/>
    <w:rsid w:val="00A20CE0"/>
    <w:rsid w:val="00A21A3A"/>
    <w:rsid w:val="00A22C58"/>
    <w:rsid w:val="00A23D98"/>
    <w:rsid w:val="00A257E8"/>
    <w:rsid w:val="00A26CA3"/>
    <w:rsid w:val="00A30E0B"/>
    <w:rsid w:val="00A3410A"/>
    <w:rsid w:val="00A3683C"/>
    <w:rsid w:val="00A36AFB"/>
    <w:rsid w:val="00A40D47"/>
    <w:rsid w:val="00A412B4"/>
    <w:rsid w:val="00A41879"/>
    <w:rsid w:val="00A41FEC"/>
    <w:rsid w:val="00A42277"/>
    <w:rsid w:val="00A4325F"/>
    <w:rsid w:val="00A44202"/>
    <w:rsid w:val="00A44C57"/>
    <w:rsid w:val="00A4559A"/>
    <w:rsid w:val="00A45CBB"/>
    <w:rsid w:val="00A47C2F"/>
    <w:rsid w:val="00A50193"/>
    <w:rsid w:val="00A50CE4"/>
    <w:rsid w:val="00A548D2"/>
    <w:rsid w:val="00A56F27"/>
    <w:rsid w:val="00A5723D"/>
    <w:rsid w:val="00A61D74"/>
    <w:rsid w:val="00A62795"/>
    <w:rsid w:val="00A628DE"/>
    <w:rsid w:val="00A6298A"/>
    <w:rsid w:val="00A62A19"/>
    <w:rsid w:val="00A62F12"/>
    <w:rsid w:val="00A63261"/>
    <w:rsid w:val="00A63C71"/>
    <w:rsid w:val="00A65012"/>
    <w:rsid w:val="00A67AA4"/>
    <w:rsid w:val="00A67FF0"/>
    <w:rsid w:val="00A733B4"/>
    <w:rsid w:val="00A75288"/>
    <w:rsid w:val="00A7537E"/>
    <w:rsid w:val="00A77052"/>
    <w:rsid w:val="00A777A8"/>
    <w:rsid w:val="00A80683"/>
    <w:rsid w:val="00A8188D"/>
    <w:rsid w:val="00A8233F"/>
    <w:rsid w:val="00A8280F"/>
    <w:rsid w:val="00A82CC0"/>
    <w:rsid w:val="00A82EE4"/>
    <w:rsid w:val="00A83770"/>
    <w:rsid w:val="00A85146"/>
    <w:rsid w:val="00A857DF"/>
    <w:rsid w:val="00A915C8"/>
    <w:rsid w:val="00A9162D"/>
    <w:rsid w:val="00A91977"/>
    <w:rsid w:val="00A92CCA"/>
    <w:rsid w:val="00A92D86"/>
    <w:rsid w:val="00A94895"/>
    <w:rsid w:val="00A955BE"/>
    <w:rsid w:val="00A97460"/>
    <w:rsid w:val="00A9748A"/>
    <w:rsid w:val="00A9748B"/>
    <w:rsid w:val="00A97D91"/>
    <w:rsid w:val="00AA1239"/>
    <w:rsid w:val="00AA1945"/>
    <w:rsid w:val="00AA215E"/>
    <w:rsid w:val="00AA24B4"/>
    <w:rsid w:val="00AA39AD"/>
    <w:rsid w:val="00AA63EE"/>
    <w:rsid w:val="00AA79DD"/>
    <w:rsid w:val="00AB0D58"/>
    <w:rsid w:val="00AB0F21"/>
    <w:rsid w:val="00AB2807"/>
    <w:rsid w:val="00AB4291"/>
    <w:rsid w:val="00AB47FD"/>
    <w:rsid w:val="00AB6238"/>
    <w:rsid w:val="00AB681D"/>
    <w:rsid w:val="00AC0B0C"/>
    <w:rsid w:val="00AC1897"/>
    <w:rsid w:val="00AC1ED3"/>
    <w:rsid w:val="00AC238E"/>
    <w:rsid w:val="00AC3867"/>
    <w:rsid w:val="00AC390E"/>
    <w:rsid w:val="00AC6B73"/>
    <w:rsid w:val="00AD0855"/>
    <w:rsid w:val="00AD0D42"/>
    <w:rsid w:val="00AD1B65"/>
    <w:rsid w:val="00AD1F14"/>
    <w:rsid w:val="00AD20ED"/>
    <w:rsid w:val="00AD37E7"/>
    <w:rsid w:val="00AD4B1C"/>
    <w:rsid w:val="00AD530E"/>
    <w:rsid w:val="00AD5EAF"/>
    <w:rsid w:val="00AD6F86"/>
    <w:rsid w:val="00AD76C3"/>
    <w:rsid w:val="00AD7DB7"/>
    <w:rsid w:val="00AE0A55"/>
    <w:rsid w:val="00AE4CE4"/>
    <w:rsid w:val="00AE564C"/>
    <w:rsid w:val="00AE5D03"/>
    <w:rsid w:val="00AE7E96"/>
    <w:rsid w:val="00AF0434"/>
    <w:rsid w:val="00AF0D46"/>
    <w:rsid w:val="00AF3CBF"/>
    <w:rsid w:val="00AF4321"/>
    <w:rsid w:val="00AF4B1F"/>
    <w:rsid w:val="00AF61DB"/>
    <w:rsid w:val="00AF6A6B"/>
    <w:rsid w:val="00AF7A50"/>
    <w:rsid w:val="00B00113"/>
    <w:rsid w:val="00B01A26"/>
    <w:rsid w:val="00B02288"/>
    <w:rsid w:val="00B0238A"/>
    <w:rsid w:val="00B03652"/>
    <w:rsid w:val="00B0365D"/>
    <w:rsid w:val="00B038BA"/>
    <w:rsid w:val="00B05F56"/>
    <w:rsid w:val="00B060CB"/>
    <w:rsid w:val="00B06131"/>
    <w:rsid w:val="00B07FB5"/>
    <w:rsid w:val="00B101AE"/>
    <w:rsid w:val="00B1127D"/>
    <w:rsid w:val="00B1198E"/>
    <w:rsid w:val="00B14329"/>
    <w:rsid w:val="00B20E3B"/>
    <w:rsid w:val="00B21A23"/>
    <w:rsid w:val="00B237A7"/>
    <w:rsid w:val="00B24C48"/>
    <w:rsid w:val="00B30D51"/>
    <w:rsid w:val="00B32FEB"/>
    <w:rsid w:val="00B34328"/>
    <w:rsid w:val="00B42269"/>
    <w:rsid w:val="00B44AA1"/>
    <w:rsid w:val="00B45495"/>
    <w:rsid w:val="00B45729"/>
    <w:rsid w:val="00B45C29"/>
    <w:rsid w:val="00B461FE"/>
    <w:rsid w:val="00B46B5B"/>
    <w:rsid w:val="00B5159F"/>
    <w:rsid w:val="00B5188E"/>
    <w:rsid w:val="00B54A7A"/>
    <w:rsid w:val="00B56F86"/>
    <w:rsid w:val="00B6014A"/>
    <w:rsid w:val="00B60A65"/>
    <w:rsid w:val="00B610AC"/>
    <w:rsid w:val="00B618C0"/>
    <w:rsid w:val="00B65506"/>
    <w:rsid w:val="00B6597A"/>
    <w:rsid w:val="00B65CB2"/>
    <w:rsid w:val="00B664BB"/>
    <w:rsid w:val="00B669F1"/>
    <w:rsid w:val="00B6745C"/>
    <w:rsid w:val="00B678D6"/>
    <w:rsid w:val="00B71EFD"/>
    <w:rsid w:val="00B7450F"/>
    <w:rsid w:val="00B75226"/>
    <w:rsid w:val="00B7795F"/>
    <w:rsid w:val="00B80017"/>
    <w:rsid w:val="00B80751"/>
    <w:rsid w:val="00B81E40"/>
    <w:rsid w:val="00B84D24"/>
    <w:rsid w:val="00B8520C"/>
    <w:rsid w:val="00B85D80"/>
    <w:rsid w:val="00B85F0B"/>
    <w:rsid w:val="00B85FA5"/>
    <w:rsid w:val="00B862B8"/>
    <w:rsid w:val="00B87218"/>
    <w:rsid w:val="00B8742B"/>
    <w:rsid w:val="00B9047D"/>
    <w:rsid w:val="00B9049A"/>
    <w:rsid w:val="00B943F2"/>
    <w:rsid w:val="00B955EF"/>
    <w:rsid w:val="00B95C70"/>
    <w:rsid w:val="00B95F24"/>
    <w:rsid w:val="00B96303"/>
    <w:rsid w:val="00B96680"/>
    <w:rsid w:val="00BA4596"/>
    <w:rsid w:val="00BA5ABC"/>
    <w:rsid w:val="00BA5F6F"/>
    <w:rsid w:val="00BA6A88"/>
    <w:rsid w:val="00BB2432"/>
    <w:rsid w:val="00BB24AF"/>
    <w:rsid w:val="00BB24ED"/>
    <w:rsid w:val="00BB5DA2"/>
    <w:rsid w:val="00BB64C5"/>
    <w:rsid w:val="00BB7B7D"/>
    <w:rsid w:val="00BC11DE"/>
    <w:rsid w:val="00BC1B5E"/>
    <w:rsid w:val="00BC1C96"/>
    <w:rsid w:val="00BC2414"/>
    <w:rsid w:val="00BC7359"/>
    <w:rsid w:val="00BC7750"/>
    <w:rsid w:val="00BD105C"/>
    <w:rsid w:val="00BD1315"/>
    <w:rsid w:val="00BD28DC"/>
    <w:rsid w:val="00BD2A75"/>
    <w:rsid w:val="00BD4ECF"/>
    <w:rsid w:val="00BE36CA"/>
    <w:rsid w:val="00BE550F"/>
    <w:rsid w:val="00BF03B8"/>
    <w:rsid w:val="00BF2FEF"/>
    <w:rsid w:val="00BF58CB"/>
    <w:rsid w:val="00BF62A3"/>
    <w:rsid w:val="00BF6515"/>
    <w:rsid w:val="00BF6581"/>
    <w:rsid w:val="00BF6E8C"/>
    <w:rsid w:val="00BF7A2E"/>
    <w:rsid w:val="00BF7EC7"/>
    <w:rsid w:val="00C0036E"/>
    <w:rsid w:val="00C00782"/>
    <w:rsid w:val="00C026D0"/>
    <w:rsid w:val="00C02E9E"/>
    <w:rsid w:val="00C030D0"/>
    <w:rsid w:val="00C034C2"/>
    <w:rsid w:val="00C03DE4"/>
    <w:rsid w:val="00C03FEF"/>
    <w:rsid w:val="00C05815"/>
    <w:rsid w:val="00C0658A"/>
    <w:rsid w:val="00C06B24"/>
    <w:rsid w:val="00C11151"/>
    <w:rsid w:val="00C112B7"/>
    <w:rsid w:val="00C12CB6"/>
    <w:rsid w:val="00C13DAB"/>
    <w:rsid w:val="00C14735"/>
    <w:rsid w:val="00C1582B"/>
    <w:rsid w:val="00C162ED"/>
    <w:rsid w:val="00C165AD"/>
    <w:rsid w:val="00C213A6"/>
    <w:rsid w:val="00C245C1"/>
    <w:rsid w:val="00C24A91"/>
    <w:rsid w:val="00C25255"/>
    <w:rsid w:val="00C256E0"/>
    <w:rsid w:val="00C26F97"/>
    <w:rsid w:val="00C273D3"/>
    <w:rsid w:val="00C32EEF"/>
    <w:rsid w:val="00C330B6"/>
    <w:rsid w:val="00C3539E"/>
    <w:rsid w:val="00C35C7F"/>
    <w:rsid w:val="00C36064"/>
    <w:rsid w:val="00C41449"/>
    <w:rsid w:val="00C419BE"/>
    <w:rsid w:val="00C420C4"/>
    <w:rsid w:val="00C4276B"/>
    <w:rsid w:val="00C43799"/>
    <w:rsid w:val="00C43B24"/>
    <w:rsid w:val="00C44B7F"/>
    <w:rsid w:val="00C450DE"/>
    <w:rsid w:val="00C47DC8"/>
    <w:rsid w:val="00C47E2F"/>
    <w:rsid w:val="00C528BA"/>
    <w:rsid w:val="00C52CD8"/>
    <w:rsid w:val="00C53EFA"/>
    <w:rsid w:val="00C54563"/>
    <w:rsid w:val="00C54898"/>
    <w:rsid w:val="00C54CF7"/>
    <w:rsid w:val="00C5720B"/>
    <w:rsid w:val="00C61144"/>
    <w:rsid w:val="00C6138D"/>
    <w:rsid w:val="00C62EBD"/>
    <w:rsid w:val="00C63617"/>
    <w:rsid w:val="00C64039"/>
    <w:rsid w:val="00C64245"/>
    <w:rsid w:val="00C658B2"/>
    <w:rsid w:val="00C71F5C"/>
    <w:rsid w:val="00C736A2"/>
    <w:rsid w:val="00C74536"/>
    <w:rsid w:val="00C74B1A"/>
    <w:rsid w:val="00C75514"/>
    <w:rsid w:val="00C76149"/>
    <w:rsid w:val="00C778BE"/>
    <w:rsid w:val="00C77B5A"/>
    <w:rsid w:val="00C77D2B"/>
    <w:rsid w:val="00C80416"/>
    <w:rsid w:val="00C82075"/>
    <w:rsid w:val="00C82A19"/>
    <w:rsid w:val="00C84D44"/>
    <w:rsid w:val="00C85750"/>
    <w:rsid w:val="00C86961"/>
    <w:rsid w:val="00C874B0"/>
    <w:rsid w:val="00C87967"/>
    <w:rsid w:val="00C90A70"/>
    <w:rsid w:val="00C91E35"/>
    <w:rsid w:val="00C93D65"/>
    <w:rsid w:val="00C93F45"/>
    <w:rsid w:val="00C94B6D"/>
    <w:rsid w:val="00C95723"/>
    <w:rsid w:val="00C96AFD"/>
    <w:rsid w:val="00CA16E9"/>
    <w:rsid w:val="00CA1A43"/>
    <w:rsid w:val="00CA2777"/>
    <w:rsid w:val="00CB0E25"/>
    <w:rsid w:val="00CB3D7D"/>
    <w:rsid w:val="00CB4BEF"/>
    <w:rsid w:val="00CB5868"/>
    <w:rsid w:val="00CB6966"/>
    <w:rsid w:val="00CC3860"/>
    <w:rsid w:val="00CC3E6D"/>
    <w:rsid w:val="00CC6E8B"/>
    <w:rsid w:val="00CD0CCD"/>
    <w:rsid w:val="00CD2022"/>
    <w:rsid w:val="00CD215A"/>
    <w:rsid w:val="00CD2CB0"/>
    <w:rsid w:val="00CD5915"/>
    <w:rsid w:val="00CD6DB7"/>
    <w:rsid w:val="00CD6F75"/>
    <w:rsid w:val="00CE07D9"/>
    <w:rsid w:val="00CE0D8F"/>
    <w:rsid w:val="00CE1463"/>
    <w:rsid w:val="00CE23A8"/>
    <w:rsid w:val="00CE28FD"/>
    <w:rsid w:val="00CE2ADE"/>
    <w:rsid w:val="00CE4BB9"/>
    <w:rsid w:val="00CE4D8C"/>
    <w:rsid w:val="00CE6CED"/>
    <w:rsid w:val="00CE7C1B"/>
    <w:rsid w:val="00CE7FE6"/>
    <w:rsid w:val="00CF039F"/>
    <w:rsid w:val="00CF03D0"/>
    <w:rsid w:val="00CF1985"/>
    <w:rsid w:val="00CF2976"/>
    <w:rsid w:val="00CF4A8F"/>
    <w:rsid w:val="00CF7059"/>
    <w:rsid w:val="00D009DF"/>
    <w:rsid w:val="00D01172"/>
    <w:rsid w:val="00D0172F"/>
    <w:rsid w:val="00D01B9C"/>
    <w:rsid w:val="00D03F03"/>
    <w:rsid w:val="00D048EB"/>
    <w:rsid w:val="00D052CC"/>
    <w:rsid w:val="00D0541C"/>
    <w:rsid w:val="00D06794"/>
    <w:rsid w:val="00D06E38"/>
    <w:rsid w:val="00D06EAA"/>
    <w:rsid w:val="00D10115"/>
    <w:rsid w:val="00D12656"/>
    <w:rsid w:val="00D16B97"/>
    <w:rsid w:val="00D16DD1"/>
    <w:rsid w:val="00D16DE5"/>
    <w:rsid w:val="00D20124"/>
    <w:rsid w:val="00D217C0"/>
    <w:rsid w:val="00D24C4D"/>
    <w:rsid w:val="00D250F3"/>
    <w:rsid w:val="00D2559B"/>
    <w:rsid w:val="00D26C40"/>
    <w:rsid w:val="00D309AC"/>
    <w:rsid w:val="00D3426A"/>
    <w:rsid w:val="00D36D5C"/>
    <w:rsid w:val="00D40AD4"/>
    <w:rsid w:val="00D40CBA"/>
    <w:rsid w:val="00D41B4A"/>
    <w:rsid w:val="00D42477"/>
    <w:rsid w:val="00D42BE8"/>
    <w:rsid w:val="00D43DE2"/>
    <w:rsid w:val="00D45558"/>
    <w:rsid w:val="00D46F86"/>
    <w:rsid w:val="00D47486"/>
    <w:rsid w:val="00D501B8"/>
    <w:rsid w:val="00D50B6E"/>
    <w:rsid w:val="00D536C2"/>
    <w:rsid w:val="00D550CA"/>
    <w:rsid w:val="00D55236"/>
    <w:rsid w:val="00D5588C"/>
    <w:rsid w:val="00D55F40"/>
    <w:rsid w:val="00D57937"/>
    <w:rsid w:val="00D57BD0"/>
    <w:rsid w:val="00D618B3"/>
    <w:rsid w:val="00D6256A"/>
    <w:rsid w:val="00D63B1C"/>
    <w:rsid w:val="00D6401A"/>
    <w:rsid w:val="00D66889"/>
    <w:rsid w:val="00D7101A"/>
    <w:rsid w:val="00D74676"/>
    <w:rsid w:val="00D75E56"/>
    <w:rsid w:val="00D80790"/>
    <w:rsid w:val="00D80850"/>
    <w:rsid w:val="00D83878"/>
    <w:rsid w:val="00D83C37"/>
    <w:rsid w:val="00D84B5C"/>
    <w:rsid w:val="00D8555B"/>
    <w:rsid w:val="00D85DD2"/>
    <w:rsid w:val="00D87125"/>
    <w:rsid w:val="00D874A6"/>
    <w:rsid w:val="00D905BD"/>
    <w:rsid w:val="00D9186F"/>
    <w:rsid w:val="00D95105"/>
    <w:rsid w:val="00D952BA"/>
    <w:rsid w:val="00D9623E"/>
    <w:rsid w:val="00D97C1C"/>
    <w:rsid w:val="00DA0C55"/>
    <w:rsid w:val="00DA1033"/>
    <w:rsid w:val="00DA1207"/>
    <w:rsid w:val="00DA38E3"/>
    <w:rsid w:val="00DA4018"/>
    <w:rsid w:val="00DA513F"/>
    <w:rsid w:val="00DA5484"/>
    <w:rsid w:val="00DA64CD"/>
    <w:rsid w:val="00DA6EB8"/>
    <w:rsid w:val="00DA6FC6"/>
    <w:rsid w:val="00DA706F"/>
    <w:rsid w:val="00DA7259"/>
    <w:rsid w:val="00DB0FDF"/>
    <w:rsid w:val="00DB164A"/>
    <w:rsid w:val="00DB17C1"/>
    <w:rsid w:val="00DB1FF0"/>
    <w:rsid w:val="00DB32EA"/>
    <w:rsid w:val="00DB43DF"/>
    <w:rsid w:val="00DB4A38"/>
    <w:rsid w:val="00DB787B"/>
    <w:rsid w:val="00DC0931"/>
    <w:rsid w:val="00DC0CCA"/>
    <w:rsid w:val="00DC23C5"/>
    <w:rsid w:val="00DC3DDD"/>
    <w:rsid w:val="00DC5053"/>
    <w:rsid w:val="00DC7516"/>
    <w:rsid w:val="00DC7E6B"/>
    <w:rsid w:val="00DD1860"/>
    <w:rsid w:val="00DD2CCE"/>
    <w:rsid w:val="00DD39DB"/>
    <w:rsid w:val="00DD41C5"/>
    <w:rsid w:val="00DD4C0C"/>
    <w:rsid w:val="00DD6B9B"/>
    <w:rsid w:val="00DE0595"/>
    <w:rsid w:val="00DE085D"/>
    <w:rsid w:val="00DE1559"/>
    <w:rsid w:val="00DE4343"/>
    <w:rsid w:val="00DE4789"/>
    <w:rsid w:val="00DE4A85"/>
    <w:rsid w:val="00DE4DE6"/>
    <w:rsid w:val="00DF00CF"/>
    <w:rsid w:val="00DF234E"/>
    <w:rsid w:val="00DF47E0"/>
    <w:rsid w:val="00DF7230"/>
    <w:rsid w:val="00DF7339"/>
    <w:rsid w:val="00E0044F"/>
    <w:rsid w:val="00E00946"/>
    <w:rsid w:val="00E0391E"/>
    <w:rsid w:val="00E05339"/>
    <w:rsid w:val="00E05DF6"/>
    <w:rsid w:val="00E06C96"/>
    <w:rsid w:val="00E07A88"/>
    <w:rsid w:val="00E101C6"/>
    <w:rsid w:val="00E12817"/>
    <w:rsid w:val="00E132C6"/>
    <w:rsid w:val="00E1369A"/>
    <w:rsid w:val="00E14092"/>
    <w:rsid w:val="00E14AFE"/>
    <w:rsid w:val="00E14F26"/>
    <w:rsid w:val="00E15A6B"/>
    <w:rsid w:val="00E1754D"/>
    <w:rsid w:val="00E17E76"/>
    <w:rsid w:val="00E2054E"/>
    <w:rsid w:val="00E22677"/>
    <w:rsid w:val="00E24E3E"/>
    <w:rsid w:val="00E259B1"/>
    <w:rsid w:val="00E25ABF"/>
    <w:rsid w:val="00E26718"/>
    <w:rsid w:val="00E33978"/>
    <w:rsid w:val="00E355E6"/>
    <w:rsid w:val="00E35D46"/>
    <w:rsid w:val="00E40736"/>
    <w:rsid w:val="00E42196"/>
    <w:rsid w:val="00E4380C"/>
    <w:rsid w:val="00E45D5E"/>
    <w:rsid w:val="00E47D5C"/>
    <w:rsid w:val="00E506C2"/>
    <w:rsid w:val="00E50ED4"/>
    <w:rsid w:val="00E51C26"/>
    <w:rsid w:val="00E51F6B"/>
    <w:rsid w:val="00E5488E"/>
    <w:rsid w:val="00E54DF8"/>
    <w:rsid w:val="00E54E5D"/>
    <w:rsid w:val="00E55240"/>
    <w:rsid w:val="00E56163"/>
    <w:rsid w:val="00E56EB4"/>
    <w:rsid w:val="00E578F0"/>
    <w:rsid w:val="00E60E1F"/>
    <w:rsid w:val="00E61EAC"/>
    <w:rsid w:val="00E62CA8"/>
    <w:rsid w:val="00E64EA1"/>
    <w:rsid w:val="00E66908"/>
    <w:rsid w:val="00E67D47"/>
    <w:rsid w:val="00E70B0A"/>
    <w:rsid w:val="00E73F84"/>
    <w:rsid w:val="00E77B6B"/>
    <w:rsid w:val="00E83E3F"/>
    <w:rsid w:val="00E83E9F"/>
    <w:rsid w:val="00E84655"/>
    <w:rsid w:val="00E855C2"/>
    <w:rsid w:val="00E85CCA"/>
    <w:rsid w:val="00E86F18"/>
    <w:rsid w:val="00E870E8"/>
    <w:rsid w:val="00E872C0"/>
    <w:rsid w:val="00E87756"/>
    <w:rsid w:val="00E91588"/>
    <w:rsid w:val="00E9160D"/>
    <w:rsid w:val="00E9202B"/>
    <w:rsid w:val="00E932FF"/>
    <w:rsid w:val="00E93FCF"/>
    <w:rsid w:val="00E973ED"/>
    <w:rsid w:val="00E9767C"/>
    <w:rsid w:val="00E976C4"/>
    <w:rsid w:val="00E97ABE"/>
    <w:rsid w:val="00E97CA3"/>
    <w:rsid w:val="00EA31BC"/>
    <w:rsid w:val="00EA32B7"/>
    <w:rsid w:val="00EA485B"/>
    <w:rsid w:val="00EA6F2E"/>
    <w:rsid w:val="00EA70C0"/>
    <w:rsid w:val="00EA75CA"/>
    <w:rsid w:val="00EA7B90"/>
    <w:rsid w:val="00EB1174"/>
    <w:rsid w:val="00EB27F6"/>
    <w:rsid w:val="00EB5714"/>
    <w:rsid w:val="00EC2033"/>
    <w:rsid w:val="00EC206B"/>
    <w:rsid w:val="00EC20B8"/>
    <w:rsid w:val="00EC2247"/>
    <w:rsid w:val="00EC328A"/>
    <w:rsid w:val="00EC3AE3"/>
    <w:rsid w:val="00EC3C8C"/>
    <w:rsid w:val="00EC4555"/>
    <w:rsid w:val="00EC4BCB"/>
    <w:rsid w:val="00EC55C7"/>
    <w:rsid w:val="00EC56C3"/>
    <w:rsid w:val="00EC5879"/>
    <w:rsid w:val="00ED0A88"/>
    <w:rsid w:val="00ED1295"/>
    <w:rsid w:val="00ED2686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EC4"/>
    <w:rsid w:val="00EF0684"/>
    <w:rsid w:val="00EF43E0"/>
    <w:rsid w:val="00EF45B7"/>
    <w:rsid w:val="00EF4BFA"/>
    <w:rsid w:val="00EF644C"/>
    <w:rsid w:val="00EF754E"/>
    <w:rsid w:val="00F018C0"/>
    <w:rsid w:val="00F02E1D"/>
    <w:rsid w:val="00F10981"/>
    <w:rsid w:val="00F11A11"/>
    <w:rsid w:val="00F13F7C"/>
    <w:rsid w:val="00F14682"/>
    <w:rsid w:val="00F14A67"/>
    <w:rsid w:val="00F1625D"/>
    <w:rsid w:val="00F162EE"/>
    <w:rsid w:val="00F16A2D"/>
    <w:rsid w:val="00F16B8B"/>
    <w:rsid w:val="00F1714F"/>
    <w:rsid w:val="00F20B73"/>
    <w:rsid w:val="00F2247B"/>
    <w:rsid w:val="00F22874"/>
    <w:rsid w:val="00F23F4E"/>
    <w:rsid w:val="00F27801"/>
    <w:rsid w:val="00F317D7"/>
    <w:rsid w:val="00F3215F"/>
    <w:rsid w:val="00F328FC"/>
    <w:rsid w:val="00F32902"/>
    <w:rsid w:val="00F333BE"/>
    <w:rsid w:val="00F33BCD"/>
    <w:rsid w:val="00F33FC5"/>
    <w:rsid w:val="00F34335"/>
    <w:rsid w:val="00F3555E"/>
    <w:rsid w:val="00F35B49"/>
    <w:rsid w:val="00F40E92"/>
    <w:rsid w:val="00F41497"/>
    <w:rsid w:val="00F41CDE"/>
    <w:rsid w:val="00F42BB3"/>
    <w:rsid w:val="00F4554D"/>
    <w:rsid w:val="00F464E4"/>
    <w:rsid w:val="00F46B89"/>
    <w:rsid w:val="00F475A7"/>
    <w:rsid w:val="00F47675"/>
    <w:rsid w:val="00F50F2E"/>
    <w:rsid w:val="00F535E8"/>
    <w:rsid w:val="00F53A38"/>
    <w:rsid w:val="00F56D38"/>
    <w:rsid w:val="00F56D80"/>
    <w:rsid w:val="00F57EE1"/>
    <w:rsid w:val="00F57F6C"/>
    <w:rsid w:val="00F62577"/>
    <w:rsid w:val="00F62E12"/>
    <w:rsid w:val="00F6547A"/>
    <w:rsid w:val="00F70108"/>
    <w:rsid w:val="00F70C1D"/>
    <w:rsid w:val="00F727D3"/>
    <w:rsid w:val="00F7378A"/>
    <w:rsid w:val="00F737A4"/>
    <w:rsid w:val="00F744F5"/>
    <w:rsid w:val="00F804CD"/>
    <w:rsid w:val="00F80BCA"/>
    <w:rsid w:val="00F81DEF"/>
    <w:rsid w:val="00F822BB"/>
    <w:rsid w:val="00F83350"/>
    <w:rsid w:val="00F83BD7"/>
    <w:rsid w:val="00F846FA"/>
    <w:rsid w:val="00F87BF3"/>
    <w:rsid w:val="00F918DE"/>
    <w:rsid w:val="00F919EB"/>
    <w:rsid w:val="00F93E1F"/>
    <w:rsid w:val="00F9573B"/>
    <w:rsid w:val="00F96B12"/>
    <w:rsid w:val="00FA0A73"/>
    <w:rsid w:val="00FA18BE"/>
    <w:rsid w:val="00FA1E58"/>
    <w:rsid w:val="00FA203B"/>
    <w:rsid w:val="00FA2EF0"/>
    <w:rsid w:val="00FA2FC0"/>
    <w:rsid w:val="00FA34CA"/>
    <w:rsid w:val="00FA3FE9"/>
    <w:rsid w:val="00FA6253"/>
    <w:rsid w:val="00FA6F86"/>
    <w:rsid w:val="00FA7A8A"/>
    <w:rsid w:val="00FA7FAF"/>
    <w:rsid w:val="00FB2CCE"/>
    <w:rsid w:val="00FB512E"/>
    <w:rsid w:val="00FB539C"/>
    <w:rsid w:val="00FB5B77"/>
    <w:rsid w:val="00FB7E91"/>
    <w:rsid w:val="00FC168E"/>
    <w:rsid w:val="00FC1A8C"/>
    <w:rsid w:val="00FC1E5A"/>
    <w:rsid w:val="00FC4108"/>
    <w:rsid w:val="00FC4134"/>
    <w:rsid w:val="00FC69A3"/>
    <w:rsid w:val="00FC7B88"/>
    <w:rsid w:val="00FC7D76"/>
    <w:rsid w:val="00FD13D0"/>
    <w:rsid w:val="00FD1EC2"/>
    <w:rsid w:val="00FD553E"/>
    <w:rsid w:val="00FE197A"/>
    <w:rsid w:val="00FE1C4B"/>
    <w:rsid w:val="00FE39D6"/>
    <w:rsid w:val="00FE3A1E"/>
    <w:rsid w:val="00FE3F9C"/>
    <w:rsid w:val="00FE4246"/>
    <w:rsid w:val="00FE6CA5"/>
    <w:rsid w:val="00FF17C5"/>
    <w:rsid w:val="00FF4569"/>
    <w:rsid w:val="00FF561E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B49A-036F-4D87-BEEA-B0FD6E2F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694</TotalTime>
  <Pages>31</Pages>
  <Words>11237</Words>
  <Characters>64053</Characters>
  <Application>Microsoft Office Word</Application>
  <DocSecurity>0</DocSecurity>
  <Lines>533</Lines>
  <Paragraphs>150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75140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capliarova</cp:lastModifiedBy>
  <cp:revision>124</cp:revision>
  <cp:lastPrinted>2023-03-06T08:51:00Z</cp:lastPrinted>
  <dcterms:created xsi:type="dcterms:W3CDTF">2023-02-16T10:11:00Z</dcterms:created>
  <dcterms:modified xsi:type="dcterms:W3CDTF">2023-04-13T12:04:00Z</dcterms:modified>
</cp:coreProperties>
</file>