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6893C385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645271">
              <w:t>31.12.2022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77777777" w:rsidR="00727BE8" w:rsidRPr="00ED0163" w:rsidRDefault="00000000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09C8DB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113.5pt;margin-top:1.9pt;width:239.05pt;height:18.75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<v:textbox>
                    <w:txbxContent>
                      <w:p w14:paraId="69D67AE6" w14:textId="77777777" w:rsidR="00727BE8" w:rsidRDefault="00727BE8" w:rsidP="00944C3D">
                        <w:pPr>
                          <w:tabs>
                            <w:tab w:val="left" w:pos="142"/>
                            <w:tab w:val="left" w:pos="1276"/>
                            <w:tab w:val="left" w:pos="2552"/>
                            <w:tab w:val="left" w:pos="3969"/>
                          </w:tabs>
                        </w:pP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50F58D41">
                <v:shape id="Text Box 4" o:spid="_x0000_s1027" type="#_x0000_t202" style="position:absolute;margin-left:345.05pt;margin-top:.4pt;width:29.25pt;height:18.75pt;z-index: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<v:textbox>
                    <w:txbxContent>
                      <w:p w14:paraId="798DA291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738E667">
                <v:shape id="Text Box 3" o:spid="_x0000_s1028" type="#_x0000_t202" style="position:absolute;margin-left:209.3pt;margin-top:.2pt;width:29.25pt;height:18.75pt;z-index:1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<v:textbox>
                    <w:txbxContent>
                      <w:p w14:paraId="7B64A26F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CEBFDEB">
                <v:shape id="Text Box 6" o:spid="_x0000_s1029" type="#_x0000_t202" style="position:absolute;margin-left:92.15pt;margin-top:.3pt;width:94.5pt;height:32.25pt;z-index:1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<v:textbox>
                    <w:txbxContent>
                      <w:p w14:paraId="6418950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bežné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64790DFD">
                <v:shape id="_x0000_s1030" type="#_x0000_t202" style="position:absolute;margin-left:247.5pt;margin-top:.7pt;width:38pt;height:18.7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<v:textbox>
                    <w:txbxContent>
                      <w:p w14:paraId="760D85D4" w14:textId="77777777" w:rsidR="00727BE8" w:rsidRDefault="00D127FC" w:rsidP="00944C3D">
                        <w:fldSimple w:instr=" MERGEFIELD  aDMOD  \* MERGEFORMAT ">
                          <w:r w:rsidR="00727BE8" w:rsidRPr="00164431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131A9926">
                <v:shape id="_x0000_s1031" type="#_x0000_t202" style="position:absolute;margin-left:302.45pt;margin-top:.4pt;width:37.45pt;height:18.75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">
                  <v:textbox>
                    <w:txbxContent>
                      <w:p w14:paraId="04E1257B" w14:textId="0772277F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0731BD">
                          <w:rPr>
                            <w:rFonts w:ascii="Arial" w:hAnsi="Arial" w:cs="Arial"/>
                          </w:rPr>
                          <w:t>2</w:t>
                        </w:r>
                        <w:r w:rsidR="00645271">
                          <w:rPr>
                            <w:rFonts w:ascii="Arial" w:hAnsi="Arial" w:cs="Arial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E721267">
                <v:shape id="_x0000_s1032" type="#_x0000_t202" style="position:absolute;margin-left:439.1pt;margin-top:.8pt;width:38.8pt;height:18.75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l9KwIAAFcEAAAOAAAAZHJzL2Uyb0RvYy54bWysVNtu2zAMfR+wfxD0vjjxkjQ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">
                  <v:textbox>
                    <w:txbxContent>
                      <w:p w14:paraId="5FFC8E9E" w14:textId="2C0AE41F" w:rsidR="00D92E41" w:rsidRDefault="00645271" w:rsidP="00944C3D">
                        <w:r>
                          <w:t>2022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939042F">
                <v:shape id="_x0000_s1033" type="#_x0000_t202" style="position:absolute;margin-left:374.6pt;margin-top:.8pt;width:38pt;height:18.75pt;z-index: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<v:textbox>
                    <w:txbxContent>
                      <w:p w14:paraId="1C74AEAF" w14:textId="6DFBB112" w:rsidR="00727BE8" w:rsidRDefault="00645271" w:rsidP="00944C3D">
                        <w:r>
                          <w:t>12</w:t>
                        </w:r>
                      </w:p>
                      <w:p w14:paraId="5A7A1891" w14:textId="77777777" w:rsidR="00D92E41" w:rsidRDefault="00D92E41" w:rsidP="00944C3D"/>
                    </w:txbxContent>
                  </v:textbox>
                </v:shape>
              </w:pic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77777777" w:rsidR="00727BE8" w:rsidRDefault="00000000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B626834">
                <v:shape id="Text Box 5" o:spid="_x0000_s1034" type="#_x0000_t202" style="position:absolute;left:0;text-align:left;margin-left:344.9pt;margin-top:5.35pt;width:29.25pt;height:18.7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<v:textbox>
                    <w:txbxContent>
                      <w:p w14:paraId="10535A4A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29444060">
                <v:shape id="_x0000_s1035" type="#_x0000_t202" style="position:absolute;left:0;text-align:left;margin-left:209.4pt;margin-top:5.3pt;width:29.25pt;height:18.7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<v:textbox>
                    <w:txbxContent>
                      <w:p w14:paraId="7E6D46C2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3A66602B">
                <v:shape id="Text Box 7" o:spid="_x0000_s1036" type="#_x0000_t202" style="position:absolute;left:0;text-align:left;margin-left:92.65pt;margin-top:5.55pt;width:94.5pt;height:43.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<v:textbox>
                    <w:txbxContent>
                      <w:p w14:paraId="6358DC2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bezprostredne predchádzajúce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4841B6E">
                <v:shape id="_x0000_s1037" type="#_x0000_t202" style="position:absolute;left:0;text-align:left;margin-left:439.4pt;margin-top:5.6pt;width:38pt;height:18.7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1UvKQIAAFg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">
                  <v:textbox>
                    <w:txbxContent>
                      <w:p w14:paraId="06ED66AE" w14:textId="750FB0E9" w:rsidR="00727BE8" w:rsidRDefault="00645271" w:rsidP="00944C3D">
                        <w:pPr>
                          <w:rPr>
                            <w:rFonts w:ascii="Arial" w:hAnsi="Arial" w:cs="Arial"/>
                            <w:noProof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</w:rPr>
                          <w:t>2021</w:t>
                        </w:r>
                      </w:p>
                      <w:p w14:paraId="2EF07AB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B1CFB37">
                <v:shape id="_x0000_s1038" type="#_x0000_t202" style="position:absolute;left:0;text-align:left;margin-left:374.9pt;margin-top:5.6pt;width:38pt;height:18.7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<v:textbox>
                    <w:txbxContent>
                      <w:p w14:paraId="0AA17B1A" w14:textId="3F4243D3" w:rsidR="00727BE8" w:rsidRDefault="00645271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1DE45ED">
                <v:shape id="_x0000_s1039" type="#_x0000_t202" style="position:absolute;left:0;text-align:left;margin-left:302.4pt;margin-top:5.6pt;width:38pt;height:18.7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DQKgIAAFg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">
                  <v:textbox>
                    <w:txbxContent>
                      <w:p w14:paraId="3C2F1C9B" w14:textId="5A78B9FE" w:rsidR="00727BE8" w:rsidRDefault="00645271" w:rsidP="00944C3D">
                        <w:r>
                          <w:t>2021</w:t>
                        </w:r>
                      </w:p>
                      <w:p w14:paraId="15317A3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472D3983">
                <v:shape id="_x0000_s1040" type="#_x0000_t202" style="position:absolute;left:0;text-align:left;margin-left:247.65pt;margin-top:5.6pt;width:38pt;height:18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<v:textbox>
                    <w:txbxContent>
                      <w:p w14:paraId="3DC08FA2" w14:textId="38DE3C29" w:rsidR="00727BE8" w:rsidRDefault="00645271" w:rsidP="00944C3D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7602D380" w:rsidR="00727BE8" w:rsidRPr="00ED0163" w:rsidRDefault="00645271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6578D540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D043B13">
                <v:shape id="_x0000_s1041" type="#_x0000_t202" style="position:absolute;margin-left:2.05pt;margin-top:7.5pt;width:33.75pt;height:18.75pt;z-index:2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<v:textbox>
                    <w:txbxContent>
                      <w:p w14:paraId="51A5B948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IČO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65B0246">
                <v:shape id="_x0000_s1042" type="#_x0000_t202" style="position:absolute;margin-left:4.6pt;margin-top:6.2pt;width:194.25pt;height:18.75pt;z-index:2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" stroked="f">
                  <v:textbox>
                    <w:txbxContent>
                      <w:p w14:paraId="722FAEFA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ED0163">
                          <w:rPr>
                            <w:rFonts w:ascii="Arial" w:hAnsi="Arial"/>
                            <w:lang w:eastAsia="sk-SK"/>
                          </w:rPr>
                          <w:t>Daňové identifikačné číslo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3C72FE03">
                <v:shape id="_x0000_s1043" type="#_x0000_t202" style="position:absolute;margin-left:1.5pt;margin-top:-12.15pt;width:96.6pt;height:18.75pt;z-index:1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APOnc+KgIAAFkEAAAOAAAAAAAAAAAAAAAAAC4CAABkcnMv&#10;ZTJvRG9jLnhtbFBLAQItABQABgAIAAAAIQA0XU4l3wAAAAgBAAAPAAAAAAAAAAAAAAAAAIQEAABk&#10;cnMvZG93bnJldi54bWxQSwUGAAAAAAQABADzAAAAkAUAAAAA&#10;">
                  <v:textbox>
                    <w:txbxContent>
                      <w:p w14:paraId="249CABD4" w14:textId="7E22D9B6" w:rsidR="00727BE8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     </w:t>
                        </w:r>
                        <w:r>
                          <w:rPr>
                            <w:rFonts w:ascii="Arial" w:hAnsi="Arial" w:cs="Arial"/>
                          </w:rPr>
                          <w:t>3</w:t>
                        </w:r>
                        <w:r w:rsidR="00645271">
                          <w:rPr>
                            <w:rFonts w:ascii="Arial" w:hAnsi="Arial" w:cs="Arial"/>
                          </w:rPr>
                          <w:t>6127582</w:t>
                        </w:r>
                      </w:p>
                      <w:p w14:paraId="1C96BBAE" w14:textId="77777777" w:rsidR="00D92E41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28796FA">
                <v:shape id="_x0000_s1044" type="#_x0000_t202" style="position:absolute;margin-left:4.4pt;margin-top:-21.25pt;width:100.05pt;height:19.45pt;z-index: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">
                  <v:textbox style="mso-fit-shape-to-text:t">
                    <w:txbxContent>
                      <w:p w14:paraId="154C8C6F" w14:textId="37CD3EB8" w:rsidR="00727BE8" w:rsidRPr="00391121" w:rsidRDefault="0064527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2021938963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6B7BF26">
                <v:shape id="_x0000_s1045" type="#_x0000_t202" style="position:absolute;margin-left:1pt;margin-top:-12.05pt;width:464.25pt;height:18.75pt;z-index:1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Nj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auQo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NUp42MsAgAAWAQAAA4AAAAAAAAAAAAAAAAALgIAAGRy&#10;cy9lMm9Eb2MueG1sUEsBAi0AFAAGAAgAAAAhAPxDB7HfAAAACAEAAA8AAAAAAAAAAAAAAAAAhgQA&#10;AGRycy9kb3ducmV2LnhtbFBLBQYAAAAABAAEAPMAAACSBQAAAAA=&#10;">
                  <v:textbox>
                    <w:txbxContent>
                      <w:p w14:paraId="04230665" w14:textId="1FA49E2B" w:rsidR="00727BE8" w:rsidRPr="00391121" w:rsidRDefault="0064527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„Spoločenstvo Komenského sady 54“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22CF5D7">
                <v:shape id="_x0000_s1046" type="#_x0000_t202" style="position:absolute;margin-left:16.05pt;margin-top:2.15pt;width:352.35pt;height:18.75pt;z-index:1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">
                  <v:textbox>
                    <w:txbxContent>
                      <w:p w14:paraId="27F3790C" w14:textId="1E308891" w:rsidR="00727BE8" w:rsidRPr="00391121" w:rsidRDefault="0064527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Komenského sady 54/25</w:t>
                        </w:r>
                      </w:p>
                    </w:txbxContent>
                  </v:textbox>
                </v:shape>
              </w:pic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1DFF532">
                <v:shape id="_x0000_s1047" type="#_x0000_t202" style="position:absolute;margin-left:1.75pt;margin-top:-21.85pt;width:97.3pt;height:18.75pt;z-index: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">
                  <v:textbox>
                    <w:txbxContent>
                      <w:p w14:paraId="01AF2386" w14:textId="77777777" w:rsidR="00727BE8" w:rsidRDefault="00727BE8" w:rsidP="00944C3D"/>
                    </w:txbxContent>
                  </v:textbox>
                </v:shape>
              </w:pic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7CE72ED">
                <v:shape id="_x0000_s1048" type="#_x0000_t202" style="position:absolute;margin-left:1.75pt;margin-top:3.65pt;width:89.1pt;height:18.7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ATDBNMKgIAAFkEAAAOAAAAAAAAAAAAAAAAAC4CAABkcnMvZTJv&#10;RG9jLnhtbFBLAQItABQABgAIAAAAIQAkAQGq3AAAAAYBAAAPAAAAAAAAAAAAAAAAAIQEAABkcnMv&#10;ZG93bnJldi54bWxQSwUGAAAAAAQABADzAAAAjQUAAAAA&#10;">
                  <v:textbox>
                    <w:txbxContent>
                      <w:p w14:paraId="0DAC2E3D" w14:textId="19EDB150" w:rsidR="00727BE8" w:rsidRPr="00391121" w:rsidRDefault="0064527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018 51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61BE049">
                <v:shape id="_x0000_s1049" type="#_x0000_t202" style="position:absolute;margin-left:101.35pt;margin-top:3.75pt;width:363.75pt;height:18.7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<v:textbox>
                    <w:txbxContent>
                      <w:p w14:paraId="5C5DF54C" w14:textId="0DB0D06D" w:rsidR="00727BE8" w:rsidRPr="00391121" w:rsidRDefault="0064527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Nová Dubnica</w:t>
                        </w:r>
                      </w:p>
                    </w:txbxContent>
                  </v:textbox>
                </v:shape>
              </w:pic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67849D5">
                <v:shape id="_x0000_s1050" type="#_x0000_t202" style="position:absolute;margin-left:1.7pt;margin-top:17.05pt;width:191.85pt;height:18.75pt;z-index:2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<v:textbox>
                    <w:txbxContent>
                      <w:p w14:paraId="3BC5B18D" w14:textId="5C3738C5" w:rsidR="00645271" w:rsidRDefault="0064527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032/7442220</w:t>
                        </w:r>
                      </w:p>
                      <w:p w14:paraId="3F749BD7" w14:textId="078F4B9A" w:rsidR="00727BE8" w:rsidRPr="00391121" w:rsidRDefault="0064527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aSUB_TELEFON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FB526D9">
                <v:shape id="_x0000_s1051" type="#_x0000_t202" style="position:absolute;margin-left:.2pt;margin-top:5.75pt;width:252pt;height:18.7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<v:textbox>
                    <w:txbxContent>
                      <w:p w14:paraId="37E80309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3A0550F">
                <v:shape id="Text Box 25" o:spid="_x0000_s1052" type="#_x0000_t202" style="position:absolute;margin-left:1.75pt;margin-top:4.9pt;width:464.1pt;height:18.7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<v:textbox>
                    <w:txbxContent>
                      <w:p w14:paraId="781E5AFA" w14:textId="13A27F48" w:rsidR="00727BE8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info</w:t>
                        </w:r>
                        <w:r w:rsidR="00D96BED">
                          <w:rPr>
                            <w:rFonts w:ascii="Arial" w:hAnsi="Arial" w:cs="Arial"/>
                          </w:rPr>
                          <w:t>@eresproperty.sk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0970CBEA" w:rsidR="00D96BED" w:rsidRPr="00ED0163" w:rsidRDefault="00645271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27.04.2023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AF8F04A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447539" w:rsidRPr="00447539">
        <w:rPr>
          <w:rFonts w:ascii="Arial CE" w:hAnsi="Arial CE" w:cs="Arial CE"/>
          <w:color w:val="000000"/>
        </w:rPr>
        <w:t>Komenského sady 54/25, 01851 Nová Dubnica</w:t>
      </w:r>
    </w:p>
    <w:p w14:paraId="364ADA5B" w14:textId="06DC579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 w:rsidR="00447539" w:rsidRPr="00447539">
        <w:rPr>
          <w:rFonts w:ascii="Arial CE" w:hAnsi="Arial CE" w:cs="Arial CE"/>
          <w:color w:val="000000"/>
          <w:sz w:val="18"/>
          <w:szCs w:val="18"/>
        </w:rPr>
        <w:t>27.12.2001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260"/>
        <w:gridCol w:w="283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5D5D6260" w:rsidR="00727BE8" w:rsidRPr="008D0433" w:rsidRDefault="00645271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Bc. Branislav Brunovský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6293F2BC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0"/>
        <w:gridCol w:w="1973"/>
        <w:gridCol w:w="1974"/>
        <w:gridCol w:w="1775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64E952B2" w:rsidR="00727BE8" w:rsidRPr="008D0433" w:rsidRDefault="0061114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</w:t>
            </w:r>
            <w:r w:rsidR="00645271">
              <w:rPr>
                <w:rFonts w:ascii="Arial" w:hAnsi="Arial" w:cs="Arial"/>
                <w:sz w:val="16"/>
                <w:szCs w:val="16"/>
              </w:rPr>
              <w:t xml:space="preserve"> UNIQA poisťovňa, </w:t>
            </w:r>
            <w:proofErr w:type="spellStart"/>
            <w:r w:rsidR="00645271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="0064527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377DC2ED" w:rsidR="00727BE8" w:rsidRPr="008D0433" w:rsidRDefault="0064527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01.01.2017</w:t>
            </w: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057AB2C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34" w:type="dxa"/>
            <w:vAlign w:val="center"/>
          </w:tcPr>
          <w:p w14:paraId="4F28F08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978" w:type="dxa"/>
            <w:vAlign w:val="center"/>
          </w:tcPr>
          <w:p w14:paraId="70A0576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1EBDF217" w:rsidR="00727BE8" w:rsidRDefault="0064527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6 600,03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5669097B" w:rsidR="00727BE8" w:rsidRPr="008C56AB" w:rsidRDefault="00A2033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</w:t>
            </w:r>
            <w:r w:rsidR="00D8353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648,40</w:t>
            </w:r>
          </w:p>
        </w:tc>
        <w:tc>
          <w:tcPr>
            <w:tcW w:w="1234" w:type="dxa"/>
            <w:vAlign w:val="center"/>
          </w:tcPr>
          <w:p w14:paraId="563A6FDB" w14:textId="169DA3C7" w:rsidR="00727BE8" w:rsidRPr="008C56AB" w:rsidRDefault="00A2033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  <w:r w:rsidR="00D8353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341,66</w:t>
            </w:r>
          </w:p>
        </w:tc>
        <w:tc>
          <w:tcPr>
            <w:tcW w:w="1978" w:type="dxa"/>
            <w:vAlign w:val="center"/>
          </w:tcPr>
          <w:p w14:paraId="1AE1FE1A" w14:textId="4DEB21CB" w:rsidR="00727BE8" w:rsidRPr="008C56AB" w:rsidRDefault="0064527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9 906,77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3DE4E534" w:rsidR="00727BE8" w:rsidRPr="008C56AB" w:rsidRDefault="00D8353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7 286,15</w:t>
            </w:r>
          </w:p>
        </w:tc>
        <w:tc>
          <w:tcPr>
            <w:tcW w:w="1325" w:type="dxa"/>
            <w:vAlign w:val="center"/>
          </w:tcPr>
          <w:p w14:paraId="756F8C5D" w14:textId="0676547C" w:rsidR="00727BE8" w:rsidRPr="008C56AB" w:rsidRDefault="00D8353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3 287,80</w:t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38DA9F37" w:rsidR="00727BE8" w:rsidRPr="008C56AB" w:rsidRDefault="00D8353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10 573,95</w:t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32BF273A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4C7EAACE" w:rsidR="00727BE8" w:rsidRPr="008C56AB" w:rsidRDefault="00D83535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13 886,18</w:t>
            </w:r>
          </w:p>
        </w:tc>
        <w:tc>
          <w:tcPr>
            <w:tcW w:w="1325" w:type="dxa"/>
            <w:vAlign w:val="center"/>
          </w:tcPr>
          <w:p w14:paraId="72A1B8CF" w14:textId="340246F6" w:rsidR="00727BE8" w:rsidRPr="008C56AB" w:rsidRDefault="00D83535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116 936,20</w:t>
            </w:r>
          </w:p>
        </w:tc>
        <w:tc>
          <w:tcPr>
            <w:tcW w:w="1234" w:type="dxa"/>
            <w:vAlign w:val="center"/>
          </w:tcPr>
          <w:p w14:paraId="413BCFD7" w14:textId="47E66FBA" w:rsidR="00727BE8" w:rsidRPr="008C56AB" w:rsidRDefault="00A20336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110</w:t>
            </w:r>
            <w:r w:rsidR="00D83535">
              <w:rPr>
                <w:rFonts w:ascii="Arial" w:hAnsi="Arial" w:cs="Arial"/>
                <w:b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sz w:val="18"/>
                <w:szCs w:val="18"/>
              </w:rPr>
              <w:t>341</w:t>
            </w:r>
            <w:r w:rsidR="00D83535">
              <w:rPr>
                <w:rFonts w:ascii="Arial" w:hAnsi="Arial" w:cs="Arial"/>
                <w:b/>
                <w:sz w:val="18"/>
                <w:szCs w:val="18"/>
              </w:rPr>
              <w:t>,66</w:t>
            </w:r>
          </w:p>
        </w:tc>
        <w:tc>
          <w:tcPr>
            <w:tcW w:w="1978" w:type="dxa"/>
            <w:vAlign w:val="center"/>
          </w:tcPr>
          <w:p w14:paraId="2EA141A6" w14:textId="1A500662" w:rsidR="00727BE8" w:rsidRPr="008C56AB" w:rsidRDefault="00D83535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20 480,72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D127FC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5DC2DDBA" w:rsidR="00727BE8" w:rsidRPr="008C56AB" w:rsidRDefault="00A2033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75117,48</w:t>
            </w:r>
          </w:p>
        </w:tc>
        <w:tc>
          <w:tcPr>
            <w:tcW w:w="2883" w:type="dxa"/>
            <w:vAlign w:val="center"/>
          </w:tcPr>
          <w:p w14:paraId="0D87AACC" w14:textId="75680455" w:rsidR="00727BE8" w:rsidRPr="008C56AB" w:rsidRDefault="00A2033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72657,64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06AE1DEB" w:rsidR="00727BE8" w:rsidRPr="008C56AB" w:rsidRDefault="00A20336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75117,48</w:t>
            </w:r>
          </w:p>
        </w:tc>
        <w:tc>
          <w:tcPr>
            <w:tcW w:w="2883" w:type="dxa"/>
            <w:vAlign w:val="center"/>
          </w:tcPr>
          <w:p w14:paraId="733B1440" w14:textId="0F5C3C51" w:rsidR="00A136FC" w:rsidRPr="00A136FC" w:rsidRDefault="00A20336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72657,64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6"/>
        <w:gridCol w:w="2742"/>
        <w:gridCol w:w="2940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684E63A3" w:rsidR="00727BE8" w:rsidRPr="008C56AB" w:rsidRDefault="00A20336" w:rsidP="00A2033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- 7413,66</w:t>
            </w:r>
          </w:p>
        </w:tc>
        <w:tc>
          <w:tcPr>
            <w:tcW w:w="1195" w:type="dxa"/>
            <w:vAlign w:val="center"/>
          </w:tcPr>
          <w:p w14:paraId="574DE2C9" w14:textId="1225664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</w:t>
            </w:r>
            <w:r w:rsidR="00727BE8">
              <w:rPr>
                <w:rFonts w:ascii="Arial" w:hAnsi="Arial"/>
                <w:sz w:val="18"/>
                <w:szCs w:val="18"/>
              </w:rPr>
              <w:t>00</w:t>
            </w:r>
          </w:p>
        </w:tc>
        <w:tc>
          <w:tcPr>
            <w:tcW w:w="1195" w:type="dxa"/>
            <w:vAlign w:val="center"/>
          </w:tcPr>
          <w:p w14:paraId="620228A9" w14:textId="7886674F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24412DED" w:rsidR="00727BE8" w:rsidRPr="008C56AB" w:rsidRDefault="00A20336" w:rsidP="00A20336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20336">
              <w:rPr>
                <w:rFonts w:ascii="Arial" w:hAnsi="Arial"/>
                <w:sz w:val="18"/>
                <w:szCs w:val="18"/>
              </w:rPr>
              <w:t>-</w:t>
            </w:r>
            <w:r>
              <w:rPr>
                <w:rFonts w:ascii="Arial" w:hAnsi="Arial"/>
                <w:sz w:val="18"/>
                <w:szCs w:val="18"/>
              </w:rPr>
              <w:t xml:space="preserve"> 2447,08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7553F0CA" w:rsidR="00727BE8" w:rsidRPr="008C56AB" w:rsidRDefault="00A20336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- 7413,66</w:t>
            </w:r>
          </w:p>
        </w:tc>
        <w:tc>
          <w:tcPr>
            <w:tcW w:w="1195" w:type="dxa"/>
            <w:vAlign w:val="center"/>
          </w:tcPr>
          <w:p w14:paraId="2EC0EAC9" w14:textId="29D7A053" w:rsidR="00727BE8" w:rsidRPr="008C56AB" w:rsidRDefault="00A136F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39FBFFBB" w14:textId="3BAB7EF8" w:rsidR="00727BE8" w:rsidRPr="008C56AB" w:rsidRDefault="00A136F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374A7F8E" w:rsidR="00727BE8" w:rsidRPr="008C56AB" w:rsidRDefault="00A20336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- 2447,08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4066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4E698E0A" w:rsidR="00727BE8" w:rsidRPr="00050529" w:rsidRDefault="00A20336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107474AE" w:rsidR="00727BE8" w:rsidRPr="00050529" w:rsidRDefault="00A20336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1349"/>
        <w:gridCol w:w="1300"/>
        <w:gridCol w:w="1315"/>
        <w:gridCol w:w="1324"/>
        <w:gridCol w:w="1349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2"/>
        <w:gridCol w:w="1765"/>
        <w:gridCol w:w="1648"/>
        <w:gridCol w:w="1590"/>
        <w:gridCol w:w="1873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D127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D127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76C9D38F" w:rsidR="00727BE8" w:rsidRPr="008C56AB" w:rsidRDefault="00A20336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7 286,15</w:t>
            </w:r>
          </w:p>
        </w:tc>
        <w:tc>
          <w:tcPr>
            <w:tcW w:w="1769" w:type="dxa"/>
            <w:vAlign w:val="center"/>
          </w:tcPr>
          <w:p w14:paraId="664DF51C" w14:textId="3C550985" w:rsidR="00727BE8" w:rsidRPr="008C56AB" w:rsidRDefault="00A20336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3 287,80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16E6092" w:rsidR="00727BE8" w:rsidRPr="008C56AB" w:rsidRDefault="00A20336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10 573,95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18BD2181" w:rsidR="00727BE8" w:rsidRPr="008C56AB" w:rsidRDefault="00A2033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87 471,33</w:t>
            </w:r>
          </w:p>
        </w:tc>
        <w:tc>
          <w:tcPr>
            <w:tcW w:w="2835" w:type="dxa"/>
            <w:vAlign w:val="center"/>
          </w:tcPr>
          <w:p w14:paraId="6EC8B8A1" w14:textId="6677C468" w:rsidR="00727BE8" w:rsidRPr="008C56AB" w:rsidRDefault="00A2033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86 671,33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662D8ED6" w:rsidR="00727BE8" w:rsidRPr="008C56AB" w:rsidRDefault="00A20336" w:rsidP="00A2033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87 471,33</w:t>
            </w:r>
          </w:p>
        </w:tc>
        <w:tc>
          <w:tcPr>
            <w:tcW w:w="2835" w:type="dxa"/>
            <w:vAlign w:val="center"/>
          </w:tcPr>
          <w:p w14:paraId="4253AF30" w14:textId="13D4592B" w:rsidR="00727BE8" w:rsidRPr="008C56AB" w:rsidRDefault="00A20336" w:rsidP="00A2033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86 671,33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D127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D127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546D7513" w:rsidR="00727BE8" w:rsidRPr="008C56AB" w:rsidRDefault="00A2033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D127F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528F43AE" w:rsidR="00727BE8" w:rsidRPr="008C56AB" w:rsidRDefault="00A136F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</w:t>
            </w:r>
            <w:r w:rsidR="00A20336">
              <w:rPr>
                <w:rFonts w:ascii="Arial" w:hAnsi="Arial"/>
                <w:b/>
                <w:sz w:val="18"/>
                <w:szCs w:val="18"/>
              </w:rPr>
              <w:t>7 471,33</w:t>
            </w:r>
          </w:p>
        </w:tc>
        <w:tc>
          <w:tcPr>
            <w:tcW w:w="2835" w:type="dxa"/>
            <w:vAlign w:val="center"/>
          </w:tcPr>
          <w:p w14:paraId="74A06852" w14:textId="064B8CEF" w:rsidR="00727BE8" w:rsidRPr="008C56AB" w:rsidRDefault="00A2033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86 671,33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2"/>
        <w:gridCol w:w="2476"/>
        <w:gridCol w:w="267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D127FC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D127F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1B6A4F5E" w:rsidR="00727BE8" w:rsidRPr="00E05001" w:rsidRDefault="00A2033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38D01688" w:rsidR="00727BE8" w:rsidRPr="00E05001" w:rsidRDefault="009D0324" w:rsidP="009D032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FPÚO</w:t>
            </w:r>
          </w:p>
        </w:tc>
        <w:tc>
          <w:tcPr>
            <w:tcW w:w="1843" w:type="dxa"/>
            <w:vAlign w:val="center"/>
          </w:tcPr>
          <w:p w14:paraId="4A901149" w14:textId="0613F9D3" w:rsidR="00727BE8" w:rsidRPr="00E05001" w:rsidRDefault="009D0324" w:rsidP="009D032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373 652,10</w:t>
            </w:r>
          </w:p>
        </w:tc>
        <w:tc>
          <w:tcPr>
            <w:tcW w:w="1843" w:type="dxa"/>
            <w:vAlign w:val="center"/>
          </w:tcPr>
          <w:p w14:paraId="13F3EF6B" w14:textId="36675CBD" w:rsidR="00727BE8" w:rsidRPr="00E05001" w:rsidRDefault="009D0324" w:rsidP="009D032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392 814,90</w:t>
            </w: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1F8500A8" w:rsidR="00727BE8" w:rsidRPr="00E05001" w:rsidRDefault="009D0324" w:rsidP="009D032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FPÚO</w:t>
            </w:r>
          </w:p>
        </w:tc>
        <w:tc>
          <w:tcPr>
            <w:tcW w:w="1843" w:type="dxa"/>
            <w:vAlign w:val="center"/>
          </w:tcPr>
          <w:p w14:paraId="1BCB421C" w14:textId="0C775137" w:rsidR="00727BE8" w:rsidRPr="00E05001" w:rsidRDefault="009D0324" w:rsidP="009D032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373 652,10</w:t>
            </w:r>
          </w:p>
        </w:tc>
        <w:tc>
          <w:tcPr>
            <w:tcW w:w="1843" w:type="dxa"/>
            <w:vAlign w:val="center"/>
          </w:tcPr>
          <w:p w14:paraId="5FB3E5B7" w14:textId="45F0C12D" w:rsidR="00727BE8" w:rsidRPr="00E05001" w:rsidRDefault="009D0324" w:rsidP="009D032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392 814,90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1"/>
        <w:gridCol w:w="2867"/>
        <w:gridCol w:w="2940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73F6137E" w:rsidR="00727BE8" w:rsidRPr="00863342" w:rsidRDefault="002B7C7B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727BE8">
              <w:rPr>
                <w:rFonts w:ascii="Arial" w:hAnsi="Arial"/>
                <w:sz w:val="16"/>
                <w:szCs w:val="16"/>
              </w:rPr>
              <w:fldChar w:fldCharType="begin"/>
            </w:r>
            <w:r w:rsidR="00727BE8"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 w:rsidR="00727BE8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2A4C70AD" w:rsidR="00727BE8" w:rsidRPr="008C56AB" w:rsidRDefault="002B7C7B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1922"/>
        <w:gridCol w:w="1445"/>
        <w:gridCol w:w="1419"/>
        <w:gridCol w:w="1819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926"/>
        <w:gridCol w:w="1409"/>
        <w:gridCol w:w="1455"/>
        <w:gridCol w:w="1830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5"/>
        <w:gridCol w:w="2871"/>
        <w:gridCol w:w="2942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46E3DBA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321CAC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5F4CE9B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7"/>
        <w:gridCol w:w="2875"/>
        <w:gridCol w:w="2946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lastRenderedPageBreak/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5"/>
        <w:gridCol w:w="2842"/>
        <w:gridCol w:w="2921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DC0F9" w14:textId="77777777" w:rsidR="005E6956" w:rsidRDefault="005E6956">
      <w:r>
        <w:separator/>
      </w:r>
    </w:p>
  </w:endnote>
  <w:endnote w:type="continuationSeparator" w:id="0">
    <w:p w14:paraId="04327462" w14:textId="77777777" w:rsidR="005E6956" w:rsidRDefault="005E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88149" w14:textId="77777777" w:rsidR="005E6956" w:rsidRDefault="005E6956">
      <w:r>
        <w:separator/>
      </w:r>
    </w:p>
  </w:footnote>
  <w:footnote w:type="continuationSeparator" w:id="0">
    <w:p w14:paraId="7DAE1B9D" w14:textId="77777777" w:rsidR="005E6956" w:rsidRDefault="005E6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38B3677F"/>
    <w:multiLevelType w:val="hybridMultilevel"/>
    <w:tmpl w:val="ED1A8B20"/>
    <w:lvl w:ilvl="0" w:tplc="B0BEE5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59832">
    <w:abstractNumId w:val="14"/>
  </w:num>
  <w:num w:numId="2" w16cid:durableId="131334209">
    <w:abstractNumId w:val="18"/>
  </w:num>
  <w:num w:numId="3" w16cid:durableId="1426001789">
    <w:abstractNumId w:val="8"/>
  </w:num>
  <w:num w:numId="4" w16cid:durableId="1278759319">
    <w:abstractNumId w:val="7"/>
  </w:num>
  <w:num w:numId="5" w16cid:durableId="91647922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3726955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8576113">
    <w:abstractNumId w:val="21"/>
  </w:num>
  <w:num w:numId="8" w16cid:durableId="1386100480">
    <w:abstractNumId w:val="11"/>
  </w:num>
  <w:num w:numId="9" w16cid:durableId="1497964907">
    <w:abstractNumId w:val="0"/>
  </w:num>
  <w:num w:numId="10" w16cid:durableId="773591932">
    <w:abstractNumId w:val="20"/>
  </w:num>
  <w:num w:numId="11" w16cid:durableId="1821119812">
    <w:abstractNumId w:val="6"/>
  </w:num>
  <w:num w:numId="12" w16cid:durableId="1836410588">
    <w:abstractNumId w:val="10"/>
  </w:num>
  <w:num w:numId="13" w16cid:durableId="1812745986">
    <w:abstractNumId w:val="13"/>
  </w:num>
  <w:num w:numId="14" w16cid:durableId="1871800072">
    <w:abstractNumId w:val="16"/>
  </w:num>
  <w:num w:numId="15" w16cid:durableId="1602182574">
    <w:abstractNumId w:val="15"/>
  </w:num>
  <w:num w:numId="16" w16cid:durableId="419520306">
    <w:abstractNumId w:val="2"/>
  </w:num>
  <w:num w:numId="17" w16cid:durableId="474419281">
    <w:abstractNumId w:val="4"/>
  </w:num>
  <w:num w:numId="18" w16cid:durableId="1615818964">
    <w:abstractNumId w:val="12"/>
  </w:num>
  <w:num w:numId="19" w16cid:durableId="1069692776">
    <w:abstractNumId w:val="5"/>
  </w:num>
  <w:num w:numId="20" w16cid:durableId="1663118178">
    <w:abstractNumId w:val="19"/>
  </w:num>
  <w:num w:numId="21" w16cid:durableId="675693347">
    <w:abstractNumId w:val="1"/>
  </w:num>
  <w:num w:numId="22" w16cid:durableId="16454259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B7C7B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47539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5E6956"/>
    <w:rsid w:val="0060758C"/>
    <w:rsid w:val="0061114C"/>
    <w:rsid w:val="00614891"/>
    <w:rsid w:val="0062543C"/>
    <w:rsid w:val="00631973"/>
    <w:rsid w:val="00643188"/>
    <w:rsid w:val="00645271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0324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03B"/>
    <w:rsid w:val="00A136FC"/>
    <w:rsid w:val="00A20336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535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148</TotalTime>
  <Pages>16</Pages>
  <Words>5128</Words>
  <Characters>29232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Poznámky Úč  NUJ 3 - 01</dc:title>
  <dc:subject/>
  <dc:creator>Krolakova</dc:creator>
  <cp:keywords/>
  <dc:description/>
  <cp:lastModifiedBy>ERES Property 3</cp:lastModifiedBy>
  <cp:revision>11</cp:revision>
  <cp:lastPrinted>2023-04-27T09:30:00Z</cp:lastPrinted>
  <dcterms:created xsi:type="dcterms:W3CDTF">2021-09-08T09:47:00Z</dcterms:created>
  <dcterms:modified xsi:type="dcterms:W3CDTF">2023-04-27T09:35:00Z</dcterms:modified>
</cp:coreProperties>
</file>