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27DEFD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8115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27DEFD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8115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7B94B46C" w:rsidR="00727BE8" w:rsidRDefault="00862D90" w:rsidP="00944C3D">
                                  <w:r>
                                    <w:t>202</w:t>
                                  </w:r>
                                  <w:r w:rsidR="0088115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7B94B46C" w:rsidR="00727BE8" w:rsidRDefault="00862D90" w:rsidP="00944C3D">
                            <w:r>
                              <w:t>202</w:t>
                            </w:r>
                            <w:r w:rsidR="0088115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078C61A4" w:rsidR="00727BE8" w:rsidRDefault="0088115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078C61A4" w:rsidR="00727BE8" w:rsidRDefault="0088115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5AD9B537" w:rsidR="00727BE8" w:rsidRDefault="0088115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5AD9B537" w:rsidR="00727BE8" w:rsidRDefault="0088115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3791DD53" w:rsidR="00727BE8" w:rsidRDefault="0088115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3791DD53" w:rsidR="00727BE8" w:rsidRDefault="0088115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0CC4AB73" w:rsidR="00727BE8" w:rsidRDefault="0088115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0CC4AB73" w:rsidR="00727BE8" w:rsidRDefault="0088115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F8A77D8" w:rsidR="00727BE8" w:rsidRDefault="0088115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F8A77D8" w:rsidR="00727BE8" w:rsidRDefault="0088115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555D61B9" w:rsidR="00727BE8" w:rsidRPr="00ED0163" w:rsidRDefault="0088115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D9C044A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6DD57DD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2021474565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6DD57DD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2021474565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53ADCE5A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D356E6">
                                    <w:rPr>
                                      <w:rFonts w:ascii="Arial" w:hAnsi="Arial" w:cs="Arial"/>
                                    </w:rPr>
                                    <w:t>6115070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53ADCE5A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D356E6">
                              <w:rPr>
                                <w:rFonts w:ascii="Arial" w:hAnsi="Arial" w:cs="Arial"/>
                              </w:rPr>
                              <w:t>6115070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D6B93" w14:textId="5159F4B3" w:rsidR="00D356E6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D356E6">
                                    <w:rPr>
                                      <w:rFonts w:ascii="Arial" w:hAnsi="Arial" w:cs="Arial"/>
                                    </w:rPr>
                                    <w:t>poločenstvo vlastníkov bytov Partizánska 787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DAD6B93" w14:textId="5159F4B3" w:rsidR="00D356E6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D356E6">
                              <w:rPr>
                                <w:rFonts w:ascii="Arial" w:hAnsi="Arial" w:cs="Arial"/>
                              </w:rPr>
                              <w:t>poločenstvo vlastníkov bytov Partizánska 787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6599641" w:rsidR="00727BE8" w:rsidRPr="00391121" w:rsidRDefault="00D356E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Partizánska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6599641" w:rsidR="00727BE8" w:rsidRPr="00391121" w:rsidRDefault="00D356E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Partizánska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9A22B1B" w:rsidR="00727BE8" w:rsidRDefault="00D356E6" w:rsidP="00944C3D">
                                  <w:r>
                                    <w:t>787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9A22B1B" w:rsidR="00727BE8" w:rsidRDefault="00D356E6" w:rsidP="00944C3D">
                            <w:r>
                              <w:t>787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0D05384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881159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10D05384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881159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04BDE64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881159">
              <w:rPr>
                <w:rFonts w:ascii="Arial" w:hAnsi="Arial"/>
                <w:lang w:eastAsia="sk-SK"/>
              </w:rPr>
              <w:t>2.5.2023.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CE83DE8" w:rsidR="00727BE8" w:rsidRPr="008D0433" w:rsidRDefault="00D356E6" w:rsidP="0016443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Mgr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Nataša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Pichlerová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D3ACE8D" w:rsidR="00727BE8" w:rsidRPr="008D0433" w:rsidRDefault="000472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7CAEF54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DEC6D69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0472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472F1" w:rsidRPr="000472F1">
              <w:rPr>
                <w:rFonts w:ascii="Arial" w:hAnsi="Arial" w:cs="Arial"/>
                <w:sz w:val="16"/>
                <w:szCs w:val="16"/>
              </w:rPr>
              <w:t>ALLIANZ-</w:t>
            </w:r>
            <w:proofErr w:type="spellStart"/>
            <w:r w:rsidR="000472F1" w:rsidRPr="000472F1">
              <w:rPr>
                <w:rFonts w:ascii="Arial" w:hAnsi="Arial" w:cs="Arial"/>
                <w:sz w:val="16"/>
                <w:szCs w:val="16"/>
              </w:rPr>
              <w:t>slov.poisťovňa</w:t>
            </w:r>
            <w:proofErr w:type="spellEnd"/>
            <w:r w:rsidR="000472F1" w:rsidRPr="000472F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0472F1" w:rsidRPr="000472F1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0472F1" w:rsidRPr="000472F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31E5EE89" w:rsidR="00727BE8" w:rsidRPr="008C56AB" w:rsidRDefault="000472F1" w:rsidP="000472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55,36</w:t>
            </w:r>
          </w:p>
        </w:tc>
        <w:tc>
          <w:tcPr>
            <w:tcW w:w="1325" w:type="dxa"/>
            <w:vAlign w:val="center"/>
          </w:tcPr>
          <w:p w14:paraId="455CC3B4" w14:textId="75ACC78D" w:rsidR="00727BE8" w:rsidRPr="008C56AB" w:rsidRDefault="000472F1" w:rsidP="000472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1270</w:t>
            </w:r>
          </w:p>
        </w:tc>
        <w:tc>
          <w:tcPr>
            <w:tcW w:w="1234" w:type="dxa"/>
            <w:vAlign w:val="center"/>
          </w:tcPr>
          <w:p w14:paraId="12CCB40C" w14:textId="555CE7F9" w:rsidR="00727BE8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265,25</w:t>
            </w:r>
          </w:p>
        </w:tc>
        <w:tc>
          <w:tcPr>
            <w:tcW w:w="1978" w:type="dxa"/>
            <w:vAlign w:val="center"/>
          </w:tcPr>
          <w:p w14:paraId="5223FA2A" w14:textId="6668FC9A" w:rsidR="00727BE8" w:rsidRPr="008C56AB" w:rsidRDefault="000472F1" w:rsidP="008811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1060,11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AC63BAE" w:rsidR="00727BE8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52345,62</w:t>
            </w:r>
          </w:p>
        </w:tc>
        <w:tc>
          <w:tcPr>
            <w:tcW w:w="1325" w:type="dxa"/>
            <w:vAlign w:val="center"/>
          </w:tcPr>
          <w:p w14:paraId="604442E8" w14:textId="77777777" w:rsidR="00727BE8" w:rsidRDefault="000472F1" w:rsidP="00047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85031,63</w:t>
            </w:r>
          </w:p>
          <w:p w14:paraId="01757B72" w14:textId="28124741" w:rsidR="000472F1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30D6BD4" w14:textId="5896BCCA" w:rsidR="00727BE8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85175,61</w:t>
            </w:r>
          </w:p>
        </w:tc>
        <w:tc>
          <w:tcPr>
            <w:tcW w:w="1978" w:type="dxa"/>
            <w:vAlign w:val="center"/>
          </w:tcPr>
          <w:p w14:paraId="04EE6C54" w14:textId="5C4C8C7B" w:rsidR="00727BE8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52201,64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1F5A8534" w:rsidR="00727BE8" w:rsidRPr="008C56AB" w:rsidRDefault="000472F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52400,98</w:t>
            </w:r>
          </w:p>
        </w:tc>
        <w:tc>
          <w:tcPr>
            <w:tcW w:w="1325" w:type="dxa"/>
            <w:vAlign w:val="center"/>
          </w:tcPr>
          <w:p w14:paraId="3AD3C014" w14:textId="536708D5" w:rsidR="00727BE8" w:rsidRPr="008C56AB" w:rsidRDefault="000472F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87571,63</w:t>
            </w:r>
          </w:p>
        </w:tc>
        <w:tc>
          <w:tcPr>
            <w:tcW w:w="1234" w:type="dxa"/>
            <w:vAlign w:val="center"/>
          </w:tcPr>
          <w:p w14:paraId="687C98BA" w14:textId="2B7C7C75" w:rsidR="00727BE8" w:rsidRPr="008C56AB" w:rsidRDefault="000472F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86710,86</w:t>
            </w:r>
          </w:p>
        </w:tc>
        <w:tc>
          <w:tcPr>
            <w:tcW w:w="1978" w:type="dxa"/>
            <w:vAlign w:val="center"/>
          </w:tcPr>
          <w:p w14:paraId="0EFC1321" w14:textId="2ABB3626" w:rsidR="00727BE8" w:rsidRPr="008C56AB" w:rsidRDefault="000472F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53261,75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35EE1799" w:rsidR="00727BE8" w:rsidRPr="008C56AB" w:rsidRDefault="000472F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37156,51</w:t>
            </w:r>
          </w:p>
        </w:tc>
        <w:tc>
          <w:tcPr>
            <w:tcW w:w="2883" w:type="dxa"/>
            <w:vAlign w:val="center"/>
          </w:tcPr>
          <w:p w14:paraId="2A652F80" w14:textId="36DB4C3E" w:rsidR="00727BE8" w:rsidRPr="008C56AB" w:rsidRDefault="000472F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24557,48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6D82D5F" w:rsidR="00727BE8" w:rsidRPr="008C56AB" w:rsidRDefault="000472F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37156,51</w:t>
            </w:r>
          </w:p>
        </w:tc>
        <w:tc>
          <w:tcPr>
            <w:tcW w:w="2883" w:type="dxa"/>
            <w:vAlign w:val="center"/>
          </w:tcPr>
          <w:p w14:paraId="1AEDC663" w14:textId="68CDF417" w:rsidR="00727BE8" w:rsidRPr="008C56AB" w:rsidRDefault="000472F1" w:rsidP="000472F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24557,48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9518470" w:rsidR="00727BE8" w:rsidRPr="008C56AB" w:rsidRDefault="000472F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35335,39</w:t>
            </w:r>
          </w:p>
        </w:tc>
        <w:tc>
          <w:tcPr>
            <w:tcW w:w="1195" w:type="dxa"/>
            <w:vAlign w:val="center"/>
          </w:tcPr>
          <w:p w14:paraId="592E69A0" w14:textId="01A88666" w:rsidR="00727BE8" w:rsidRPr="008C56AB" w:rsidRDefault="000472F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31088,91</w:t>
            </w:r>
          </w:p>
        </w:tc>
        <w:tc>
          <w:tcPr>
            <w:tcW w:w="1195" w:type="dxa"/>
            <w:vAlign w:val="center"/>
          </w:tcPr>
          <w:p w14:paraId="64970BD8" w14:textId="44F8B55F" w:rsidR="00727BE8" w:rsidRPr="008C56AB" w:rsidRDefault="000472F1" w:rsidP="000472F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35469,85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5CE55A89" w:rsidR="00727BE8" w:rsidRPr="008C56AB" w:rsidRDefault="000472F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="004B4BAF">
              <w:rPr>
                <w:rFonts w:ascii="Arial" w:hAnsi="Arial"/>
                <w:sz w:val="18"/>
                <w:szCs w:val="18"/>
              </w:rPr>
              <w:t>0</w:t>
            </w:r>
            <w:r>
              <w:rPr>
                <w:rFonts w:ascii="Arial" w:hAnsi="Arial"/>
                <w:sz w:val="18"/>
                <w:szCs w:val="18"/>
              </w:rPr>
              <w:t>954,45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CCFF94D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42709A5" w14:textId="198793C9" w:rsidR="00727BE8" w:rsidRPr="008C56AB" w:rsidRDefault="0034483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68A9AC1F" w14:textId="08230121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0C6A6F0" w:rsidR="00727BE8" w:rsidRPr="008C56AB" w:rsidRDefault="009F05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785AFC4D" w:rsidR="00727BE8" w:rsidRPr="008C56AB" w:rsidRDefault="000472F1" w:rsidP="000472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6F4D7179" w:rsidR="00727BE8" w:rsidRPr="008C56AB" w:rsidRDefault="000472F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4BC18376" w:rsidR="00727BE8" w:rsidRPr="008C56AB" w:rsidRDefault="000472F1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DA18670" w:rsidR="00727BE8" w:rsidRPr="008C56AB" w:rsidRDefault="004B4BAF" w:rsidP="000472F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59463,81</w:t>
            </w:r>
          </w:p>
        </w:tc>
        <w:tc>
          <w:tcPr>
            <w:tcW w:w="2835" w:type="dxa"/>
            <w:vAlign w:val="center"/>
          </w:tcPr>
          <w:p w14:paraId="3FB70F96" w14:textId="2405A00C" w:rsidR="00727BE8" w:rsidRPr="008C56AB" w:rsidRDefault="004B4BA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41623,07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1F415E8B" w:rsidR="00727BE8" w:rsidRPr="008C56AB" w:rsidRDefault="004B4BA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59463,81</w:t>
            </w:r>
          </w:p>
        </w:tc>
        <w:tc>
          <w:tcPr>
            <w:tcW w:w="2835" w:type="dxa"/>
            <w:vAlign w:val="center"/>
          </w:tcPr>
          <w:p w14:paraId="4B770D9B" w14:textId="36B713D8" w:rsidR="00727BE8" w:rsidRPr="008C56AB" w:rsidRDefault="004B4BAF" w:rsidP="004B4BA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41623,07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0D196E2" w:rsidR="00727BE8" w:rsidRPr="008C56AB" w:rsidRDefault="004B4BA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59463,81</w:t>
            </w:r>
          </w:p>
        </w:tc>
        <w:tc>
          <w:tcPr>
            <w:tcW w:w="2835" w:type="dxa"/>
            <w:vAlign w:val="center"/>
          </w:tcPr>
          <w:p w14:paraId="1A6CBF37" w14:textId="24DE04D9" w:rsidR="00727BE8" w:rsidRPr="008C56AB" w:rsidRDefault="004B4BA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41623,07</w:t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3283A12" w:rsidR="00727BE8" w:rsidRPr="008C56AB" w:rsidRDefault="00727BE8" w:rsidP="004B4BAF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14EA5E" w14:textId="07115B7D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77566D37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3DD49C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4DB176B4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34DD755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C1F6" w14:textId="77777777" w:rsidR="00EF4179" w:rsidRDefault="00EF4179">
      <w:r>
        <w:separator/>
      </w:r>
    </w:p>
  </w:endnote>
  <w:endnote w:type="continuationSeparator" w:id="0">
    <w:p w14:paraId="23A59682" w14:textId="77777777" w:rsidR="00EF4179" w:rsidRDefault="00EF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07EF5" w14:textId="77777777" w:rsidR="00EF4179" w:rsidRDefault="00EF4179">
      <w:r>
        <w:separator/>
      </w:r>
    </w:p>
  </w:footnote>
  <w:footnote w:type="continuationSeparator" w:id="0">
    <w:p w14:paraId="3EA148BA" w14:textId="77777777" w:rsidR="00EF4179" w:rsidRDefault="00EF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472F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B4BAF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25F5D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56500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2E6A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1FC4"/>
    <w:rsid w:val="00D229D5"/>
    <w:rsid w:val="00D250F3"/>
    <w:rsid w:val="00D356E6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179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6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2023-05-02T11:42:00Z</cp:lastPrinted>
  <dcterms:created xsi:type="dcterms:W3CDTF">2023-05-02T13:31:00Z</dcterms:created>
  <dcterms:modified xsi:type="dcterms:W3CDTF">2023-05-02T13:31:00Z</dcterms:modified>
</cp:coreProperties>
</file>