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27DEFD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8115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27DEFD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8115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7B94B46C" w:rsidR="00727BE8" w:rsidRDefault="00862D90" w:rsidP="00944C3D">
                                  <w:r>
                                    <w:t>202</w:t>
                                  </w:r>
                                  <w:r w:rsidR="0088115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7B94B46C" w:rsidR="00727BE8" w:rsidRDefault="00862D90" w:rsidP="00944C3D">
                            <w:r>
                              <w:t>202</w:t>
                            </w:r>
                            <w:r w:rsidR="0088115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078C61A4" w:rsidR="00727BE8" w:rsidRDefault="0088115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078C61A4" w:rsidR="00727BE8" w:rsidRDefault="0088115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5AD9B537" w:rsidR="00727BE8" w:rsidRDefault="0088115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5AD9B537" w:rsidR="00727BE8" w:rsidRDefault="0088115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3791DD53" w:rsidR="00727BE8" w:rsidRDefault="0088115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3791DD53" w:rsidR="00727BE8" w:rsidRDefault="0088115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0CC4AB73" w:rsidR="00727BE8" w:rsidRDefault="0088115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0CC4AB73" w:rsidR="00727BE8" w:rsidRDefault="0088115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F8A77D8" w:rsidR="00727BE8" w:rsidRDefault="0088115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F8A77D8" w:rsidR="00727BE8" w:rsidRDefault="0088115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555D61B9" w:rsidR="00727BE8" w:rsidRPr="00ED0163" w:rsidRDefault="0088115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D9C044A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6DD57DD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2021474565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6DD57DD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2021474565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276A208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34054341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276A208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34054341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3D2686C7" w:rsidR="00862D90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881159">
                                    <w:rPr>
                                      <w:rFonts w:ascii="Arial" w:hAnsi="Arial" w:cs="Arial"/>
                                    </w:rPr>
                                    <w:t xml:space="preserve">POLOCENSTVO- Nálepkova 1675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3D2686C7" w:rsidR="00862D90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881159">
                              <w:rPr>
                                <w:rFonts w:ascii="Arial" w:hAnsi="Arial" w:cs="Arial"/>
                              </w:rPr>
                              <w:t xml:space="preserve">POLOCENSTVO- Nálepkova 1675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4D01E143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Kpt.Nálepku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4D01E143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Kpt.Nálepku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5E10915F" w:rsidR="00727BE8" w:rsidRDefault="00881159" w:rsidP="00944C3D">
                                  <w:r>
                                    <w:t>1675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5E10915F" w:rsidR="00727BE8" w:rsidRDefault="00881159" w:rsidP="00944C3D">
                            <w:r>
                              <w:t>1675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0D05384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881159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10D05384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881159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4BDE64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881159">
              <w:rPr>
                <w:rFonts w:ascii="Arial" w:hAnsi="Arial"/>
                <w:lang w:eastAsia="sk-SK"/>
              </w:rPr>
              <w:t>2.5.2023.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781712F6" w:rsidR="00727BE8" w:rsidRPr="008D0433" w:rsidRDefault="0088115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Vladimír Novák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29D876A" w:rsidR="00727BE8" w:rsidRPr="008D0433" w:rsidRDefault="0088115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41F4349" w:rsidR="00727BE8" w:rsidRPr="008D0433" w:rsidRDefault="004917E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5F8B41E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Generali Poisťovňa,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5A04CFB0" w:rsidR="00727BE8" w:rsidRPr="008C56AB" w:rsidRDefault="00881159" w:rsidP="008811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7,9</w:t>
            </w:r>
          </w:p>
        </w:tc>
        <w:tc>
          <w:tcPr>
            <w:tcW w:w="1325" w:type="dxa"/>
            <w:vAlign w:val="center"/>
          </w:tcPr>
          <w:p w14:paraId="455CC3B4" w14:textId="20C3982E" w:rsidR="00727BE8" w:rsidRPr="008C56AB" w:rsidRDefault="008811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34" w:type="dxa"/>
            <w:vAlign w:val="center"/>
          </w:tcPr>
          <w:p w14:paraId="12CCB40C" w14:textId="2706FE89" w:rsidR="00727BE8" w:rsidRPr="008C56AB" w:rsidRDefault="008811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46,84</w:t>
            </w:r>
          </w:p>
        </w:tc>
        <w:tc>
          <w:tcPr>
            <w:tcW w:w="1978" w:type="dxa"/>
            <w:vAlign w:val="center"/>
          </w:tcPr>
          <w:p w14:paraId="5223FA2A" w14:textId="5B9C3A19" w:rsidR="00727BE8" w:rsidRPr="008C56AB" w:rsidRDefault="00881159" w:rsidP="008811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-18,94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0679BE2" w:rsidR="00727BE8" w:rsidRPr="008C56AB" w:rsidRDefault="008811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21316,31</w:t>
            </w:r>
          </w:p>
        </w:tc>
        <w:tc>
          <w:tcPr>
            <w:tcW w:w="1325" w:type="dxa"/>
            <w:vAlign w:val="center"/>
          </w:tcPr>
          <w:p w14:paraId="01757B72" w14:textId="12DB795E" w:rsidR="00727BE8" w:rsidRPr="008C56AB" w:rsidRDefault="008811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37879,17</w:t>
            </w:r>
          </w:p>
        </w:tc>
        <w:tc>
          <w:tcPr>
            <w:tcW w:w="1234" w:type="dxa"/>
            <w:vAlign w:val="center"/>
          </w:tcPr>
          <w:p w14:paraId="130D6BD4" w14:textId="0FB0F718" w:rsidR="00727BE8" w:rsidRPr="008C56AB" w:rsidRDefault="008811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33292,00</w:t>
            </w:r>
          </w:p>
        </w:tc>
        <w:tc>
          <w:tcPr>
            <w:tcW w:w="1978" w:type="dxa"/>
            <w:vAlign w:val="center"/>
          </w:tcPr>
          <w:p w14:paraId="04EE6C54" w14:textId="289DB582" w:rsidR="00727BE8" w:rsidRPr="008C56AB" w:rsidRDefault="008811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25903,48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FCFC5BC" w:rsidR="00727BE8" w:rsidRPr="008C56AB" w:rsidRDefault="0088115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21324,21</w:t>
            </w:r>
          </w:p>
        </w:tc>
        <w:tc>
          <w:tcPr>
            <w:tcW w:w="1325" w:type="dxa"/>
            <w:vAlign w:val="center"/>
          </w:tcPr>
          <w:p w14:paraId="3AD3C014" w14:textId="7592FA6F" w:rsidR="00727BE8" w:rsidRPr="008C56AB" w:rsidRDefault="0088115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37899,17</w:t>
            </w:r>
          </w:p>
        </w:tc>
        <w:tc>
          <w:tcPr>
            <w:tcW w:w="1234" w:type="dxa"/>
            <w:vAlign w:val="center"/>
          </w:tcPr>
          <w:p w14:paraId="687C98BA" w14:textId="47BFB2E8" w:rsidR="00727BE8" w:rsidRPr="008C56AB" w:rsidRDefault="00B50E6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33338,84</w:t>
            </w:r>
          </w:p>
        </w:tc>
        <w:tc>
          <w:tcPr>
            <w:tcW w:w="1978" w:type="dxa"/>
            <w:vAlign w:val="center"/>
          </w:tcPr>
          <w:p w14:paraId="0EFC1321" w14:textId="78D4FC02" w:rsidR="00727BE8" w:rsidRPr="008C56AB" w:rsidRDefault="0088115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25884,54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61CD9E3" w:rsidR="00727BE8" w:rsidRPr="008C56AB" w:rsidRDefault="0083186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123670,92</w:t>
            </w:r>
          </w:p>
        </w:tc>
        <w:tc>
          <w:tcPr>
            <w:tcW w:w="2883" w:type="dxa"/>
            <w:vAlign w:val="center"/>
          </w:tcPr>
          <w:p w14:paraId="2A652F80" w14:textId="78D50C00" w:rsidR="00727BE8" w:rsidRPr="008C56AB" w:rsidRDefault="0083186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128806,13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294E5D0" w:rsidR="00727BE8" w:rsidRPr="008C56AB" w:rsidRDefault="00831863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123670,92</w:t>
            </w:r>
          </w:p>
        </w:tc>
        <w:tc>
          <w:tcPr>
            <w:tcW w:w="2883" w:type="dxa"/>
            <w:vAlign w:val="center"/>
          </w:tcPr>
          <w:p w14:paraId="1AEDC663" w14:textId="01B32FA9" w:rsidR="00727BE8" w:rsidRPr="008C56AB" w:rsidRDefault="00831863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128806,13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4ACE9C45" w:rsidR="00727BE8" w:rsidRPr="008C56AB" w:rsidRDefault="0083186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18060,38</w:t>
            </w:r>
          </w:p>
        </w:tc>
        <w:tc>
          <w:tcPr>
            <w:tcW w:w="1195" w:type="dxa"/>
            <w:vAlign w:val="center"/>
          </w:tcPr>
          <w:p w14:paraId="592E69A0" w14:textId="01F35725" w:rsidR="00727BE8" w:rsidRPr="008C56AB" w:rsidRDefault="0083186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2559,89</w:t>
            </w:r>
          </w:p>
        </w:tc>
        <w:tc>
          <w:tcPr>
            <w:tcW w:w="1195" w:type="dxa"/>
            <w:vAlign w:val="center"/>
          </w:tcPr>
          <w:p w14:paraId="64970BD8" w14:textId="7B4099B4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F8598E7" w:rsidR="00727BE8" w:rsidRPr="008C56AB" w:rsidRDefault="0083186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20620,27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CCFF94D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42709A5" w14:textId="198793C9" w:rsidR="00727BE8" w:rsidRPr="008C56AB" w:rsidRDefault="0034483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68A9AC1F" w14:textId="08230121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0C6A6F0" w:rsidR="00727BE8" w:rsidRPr="008C56AB" w:rsidRDefault="009F05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3"/>
        <w:gridCol w:w="1758"/>
        <w:gridCol w:w="1601"/>
        <w:gridCol w:w="1540"/>
        <w:gridCol w:w="1840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DCF743E" w:rsidR="00727BE8" w:rsidRPr="008C56AB" w:rsidRDefault="00831863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6229,27</w:t>
            </w:r>
            <w:r w:rsidR="009F051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6DA9AA67" w:rsidR="00727BE8" w:rsidRPr="008C56AB" w:rsidRDefault="00831863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1632,94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D199E2D" w:rsidR="00727BE8" w:rsidRPr="008C56AB" w:rsidRDefault="00831863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7862,21</w:t>
            </w:r>
            <w:r w:rsidR="009F051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5EBE785" w:rsidR="00727BE8" w:rsidRPr="008C56AB" w:rsidRDefault="0083186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29934,87</w:t>
            </w:r>
          </w:p>
        </w:tc>
        <w:tc>
          <w:tcPr>
            <w:tcW w:w="2835" w:type="dxa"/>
            <w:vAlign w:val="center"/>
          </w:tcPr>
          <w:p w14:paraId="3FB70F96" w14:textId="57094112" w:rsidR="00727BE8" w:rsidRPr="008C56AB" w:rsidRDefault="0083186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26542,12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0D73739A" w:rsidR="00727BE8" w:rsidRPr="008C56AB" w:rsidRDefault="0083186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29934,87</w:t>
            </w:r>
          </w:p>
        </w:tc>
        <w:tc>
          <w:tcPr>
            <w:tcW w:w="2835" w:type="dxa"/>
            <w:vAlign w:val="center"/>
          </w:tcPr>
          <w:p w14:paraId="4B770D9B" w14:textId="5AF9BF25" w:rsidR="00727BE8" w:rsidRPr="008C56AB" w:rsidRDefault="0083186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26542,12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24DF7454" w:rsidR="00727BE8" w:rsidRPr="008C56AB" w:rsidRDefault="0083186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29934,87</w:t>
            </w:r>
          </w:p>
        </w:tc>
        <w:tc>
          <w:tcPr>
            <w:tcW w:w="2835" w:type="dxa"/>
            <w:vAlign w:val="center"/>
          </w:tcPr>
          <w:p w14:paraId="0614EA5E" w14:textId="0A20CD3C" w:rsidR="00727BE8" w:rsidRPr="008C56AB" w:rsidRDefault="0083186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26542,12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04BC3232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64C746D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B69B4F7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99000,32</w:t>
            </w:r>
          </w:p>
        </w:tc>
        <w:tc>
          <w:tcPr>
            <w:tcW w:w="1843" w:type="dxa"/>
            <w:vAlign w:val="center"/>
          </w:tcPr>
          <w:p w14:paraId="2D6D5885" w14:textId="4195CA56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105527,84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46DB" w14:textId="77777777" w:rsidR="00897661" w:rsidRDefault="00897661">
      <w:r>
        <w:separator/>
      </w:r>
    </w:p>
  </w:endnote>
  <w:endnote w:type="continuationSeparator" w:id="0">
    <w:p w14:paraId="67D64768" w14:textId="77777777" w:rsidR="00897661" w:rsidRDefault="0089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E75FA" w14:textId="77777777" w:rsidR="00897661" w:rsidRDefault="00897661">
      <w:r>
        <w:separator/>
      </w:r>
    </w:p>
  </w:footnote>
  <w:footnote w:type="continuationSeparator" w:id="0">
    <w:p w14:paraId="5A634B15" w14:textId="77777777" w:rsidR="00897661" w:rsidRDefault="00897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5123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2023-03-08T14:55:00Z</cp:lastPrinted>
  <dcterms:created xsi:type="dcterms:W3CDTF">2023-05-02T11:30:00Z</dcterms:created>
  <dcterms:modified xsi:type="dcterms:W3CDTF">2023-05-02T11:30:00Z</dcterms:modified>
</cp:coreProperties>
</file>