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27DEFD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8115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27DEFD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8115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7B94B46C" w:rsidR="00727BE8" w:rsidRDefault="00862D90" w:rsidP="00944C3D">
                                  <w:r>
                                    <w:t>202</w:t>
                                  </w:r>
                                  <w:r w:rsidR="0088115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7B94B46C" w:rsidR="00727BE8" w:rsidRDefault="00862D90" w:rsidP="00944C3D">
                            <w:r>
                              <w:t>202</w:t>
                            </w:r>
                            <w:r w:rsidR="0088115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078C61A4" w:rsidR="00727BE8" w:rsidRDefault="0088115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078C61A4" w:rsidR="00727BE8" w:rsidRDefault="0088115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5AD9B537" w:rsidR="00727BE8" w:rsidRDefault="0088115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5AD9B537" w:rsidR="00727BE8" w:rsidRDefault="0088115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3791DD53" w:rsidR="00727BE8" w:rsidRDefault="0088115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3791DD53" w:rsidR="00727BE8" w:rsidRDefault="0088115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0CC4AB73" w:rsidR="00727BE8" w:rsidRDefault="0088115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0CC4AB73" w:rsidR="00727BE8" w:rsidRDefault="0088115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F8A77D8" w:rsidR="00727BE8" w:rsidRDefault="0088115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F8A77D8" w:rsidR="00727BE8" w:rsidRDefault="0088115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555D61B9" w:rsidR="00727BE8" w:rsidRPr="00ED0163" w:rsidRDefault="0088115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D9C044A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4DE9968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2021</w:t>
                                  </w:r>
                                  <w:r w:rsidR="0060311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440740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4DE9968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2021</w:t>
                            </w:r>
                            <w:r w:rsidR="00603117">
                              <w:rPr>
                                <w:rFonts w:ascii="Arial" w:hAnsi="Arial"/>
                                <w:lang w:eastAsia="sk-SK"/>
                              </w:rPr>
                              <w:t>440740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5629C4F" w:rsidR="00727BE8" w:rsidRPr="00391121" w:rsidRDefault="0060311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34058036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5629C4F" w:rsidR="00727BE8" w:rsidRPr="00391121" w:rsidRDefault="0060311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34058036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D6B93" w14:textId="572188A0" w:rsidR="00D356E6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D356E6">
                                    <w:rPr>
                                      <w:rFonts w:ascii="Arial" w:hAnsi="Arial" w:cs="Arial"/>
                                    </w:rPr>
                                    <w:t xml:space="preserve">poločenstvo vlastníkov bytov </w:t>
                                  </w:r>
                                  <w:proofErr w:type="spellStart"/>
                                  <w:r w:rsidR="00603117">
                                    <w:rPr>
                                      <w:rFonts w:ascii="Arial" w:hAnsi="Arial" w:cs="Arial"/>
                                    </w:rPr>
                                    <w:t>Dukl.hrdinov</w:t>
                                  </w:r>
                                  <w:proofErr w:type="spellEnd"/>
                                  <w:r w:rsidR="00603117">
                                    <w:rPr>
                                      <w:rFonts w:ascii="Arial" w:hAnsi="Arial" w:cs="Arial"/>
                                    </w:rPr>
                                    <w:t xml:space="preserve"> 879 /24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DAD6B93" w14:textId="572188A0" w:rsidR="00D356E6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D356E6">
                              <w:rPr>
                                <w:rFonts w:ascii="Arial" w:hAnsi="Arial" w:cs="Arial"/>
                              </w:rPr>
                              <w:t xml:space="preserve">poločenstvo vlastníkov bytov </w:t>
                            </w:r>
                            <w:proofErr w:type="spellStart"/>
                            <w:r w:rsidR="00603117">
                              <w:rPr>
                                <w:rFonts w:ascii="Arial" w:hAnsi="Arial" w:cs="Arial"/>
                              </w:rPr>
                              <w:t>Dukl.hrdinov</w:t>
                            </w:r>
                            <w:proofErr w:type="spellEnd"/>
                            <w:r w:rsidR="00603117">
                              <w:rPr>
                                <w:rFonts w:ascii="Arial" w:hAnsi="Arial" w:cs="Arial"/>
                              </w:rPr>
                              <w:t xml:space="preserve"> 879 /24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7E7756B" w:rsidR="00727BE8" w:rsidRPr="00391121" w:rsidRDefault="0060311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Duklianskych hrdinov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7E7756B" w:rsidR="00727BE8" w:rsidRPr="00391121" w:rsidRDefault="0060311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Duklianskych hrdinov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D8F3AB8" w:rsidR="00727BE8" w:rsidRDefault="00603117" w:rsidP="00944C3D">
                                  <w:r>
                                    <w:t>24/879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D8F3AB8" w:rsidR="00727BE8" w:rsidRDefault="00603117" w:rsidP="00944C3D">
                            <w:r>
                              <w:t>24/879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7CD9025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603117"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07CD9025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603117"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9E5BD1A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603117">
              <w:rPr>
                <w:rFonts w:ascii="Arial" w:hAnsi="Arial"/>
                <w:lang w:eastAsia="sk-SK"/>
              </w:rPr>
              <w:t>3</w:t>
            </w:r>
            <w:r w:rsidR="00881159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40A95AA" w:rsidR="00727BE8" w:rsidRPr="008D0433" w:rsidRDefault="0060311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 Marián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Lešinský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1FA0A408" w:rsidR="00727BE8" w:rsidRPr="008D0433" w:rsidRDefault="0060311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7CAEF54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DEC6D69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0472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472F1" w:rsidRPr="000472F1">
              <w:rPr>
                <w:rFonts w:ascii="Arial" w:hAnsi="Arial" w:cs="Arial"/>
                <w:sz w:val="16"/>
                <w:szCs w:val="16"/>
              </w:rPr>
              <w:t>ALLIANZ-</w:t>
            </w:r>
            <w:proofErr w:type="spellStart"/>
            <w:r w:rsidR="000472F1" w:rsidRPr="000472F1">
              <w:rPr>
                <w:rFonts w:ascii="Arial" w:hAnsi="Arial" w:cs="Arial"/>
                <w:sz w:val="16"/>
                <w:szCs w:val="16"/>
              </w:rPr>
              <w:t>slov.poisťovňa</w:t>
            </w:r>
            <w:proofErr w:type="spellEnd"/>
            <w:r w:rsidR="000472F1" w:rsidRPr="000472F1"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2431AEE0" w:rsidR="00727BE8" w:rsidRPr="008C56AB" w:rsidRDefault="00603117" w:rsidP="000472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281,78</w:t>
            </w:r>
          </w:p>
        </w:tc>
        <w:tc>
          <w:tcPr>
            <w:tcW w:w="1325" w:type="dxa"/>
            <w:vAlign w:val="center"/>
          </w:tcPr>
          <w:p w14:paraId="455CC3B4" w14:textId="6FC89F5D" w:rsidR="00727BE8" w:rsidRPr="008C56AB" w:rsidRDefault="000472F1" w:rsidP="000472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3117">
              <w:rPr>
                <w:rFonts w:ascii="Arial" w:hAnsi="Arial" w:cs="Arial"/>
                <w:sz w:val="18"/>
                <w:szCs w:val="18"/>
              </w:rPr>
              <w:t>952,40</w:t>
            </w:r>
          </w:p>
        </w:tc>
        <w:tc>
          <w:tcPr>
            <w:tcW w:w="1234" w:type="dxa"/>
            <w:vAlign w:val="center"/>
          </w:tcPr>
          <w:p w14:paraId="12CCB40C" w14:textId="26A0699D" w:rsidR="00727BE8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3117">
              <w:rPr>
                <w:rFonts w:ascii="Arial" w:hAnsi="Arial" w:cs="Arial"/>
                <w:sz w:val="18"/>
                <w:szCs w:val="18"/>
              </w:rPr>
              <w:t>158,9</w:t>
            </w:r>
          </w:p>
        </w:tc>
        <w:tc>
          <w:tcPr>
            <w:tcW w:w="1978" w:type="dxa"/>
            <w:vAlign w:val="center"/>
          </w:tcPr>
          <w:p w14:paraId="5223FA2A" w14:textId="4C120A84" w:rsidR="00727BE8" w:rsidRPr="008C56AB" w:rsidRDefault="00603117" w:rsidP="008811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75,28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E422607" w:rsidR="00727BE8" w:rsidRPr="008C56AB" w:rsidRDefault="006031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85530,76</w:t>
            </w:r>
          </w:p>
        </w:tc>
        <w:tc>
          <w:tcPr>
            <w:tcW w:w="1325" w:type="dxa"/>
            <w:vAlign w:val="center"/>
          </w:tcPr>
          <w:p w14:paraId="604442E8" w14:textId="14EA3FA6" w:rsidR="00727BE8" w:rsidRDefault="00603117" w:rsidP="000472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98687,81</w:t>
            </w:r>
          </w:p>
          <w:p w14:paraId="01757B72" w14:textId="28124741" w:rsidR="000472F1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vAlign w:val="center"/>
          </w:tcPr>
          <w:p w14:paraId="130D6BD4" w14:textId="4C6294ED" w:rsidR="00727BE8" w:rsidRPr="008C56AB" w:rsidRDefault="000472F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603117">
              <w:rPr>
                <w:rFonts w:ascii="Arial" w:hAnsi="Arial" w:cs="Arial"/>
                <w:sz w:val="18"/>
                <w:szCs w:val="18"/>
              </w:rPr>
              <w:t>7879,77</w:t>
            </w:r>
          </w:p>
        </w:tc>
        <w:tc>
          <w:tcPr>
            <w:tcW w:w="1978" w:type="dxa"/>
            <w:vAlign w:val="center"/>
          </w:tcPr>
          <w:p w14:paraId="04EE6C54" w14:textId="551108B5" w:rsidR="00727BE8" w:rsidRPr="008C56AB" w:rsidRDefault="006031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96338,80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8654852" w:rsidR="00727BE8" w:rsidRPr="008C56AB" w:rsidRDefault="00603117" w:rsidP="006031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1952,38</w:t>
            </w:r>
          </w:p>
        </w:tc>
        <w:tc>
          <w:tcPr>
            <w:tcW w:w="1234" w:type="dxa"/>
            <w:vAlign w:val="center"/>
          </w:tcPr>
          <w:p w14:paraId="08093853" w14:textId="5D2C8A65" w:rsidR="00727BE8" w:rsidRPr="008C56AB" w:rsidRDefault="006031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1952,38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008CB544" w:rsidR="00727BE8" w:rsidRPr="008C56AB" w:rsidRDefault="006031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85812,54</w:t>
            </w:r>
          </w:p>
        </w:tc>
        <w:tc>
          <w:tcPr>
            <w:tcW w:w="1325" w:type="dxa"/>
            <w:vAlign w:val="center"/>
          </w:tcPr>
          <w:p w14:paraId="3AD3C014" w14:textId="6B107B5C" w:rsidR="00727BE8" w:rsidRPr="008C56AB" w:rsidRDefault="006031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102592,59</w:t>
            </w:r>
          </w:p>
        </w:tc>
        <w:tc>
          <w:tcPr>
            <w:tcW w:w="1234" w:type="dxa"/>
            <w:vAlign w:val="center"/>
          </w:tcPr>
          <w:p w14:paraId="687C98BA" w14:textId="21763E87" w:rsidR="00727BE8" w:rsidRPr="008C56AB" w:rsidRDefault="006031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91991,05</w:t>
            </w:r>
          </w:p>
        </w:tc>
        <w:tc>
          <w:tcPr>
            <w:tcW w:w="1978" w:type="dxa"/>
            <w:vAlign w:val="center"/>
          </w:tcPr>
          <w:p w14:paraId="0EFC1321" w14:textId="7DB8AFAE" w:rsidR="00727BE8" w:rsidRPr="008C56AB" w:rsidRDefault="006031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96414,08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2E687857" w:rsidR="00727BE8" w:rsidRPr="008C56AB" w:rsidRDefault="006031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67482,86</w:t>
            </w:r>
          </w:p>
        </w:tc>
        <w:tc>
          <w:tcPr>
            <w:tcW w:w="2883" w:type="dxa"/>
            <w:vAlign w:val="center"/>
          </w:tcPr>
          <w:p w14:paraId="2A652F80" w14:textId="333DBF05" w:rsidR="00727BE8" w:rsidRPr="008C56AB" w:rsidRDefault="00603117" w:rsidP="0060311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49084,60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B43D686" w:rsidR="00727BE8" w:rsidRPr="008C56AB" w:rsidRDefault="006031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67482,86</w:t>
            </w:r>
          </w:p>
        </w:tc>
        <w:tc>
          <w:tcPr>
            <w:tcW w:w="2883" w:type="dxa"/>
            <w:vAlign w:val="center"/>
          </w:tcPr>
          <w:p w14:paraId="1AEDC663" w14:textId="13377546" w:rsidR="00727BE8" w:rsidRPr="008C56AB" w:rsidRDefault="00603117" w:rsidP="000472F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49084,60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7E53380C" w:rsidR="00727BE8" w:rsidRPr="008C56AB" w:rsidRDefault="006031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63606,94</w:t>
            </w:r>
          </w:p>
        </w:tc>
        <w:tc>
          <w:tcPr>
            <w:tcW w:w="1195" w:type="dxa"/>
            <w:vAlign w:val="center"/>
          </w:tcPr>
          <w:p w14:paraId="592E69A0" w14:textId="2823E49C" w:rsidR="00727BE8" w:rsidRPr="008C56AB" w:rsidRDefault="006031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18280,69</w:t>
            </w:r>
          </w:p>
        </w:tc>
        <w:tc>
          <w:tcPr>
            <w:tcW w:w="1195" w:type="dxa"/>
            <w:vAlign w:val="center"/>
          </w:tcPr>
          <w:p w14:paraId="64970BD8" w14:textId="5CD699F4" w:rsidR="00727BE8" w:rsidRPr="008C56AB" w:rsidRDefault="00603117" w:rsidP="000472F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5580,18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7371C97A" w:rsidR="00727BE8" w:rsidRPr="008C56AB" w:rsidRDefault="006031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76307,45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CCFF94D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42709A5" w14:textId="198793C9" w:rsidR="00727BE8" w:rsidRPr="008C56AB" w:rsidRDefault="0034483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68A9AC1F" w14:textId="08230121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0C6A6F0" w:rsidR="00727BE8" w:rsidRPr="008C56AB" w:rsidRDefault="009F05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785AFC4D" w:rsidR="00727BE8" w:rsidRPr="008C56AB" w:rsidRDefault="000472F1" w:rsidP="000472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6F4D7179" w:rsidR="00727BE8" w:rsidRPr="008C56AB" w:rsidRDefault="000472F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4BC18376" w:rsidR="00727BE8" w:rsidRPr="008C56AB" w:rsidRDefault="000472F1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1E925520" w:rsidR="00727BE8" w:rsidRPr="008C56AB" w:rsidRDefault="00E61AA7" w:rsidP="000472F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87589,49</w:t>
            </w:r>
          </w:p>
        </w:tc>
        <w:tc>
          <w:tcPr>
            <w:tcW w:w="2835" w:type="dxa"/>
            <w:vAlign w:val="center"/>
          </w:tcPr>
          <w:p w14:paraId="3FB70F96" w14:textId="7DBDF5C9" w:rsidR="00727BE8" w:rsidRPr="008C56AB" w:rsidRDefault="00E6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71290,20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5D736997" w:rsidR="00727BE8" w:rsidRPr="008C56AB" w:rsidRDefault="00E61AA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87589,49</w:t>
            </w:r>
          </w:p>
        </w:tc>
        <w:tc>
          <w:tcPr>
            <w:tcW w:w="2835" w:type="dxa"/>
            <w:vAlign w:val="center"/>
          </w:tcPr>
          <w:p w14:paraId="4B770D9B" w14:textId="54432F42" w:rsidR="00727BE8" w:rsidRPr="008C56AB" w:rsidRDefault="00E61AA7" w:rsidP="004B4BA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71290,20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674062E1" w:rsidR="00727BE8" w:rsidRPr="008C56AB" w:rsidRDefault="00E6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87589,49</w:t>
            </w:r>
          </w:p>
        </w:tc>
        <w:tc>
          <w:tcPr>
            <w:tcW w:w="2835" w:type="dxa"/>
            <w:vAlign w:val="center"/>
          </w:tcPr>
          <w:p w14:paraId="1A6CBF37" w14:textId="4FF15CB4" w:rsidR="00727BE8" w:rsidRPr="008C56AB" w:rsidRDefault="00E6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71290,20</w:t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3283A12" w:rsidR="00727BE8" w:rsidRPr="008C56AB" w:rsidRDefault="00727BE8" w:rsidP="004B4BAF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14EA5E" w14:textId="07115B7D" w:rsidR="00727BE8" w:rsidRPr="008C56AB" w:rsidRDefault="00727BE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77566D37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3DD49C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4DB176B4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34DD755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5361" w14:textId="77777777" w:rsidR="003C2E82" w:rsidRDefault="003C2E82">
      <w:r>
        <w:separator/>
      </w:r>
    </w:p>
  </w:endnote>
  <w:endnote w:type="continuationSeparator" w:id="0">
    <w:p w14:paraId="3F88DE30" w14:textId="77777777" w:rsidR="003C2E82" w:rsidRDefault="003C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A4E9" w14:textId="77777777" w:rsidR="003C2E82" w:rsidRDefault="003C2E82">
      <w:r>
        <w:separator/>
      </w:r>
    </w:p>
  </w:footnote>
  <w:footnote w:type="continuationSeparator" w:id="0">
    <w:p w14:paraId="28A15261" w14:textId="77777777" w:rsidR="003C2E82" w:rsidRDefault="003C2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472F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478F"/>
    <w:rsid w:val="001437C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2E82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B4BAF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25F5D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3117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5C11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1FC4"/>
    <w:rsid w:val="00D229D5"/>
    <w:rsid w:val="00D250F3"/>
    <w:rsid w:val="00D356E6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AA7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5106</Words>
  <Characters>29108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2023-05-02T13:16:00Z</cp:lastPrinted>
  <dcterms:created xsi:type="dcterms:W3CDTF">2023-05-02T14:16:00Z</dcterms:created>
  <dcterms:modified xsi:type="dcterms:W3CDTF">2023-05-02T14:16:00Z</dcterms:modified>
</cp:coreProperties>
</file>