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D127FC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D127FC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4EFA2E3E" w:rsidR="00D92E41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52845001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4EFA2E3E" w:rsidR="00D92E41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52845001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1991FE8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7E0004F9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4pt;margin-top:-21.2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54C8C6F" w14:textId="7E0004F9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01B63B8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bytov 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Beckovská 1184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01B63B8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bytov 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Beckovská 1184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98955CE" w:rsidR="00727BE8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Beckovská 1184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98955CE" w:rsidR="00727BE8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Beckovská 1184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22481F3A" w:rsidR="00727BE8" w:rsidRDefault="00851F77" w:rsidP="00944C3D">
                                  <w:r>
                                    <w:t>1184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22481F3A" w:rsidR="00727BE8" w:rsidRDefault="00851F77" w:rsidP="00944C3D">
                            <w:r>
                              <w:t>1184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B5BEAB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851F77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B5BEAB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851F77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0280C717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0280C717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0691D6C0" w:rsidR="00727BE8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0903783441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0691D6C0" w:rsidR="00727BE8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0903783441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450D1817" w:rsidR="00D96BED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03</w:t>
            </w:r>
            <w:r w:rsidR="00D96BED">
              <w:rPr>
                <w:rFonts w:ascii="Arial" w:hAnsi="Arial"/>
                <w:lang w:eastAsia="sk-SK"/>
              </w:rPr>
              <w:t>.0</w:t>
            </w:r>
            <w:r>
              <w:rPr>
                <w:rFonts w:ascii="Arial" w:hAnsi="Arial"/>
                <w:lang w:eastAsia="sk-SK"/>
              </w:rPr>
              <w:t>5</w:t>
            </w:r>
            <w:r w:rsidR="00D96BED">
              <w:rPr>
                <w:rFonts w:ascii="Arial" w:hAnsi="Arial"/>
                <w:lang w:eastAsia="sk-SK"/>
              </w:rPr>
              <w:t>.202</w:t>
            </w:r>
            <w:r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4D42F9A" w:rsidR="00727BE8" w:rsidRPr="008D0433" w:rsidRDefault="00851F77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Pavol Gálik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60519425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1F77">
              <w:rPr>
                <w:rFonts w:ascii="Arial" w:hAnsi="Arial" w:cs="Arial"/>
                <w:noProof/>
                <w:sz w:val="18"/>
                <w:szCs w:val="18"/>
              </w:rPr>
              <w:t>1320,88</w:t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34AD387F" w:rsidR="00727BE8" w:rsidRPr="008C56AB" w:rsidRDefault="00851F7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727B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681BDFAD" w:rsidR="00727BE8" w:rsidRPr="008C56AB" w:rsidRDefault="00851F7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0A05763" w14:textId="233D54A1" w:rsidR="00727BE8" w:rsidRPr="008C56AB" w:rsidRDefault="00851F7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1347,88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08473B25" w:rsidR="00727BE8" w:rsidRDefault="00851F7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76180,96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523E037A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137945,16</w:t>
            </w:r>
          </w:p>
        </w:tc>
        <w:tc>
          <w:tcPr>
            <w:tcW w:w="1234" w:type="dxa"/>
            <w:vAlign w:val="center"/>
          </w:tcPr>
          <w:p w14:paraId="563A6FDB" w14:textId="1C7A2A31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134726,77</w:t>
            </w:r>
          </w:p>
        </w:tc>
        <w:tc>
          <w:tcPr>
            <w:tcW w:w="1978" w:type="dxa"/>
            <w:vAlign w:val="center"/>
          </w:tcPr>
          <w:p w14:paraId="1AE1FE1A" w14:textId="6CA96A34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79399,35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A5C4BD2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01D585BE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49E2BBAA" w:rsidR="00727BE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77501</w:t>
            </w:r>
            <w:r w:rsidR="00727BE8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84</w:t>
            </w:r>
          </w:p>
        </w:tc>
        <w:tc>
          <w:tcPr>
            <w:tcW w:w="1325" w:type="dxa"/>
            <w:vAlign w:val="center"/>
          </w:tcPr>
          <w:p w14:paraId="72A1B8CF" w14:textId="4F6D8388" w:rsidR="00727BE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138065,16</w:t>
            </w:r>
          </w:p>
        </w:tc>
        <w:tc>
          <w:tcPr>
            <w:tcW w:w="1234" w:type="dxa"/>
            <w:vAlign w:val="center"/>
          </w:tcPr>
          <w:p w14:paraId="413BCFD7" w14:textId="2AC563B4" w:rsidR="00727BE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134819</w:t>
            </w:r>
            <w:r w:rsidR="00727BE8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77</w:t>
            </w:r>
          </w:p>
        </w:tc>
        <w:tc>
          <w:tcPr>
            <w:tcW w:w="1978" w:type="dxa"/>
            <w:vAlign w:val="center"/>
          </w:tcPr>
          <w:p w14:paraId="0D180BF4" w14:textId="77777777" w:rsidR="00727BE8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80747,23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D127FC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02E20B77" w:rsidR="00727BE8" w:rsidRPr="008C56AB" w:rsidRDefault="00E27CC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215755</w:t>
            </w:r>
            <w:r w:rsidR="00424F38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>37</w:t>
            </w:r>
          </w:p>
        </w:tc>
        <w:tc>
          <w:tcPr>
            <w:tcW w:w="2883" w:type="dxa"/>
            <w:vAlign w:val="center"/>
          </w:tcPr>
          <w:p w14:paraId="0D87AACC" w14:textId="72B34119" w:rsidR="00727BE8" w:rsidRPr="008C56AB" w:rsidRDefault="00424F3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48506,83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46910E4E" w:rsidR="00727BE8" w:rsidRPr="008C56AB" w:rsidRDefault="00E27CC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215755,37</w:t>
            </w:r>
          </w:p>
        </w:tc>
        <w:tc>
          <w:tcPr>
            <w:tcW w:w="2883" w:type="dxa"/>
            <w:vAlign w:val="center"/>
          </w:tcPr>
          <w:p w14:paraId="733B1440" w14:textId="70A5713E" w:rsidR="00A136FC" w:rsidRPr="00A136FC" w:rsidRDefault="00424F38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48506</w:t>
            </w:r>
            <w:r w:rsidR="00A136FC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83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2D85EFE3" w:rsidR="00727BE8" w:rsidRPr="008C56AB" w:rsidRDefault="00FA67B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55264,62</w:t>
            </w:r>
          </w:p>
        </w:tc>
        <w:tc>
          <w:tcPr>
            <w:tcW w:w="1195" w:type="dxa"/>
            <w:vAlign w:val="center"/>
          </w:tcPr>
          <w:p w14:paraId="574DE2C9" w14:textId="5713999C" w:rsidR="00727BE8" w:rsidRPr="008C56AB" w:rsidRDefault="00FA67B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54161,6</w:t>
            </w:r>
          </w:p>
        </w:tc>
        <w:tc>
          <w:tcPr>
            <w:tcW w:w="1195" w:type="dxa"/>
            <w:vAlign w:val="center"/>
          </w:tcPr>
          <w:p w14:paraId="620228A9" w14:textId="5E0E0935" w:rsidR="00727BE8" w:rsidRPr="008C56AB" w:rsidRDefault="00FA67B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40530,74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750E8DB7" w:rsidR="00727BE8" w:rsidRPr="008C56AB" w:rsidRDefault="00FA67B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68895,48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C29AC4C" w:rsidR="00727BE8" w:rsidRPr="008C56AB" w:rsidRDefault="00FA67B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55264,62</w:t>
            </w:r>
          </w:p>
        </w:tc>
        <w:tc>
          <w:tcPr>
            <w:tcW w:w="1195" w:type="dxa"/>
            <w:vAlign w:val="center"/>
          </w:tcPr>
          <w:p w14:paraId="2EC0EAC9" w14:textId="07BABDFB" w:rsidR="00727BE8" w:rsidRPr="008C56AB" w:rsidRDefault="00FA67B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54161,6</w:t>
            </w:r>
          </w:p>
        </w:tc>
        <w:tc>
          <w:tcPr>
            <w:tcW w:w="1195" w:type="dxa"/>
            <w:vAlign w:val="center"/>
          </w:tcPr>
          <w:p w14:paraId="39FBFFBB" w14:textId="415F5793" w:rsidR="00727BE8" w:rsidRPr="008C56AB" w:rsidRDefault="00FA67B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40530,74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59D770C6" w:rsidR="00727BE8" w:rsidRPr="008C56AB" w:rsidRDefault="00FA67B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68895,48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D127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D127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1531DDBA" w:rsidR="00727BE8" w:rsidRPr="008C56AB" w:rsidRDefault="00E27C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70901,88</w:t>
            </w:r>
          </w:p>
        </w:tc>
        <w:tc>
          <w:tcPr>
            <w:tcW w:w="2835" w:type="dxa"/>
            <w:vAlign w:val="center"/>
          </w:tcPr>
          <w:p w14:paraId="6EC8B8A1" w14:textId="333D9C65" w:rsidR="00727BE8" w:rsidRPr="008C56AB" w:rsidRDefault="00E27C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70743,17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31D12FA8" w:rsidR="00727BE8" w:rsidRPr="008C56AB" w:rsidRDefault="00E27CC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70901,88</w:t>
            </w:r>
          </w:p>
        </w:tc>
        <w:tc>
          <w:tcPr>
            <w:tcW w:w="2835" w:type="dxa"/>
            <w:vAlign w:val="center"/>
          </w:tcPr>
          <w:p w14:paraId="4253AF30" w14:textId="7C8B612D" w:rsidR="00727BE8" w:rsidRPr="008C56AB" w:rsidRDefault="00E27CC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70743,17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D127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D127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D127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D127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69AEF8CE" w:rsidR="00727BE8" w:rsidRPr="008C56AB" w:rsidRDefault="00E27C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70901,88</w:t>
            </w:r>
          </w:p>
        </w:tc>
        <w:tc>
          <w:tcPr>
            <w:tcW w:w="2835" w:type="dxa"/>
            <w:vAlign w:val="center"/>
          </w:tcPr>
          <w:p w14:paraId="74A06852" w14:textId="30F0A597" w:rsidR="00727BE8" w:rsidRPr="008C56AB" w:rsidRDefault="00E27C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70743,17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D127FC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1F58C793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156705,24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5EFD" w14:textId="77777777" w:rsidR="0028354A" w:rsidRDefault="0028354A">
      <w:r>
        <w:separator/>
      </w:r>
    </w:p>
  </w:endnote>
  <w:endnote w:type="continuationSeparator" w:id="0">
    <w:p w14:paraId="74C07898" w14:textId="77777777" w:rsidR="0028354A" w:rsidRDefault="0028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6866E" w14:textId="77777777" w:rsidR="0028354A" w:rsidRDefault="0028354A">
      <w:r>
        <w:separator/>
      </w:r>
    </w:p>
  </w:footnote>
  <w:footnote w:type="continuationSeparator" w:id="0">
    <w:p w14:paraId="1E41C33B" w14:textId="77777777" w:rsidR="0028354A" w:rsidRDefault="00283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5115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3</cp:revision>
  <cp:lastPrinted>2020-02-10T14:26:00Z</cp:lastPrinted>
  <dcterms:created xsi:type="dcterms:W3CDTF">2023-05-03T11:37:00Z</dcterms:created>
  <dcterms:modified xsi:type="dcterms:W3CDTF">2023-05-03T11:37:00Z</dcterms:modified>
</cp:coreProperties>
</file>