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150AA179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fldSimple w:instr=" MERGEFIELD  aDEF_DTDO  \* MERGEFORMAT ">
              <w:r w:rsidRPr="00EF3D5A">
                <w:rPr>
                  <w:rFonts w:ascii="Arial" w:hAnsi="Arial"/>
                  <w:noProof/>
                  <w:lang w:eastAsia="sk-SK"/>
                </w:rPr>
                <w:t>3</w:t>
              </w:r>
              <w:r w:rsidR="00851F77">
                <w:rPr>
                  <w:rFonts w:ascii="Arial" w:hAnsi="Arial"/>
                  <w:noProof/>
                  <w:lang w:eastAsia="sk-SK"/>
                </w:rPr>
                <w:t>1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</w:t>
              </w:r>
              <w:r w:rsidR="00851F77">
                <w:rPr>
                  <w:rFonts w:ascii="Arial" w:hAnsi="Arial"/>
                  <w:noProof/>
                  <w:lang w:eastAsia="sk-SK"/>
                </w:rPr>
                <w:t>12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.20</w:t>
              </w:r>
            </w:fldSimple>
            <w:r>
              <w:rPr>
                <w:rFonts w:ascii="Arial" w:hAnsi="Arial"/>
                <w:lang w:eastAsia="sk-SK"/>
              </w:rPr>
              <w:t>2</w:t>
            </w:r>
            <w:r w:rsidR="00851F77"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331DDFCD" w:rsidR="00727BE8" w:rsidRPr="00ED0163" w:rsidRDefault="00FA67BD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09C8DB7" wp14:editId="6F127BA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67AE6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9C8D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9D67AE6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3D35D02D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0F58D41" wp14:editId="390984BB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DA291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F58D41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98DA291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738E667" wp14:editId="2871DD40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4A26F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8E667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B64A26F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EBFDEB" wp14:editId="0092AC5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18950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BFDEB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418950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4790DFD" wp14:editId="494ACA42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0D85D4" w14:textId="77777777" w:rsidR="00727BE8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727BE8" w:rsidRPr="001644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90DFD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60D85D4" w14:textId="77777777" w:rsidR="00727BE8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727BE8" w:rsidRPr="00164431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31A9926" wp14:editId="07CE4322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1257B" w14:textId="17C5D4F0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0731B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851F77">
                                    <w:rPr>
                                      <w:rFonts w:ascii="Arial" w:hAnsi="Arial" w:cs="Arial"/>
                                    </w:rPr>
                                    <w:t>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A9926"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4E1257B" w14:textId="17C5D4F0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0731BD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851F77">
                              <w:rPr>
                                <w:rFonts w:ascii="Arial" w:hAnsi="Arial" w:cs="Arial"/>
                              </w:rPr>
                              <w:t>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7E721267" wp14:editId="0425A84B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9FF31" w14:textId="74E42DD1" w:rsidR="00727BE8" w:rsidRDefault="00727BE8" w:rsidP="00944C3D">
                                  <w:r>
                                    <w:t>20</w:t>
                                  </w:r>
                                  <w:r w:rsidR="00D92E41">
                                    <w:t>2</w:t>
                                  </w:r>
                                  <w:r w:rsidR="00851F77">
                                    <w:t>2</w:t>
                                  </w:r>
                                </w:p>
                                <w:p w14:paraId="5FFC8E9E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2126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999FF31" w14:textId="74E42DD1" w:rsidR="00727BE8" w:rsidRDefault="00727BE8" w:rsidP="00944C3D">
                            <w:r>
                              <w:t>20</w:t>
                            </w:r>
                            <w:r w:rsidR="00D92E41">
                              <w:t>2</w:t>
                            </w:r>
                            <w:r w:rsidR="00851F77">
                              <w:t>2</w:t>
                            </w:r>
                          </w:p>
                          <w:p w14:paraId="5FFC8E9E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7939042F" wp14:editId="07925863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74AEAF" w14:textId="148655A3" w:rsidR="00727BE8" w:rsidRDefault="00851F77" w:rsidP="00944C3D">
                                  <w:r>
                                    <w:t>12</w:t>
                                  </w:r>
                                </w:p>
                                <w:p w14:paraId="5A7A1891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39042F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1C74AEAF" w14:textId="148655A3" w:rsidR="00727BE8" w:rsidRDefault="00851F77" w:rsidP="00944C3D">
                            <w:r>
                              <w:t>12</w:t>
                            </w:r>
                          </w:p>
                          <w:p w14:paraId="5A7A1891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1E9D459C" w:rsidR="00727BE8" w:rsidRDefault="00FA67BD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B626834" wp14:editId="61D40A55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35A4A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26834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0535A4A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9444060" wp14:editId="1E680747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6D46C2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44060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E6D46C2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A66602B" wp14:editId="342D03A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8DC2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6602B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358DC2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4841B6E" wp14:editId="2216D22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ED66AE" w14:textId="2CCA2779" w:rsidR="00727BE8" w:rsidRDefault="00851F77" w:rsidP="00944C3D">
                                  <w:p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</w:t>
                                  </w:r>
                                </w:p>
                                <w:p w14:paraId="2EF07AB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41B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6ED66AE" w14:textId="2CCA2779" w:rsidR="00727BE8" w:rsidRDefault="00851F77" w:rsidP="00944C3D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2021</w:t>
                            </w:r>
                          </w:p>
                          <w:p w14:paraId="2EF07AB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5B1CFB37" wp14:editId="55C9EF73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A17B1A" w14:textId="4ECD1A3C" w:rsidR="00727BE8" w:rsidRDefault="00851F77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CFB37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AA17B1A" w14:textId="4ECD1A3C" w:rsidR="00727BE8" w:rsidRDefault="00851F77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1DE45ED" wp14:editId="390FE815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2F1C9B" w14:textId="497080D3" w:rsidR="00727BE8" w:rsidRDefault="00851F77" w:rsidP="00944C3D">
                                  <w:r>
                                    <w:t>2021</w:t>
                                  </w:r>
                                </w:p>
                                <w:p w14:paraId="15317A3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E45ED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C2F1C9B" w14:textId="497080D3" w:rsidR="00727BE8" w:rsidRDefault="00851F77" w:rsidP="00944C3D">
                            <w:r>
                              <w:t>2021</w:t>
                            </w:r>
                          </w:p>
                          <w:p w14:paraId="15317A3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472D3983" wp14:editId="474C6BA4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C08FA2" w14:textId="009001FF" w:rsidR="00727BE8" w:rsidRDefault="00851F77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D3983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DC08FA2" w14:textId="009001FF" w:rsidR="00727BE8" w:rsidRDefault="00851F77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0E2FD472" w:rsidR="00727BE8" w:rsidRPr="00ED0163" w:rsidRDefault="00851F77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625912B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3DAEC9E0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C72FE03" wp14:editId="57178DF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31750</wp:posOffset>
                      </wp:positionV>
                      <wp:extent cx="1226820" cy="353695"/>
                      <wp:effectExtent l="0" t="0" r="0" b="825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353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96BBAE" w14:textId="539A9212" w:rsidR="00D92E41" w:rsidRPr="00391121" w:rsidRDefault="0012777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36123463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2FE03" id="_x0000_s1041" type="#_x0000_t202" style="position:absolute;margin-left:1.5pt;margin-top:2.5pt;width:96.6pt;height:27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">
                      <v:textbox>
                        <w:txbxContent>
                          <w:p w14:paraId="1C96BBAE" w14:textId="539A9212" w:rsidR="00D92E41" w:rsidRPr="00391121" w:rsidRDefault="0012777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36123463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6A4953D3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D043B13" wp14:editId="4749839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A5B948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43B13" id="_x0000_s1042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" stroked="f">
                      <v:textbox>
                        <w:txbxContent>
                          <w:p w14:paraId="51A5B948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09B109FD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65B0246" wp14:editId="4E681316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0" b="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2FAEFA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B0246" id="_x0000_s1043" type="#_x0000_t202" style="position:absolute;margin-left:4.6pt;margin-top:6.2pt;width:194.2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D4Zou9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22FAEFA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568E4E15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10DF5DC3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28796FA" wp14:editId="506D714D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-588645</wp:posOffset>
                      </wp:positionV>
                      <wp:extent cx="1270635" cy="560705"/>
                      <wp:effectExtent l="0" t="0" r="24765" b="10795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560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4C8C6F" w14:textId="20EDF888" w:rsidR="00727BE8" w:rsidRPr="00391121" w:rsidRDefault="0012777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2021587227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796FA" id="_x0000_s1044" type="#_x0000_t202" style="position:absolute;margin-left:4.2pt;margin-top:-46.35pt;width:100.05pt;height:44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">
                      <v:textbox>
                        <w:txbxContent>
                          <w:p w14:paraId="154C8C6F" w14:textId="20EDF888" w:rsidR="00727BE8" w:rsidRPr="00391121" w:rsidRDefault="0012777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2021587227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602050CC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6B7BF26" wp14:editId="2BCC853D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2861310" cy="247015"/>
                      <wp:effectExtent l="6985" t="10160" r="8255" b="9525"/>
                      <wp:wrapNone/>
                      <wp:docPr id="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1310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30665" w14:textId="397D28F1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Spoločenst</w:t>
                                  </w:r>
                                  <w:r w:rsidR="00EE4E66">
                                    <w:rPr>
                                      <w:rFonts w:ascii="Arial" w:hAnsi="Arial" w:cs="Arial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 vlas</w:t>
                                  </w:r>
                                  <w:r w:rsidR="00EE4E66">
                                    <w:rPr>
                                      <w:rFonts w:ascii="Arial" w:hAnsi="Arial" w:cs="Arial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níkov bytov </w:t>
                                  </w:r>
                                  <w:r w:rsidR="00127772">
                                    <w:rPr>
                                      <w:rFonts w:ascii="Arial" w:hAnsi="Arial" w:cs="Arial"/>
                                    </w:rPr>
                                    <w:t>č.</w:t>
                                  </w:r>
                                  <w:r w:rsidR="00851F77">
                                    <w:rPr>
                                      <w:rFonts w:ascii="Arial" w:hAnsi="Arial" w:cs="Arial"/>
                                    </w:rPr>
                                    <w:t>11</w:t>
                                  </w:r>
                                  <w:r w:rsidR="00127772">
                                    <w:rPr>
                                      <w:rFonts w:ascii="Arial" w:hAnsi="Arial" w:cs="Arial"/>
                                    </w:rPr>
                                    <w:t>64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7BF26" id="Text Box 21" o:spid="_x0000_s1045" type="#_x0000_t202" style="position:absolute;margin-left:1pt;margin-top:-12.05pt;width:225.3pt;height:19.45pt;z-index:251661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">
                      <v:textbox style="mso-fit-shape-to-text:t">
                        <w:txbxContent>
                          <w:p w14:paraId="04230665" w14:textId="397D28F1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Spoločenst</w:t>
                            </w:r>
                            <w:r w:rsidR="00EE4E66">
                              <w:rPr>
                                <w:rFonts w:ascii="Arial" w:hAnsi="Arial" w:cs="Arial"/>
                              </w:rPr>
                              <w:t>v</w:t>
                            </w:r>
                            <w:r>
                              <w:rPr>
                                <w:rFonts w:ascii="Arial" w:hAnsi="Arial" w:cs="Arial"/>
                              </w:rPr>
                              <w:t>o vlas</w:t>
                            </w:r>
                            <w:r w:rsidR="00EE4E66">
                              <w:rPr>
                                <w:rFonts w:ascii="Arial" w:hAnsi="Arial" w:cs="Arial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níkov bytov </w:t>
                            </w:r>
                            <w:r w:rsidR="00127772">
                              <w:rPr>
                                <w:rFonts w:ascii="Arial" w:hAnsi="Arial" w:cs="Arial"/>
                              </w:rPr>
                              <w:t>č.</w:t>
                            </w:r>
                            <w:r w:rsidR="00851F77">
                              <w:rPr>
                                <w:rFonts w:ascii="Arial" w:hAnsi="Arial" w:cs="Arial"/>
                              </w:rPr>
                              <w:t>11</w:t>
                            </w:r>
                            <w:r w:rsidR="00127772">
                              <w:rPr>
                                <w:rFonts w:ascii="Arial" w:hAnsi="Arial" w:cs="Arial"/>
                              </w:rPr>
                              <w:t>64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65686798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22CF5D7" wp14:editId="0AE745A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F3790C" w14:textId="0789ED07" w:rsidR="00727BE8" w:rsidRPr="00391121" w:rsidRDefault="0012777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Dlhé Hony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CF5D7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7F3790C" w14:textId="0789ED07" w:rsidR="00727BE8" w:rsidRPr="00391121" w:rsidRDefault="0012777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Dlhé Hony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2DB7D0AE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1DFF532" wp14:editId="5D94BA3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F2386" w14:textId="4B146730" w:rsidR="00727BE8" w:rsidRDefault="00851F77" w:rsidP="00944C3D">
                                  <w:r>
                                    <w:t>11</w:t>
                                  </w:r>
                                  <w:r w:rsidR="00127772">
                                    <w:t>64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FF532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1AF2386" w14:textId="4B146730" w:rsidR="00727BE8" w:rsidRDefault="00851F77" w:rsidP="00944C3D">
                            <w:r>
                              <w:t>11</w:t>
                            </w:r>
                            <w:r w:rsidR="00127772">
                              <w:t>64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0407448D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7CE72ED" wp14:editId="73BBBB2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AC2E3D" w14:textId="3B5BEAB0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9110</w:t>
                                  </w:r>
                                  <w:r w:rsidR="00851F77"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E72ED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DAC2E3D" w14:textId="3B5BEAB0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9110</w:t>
                            </w:r>
                            <w:r w:rsidR="00851F77"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61BE049" wp14:editId="7776615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5DF54C" w14:textId="0280C717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BE049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C5DF54C" w14:textId="0280C717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BE27B07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67849D5" wp14:editId="28D7DA67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49BD7" w14:textId="0691D6C0" w:rsidR="00727BE8" w:rsidRPr="00391121" w:rsidRDefault="00851F77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0903783441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849D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F749BD7" w14:textId="0691D6C0" w:rsidR="00727BE8" w:rsidRPr="00391121" w:rsidRDefault="00851F77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0903783441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3AD9DF50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FB526D9" wp14:editId="5C58199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80309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526D9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7E80309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6C3FEDCA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3A0550F" wp14:editId="35D29F8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1E5AFA" w14:textId="13A27F48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info</w:t>
                                  </w:r>
                                  <w:r w:rsidR="00D96BED">
                                    <w:rPr>
                                      <w:rFonts w:ascii="Arial" w:hAnsi="Arial" w:cs="Arial"/>
                                    </w:rPr>
                                    <w:t>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0550F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81E5AFA" w14:textId="13A27F48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</w:t>
                            </w:r>
                            <w:r w:rsidR="00D96BED">
                              <w:rPr>
                                <w:rFonts w:ascii="Arial" w:hAnsi="Arial" w:cs="Arial"/>
                              </w:rPr>
                              <w:t>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4550E7A4" w:rsidR="00D96BED" w:rsidRPr="00ED0163" w:rsidRDefault="00851F77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0</w:t>
            </w:r>
            <w:r w:rsidR="00127772">
              <w:rPr>
                <w:rFonts w:ascii="Arial" w:hAnsi="Arial"/>
                <w:lang w:eastAsia="sk-SK"/>
              </w:rPr>
              <w:t>4</w:t>
            </w:r>
            <w:r w:rsidR="00D96BED">
              <w:rPr>
                <w:rFonts w:ascii="Arial" w:hAnsi="Arial"/>
                <w:lang w:eastAsia="sk-SK"/>
              </w:rPr>
              <w:t>.0</w:t>
            </w:r>
            <w:r>
              <w:rPr>
                <w:rFonts w:ascii="Arial" w:hAnsi="Arial"/>
                <w:lang w:eastAsia="sk-SK"/>
              </w:rPr>
              <w:t>5</w:t>
            </w:r>
            <w:r w:rsidR="00D96BED">
              <w:rPr>
                <w:rFonts w:ascii="Arial" w:hAnsi="Arial"/>
                <w:lang w:eastAsia="sk-SK"/>
              </w:rPr>
              <w:t>.202</w:t>
            </w:r>
            <w:r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lastRenderedPageBreak/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6F74AC80" w:rsidR="00727BE8" w:rsidRPr="008D0433" w:rsidRDefault="00127772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Dana Lipovská</w:t>
            </w:r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52C262C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F2BC00C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C737C60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5543C955" w:rsidR="00727BE8" w:rsidRPr="008D0433" w:rsidRDefault="0061114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Poistná zmluva Allianz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06545B1E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52D3BD85" w:rsidR="00727BE8" w:rsidRPr="008C56AB" w:rsidRDefault="0012777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78,99</w:t>
            </w:r>
          </w:p>
        </w:tc>
        <w:tc>
          <w:tcPr>
            <w:tcW w:w="1325" w:type="dxa"/>
            <w:vAlign w:val="center"/>
          </w:tcPr>
          <w:p w14:paraId="057AB2C5" w14:textId="581B026A" w:rsidR="00727BE8" w:rsidRPr="008C56AB" w:rsidRDefault="0012777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1234" w:type="dxa"/>
            <w:vAlign w:val="center"/>
          </w:tcPr>
          <w:p w14:paraId="4F28F087" w14:textId="0A40B84D" w:rsidR="00727BE8" w:rsidRPr="008C56AB" w:rsidRDefault="0012777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654,63</w:t>
            </w:r>
          </w:p>
        </w:tc>
        <w:tc>
          <w:tcPr>
            <w:tcW w:w="1978" w:type="dxa"/>
            <w:vAlign w:val="center"/>
          </w:tcPr>
          <w:p w14:paraId="70A05763" w14:textId="1CE52097" w:rsidR="00727BE8" w:rsidRPr="008C56AB" w:rsidRDefault="0012777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224,36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7F0DF4" w14:textId="61E3E2EC" w:rsidR="00727BE8" w:rsidRDefault="0012777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7190,79</w:t>
            </w:r>
          </w:p>
          <w:p w14:paraId="2A9E1D61" w14:textId="379014E9" w:rsidR="00CA5B8A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0ED9D7DA" w14:textId="3578415F" w:rsidR="00727BE8" w:rsidRPr="008C56AB" w:rsidRDefault="0012777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43280,37</w:t>
            </w:r>
          </w:p>
        </w:tc>
        <w:tc>
          <w:tcPr>
            <w:tcW w:w="1234" w:type="dxa"/>
            <w:vAlign w:val="center"/>
          </w:tcPr>
          <w:p w14:paraId="563A6FDB" w14:textId="7835CC31" w:rsidR="00727BE8" w:rsidRPr="008C56AB" w:rsidRDefault="0012777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40116,05</w:t>
            </w:r>
          </w:p>
        </w:tc>
        <w:tc>
          <w:tcPr>
            <w:tcW w:w="1978" w:type="dxa"/>
            <w:vAlign w:val="center"/>
          </w:tcPr>
          <w:p w14:paraId="1AE1FE1A" w14:textId="106A6E96" w:rsidR="00727BE8" w:rsidRPr="008C56AB" w:rsidRDefault="0012777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10355,11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3A5C4BD2" w:rsidR="00727BE8" w:rsidRPr="008C56AB" w:rsidRDefault="00424F3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CA5B8A"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234" w:type="dxa"/>
            <w:vAlign w:val="center"/>
          </w:tcPr>
          <w:p w14:paraId="02F14DF0" w14:textId="01D585BE" w:rsidR="00727BE8" w:rsidRPr="008C56AB" w:rsidRDefault="00424F3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CA5B8A"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01768CF0" w:rsidR="00727BE8" w:rsidRPr="008C56AB" w:rsidRDefault="00127772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7269,78</w:t>
            </w:r>
          </w:p>
        </w:tc>
        <w:tc>
          <w:tcPr>
            <w:tcW w:w="1325" w:type="dxa"/>
            <w:vAlign w:val="center"/>
          </w:tcPr>
          <w:p w14:paraId="72A1B8CF" w14:textId="1326ACE3" w:rsidR="00727BE8" w:rsidRPr="008C56AB" w:rsidRDefault="00127772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44140,37</w:t>
            </w:r>
          </w:p>
        </w:tc>
        <w:tc>
          <w:tcPr>
            <w:tcW w:w="1234" w:type="dxa"/>
            <w:vAlign w:val="center"/>
          </w:tcPr>
          <w:p w14:paraId="413BCFD7" w14:textId="2F2B0047" w:rsidR="00727BE8" w:rsidRPr="008C56AB" w:rsidRDefault="00127772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40830,68</w:t>
            </w:r>
          </w:p>
        </w:tc>
        <w:tc>
          <w:tcPr>
            <w:tcW w:w="1978" w:type="dxa"/>
            <w:vAlign w:val="center"/>
          </w:tcPr>
          <w:p w14:paraId="0D180BF4" w14:textId="45165A18" w:rsidR="00727BE8" w:rsidRDefault="0012777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10579,47</w:t>
            </w:r>
          </w:p>
          <w:p w14:paraId="2EA141A6" w14:textId="5433790E" w:rsidR="00424F38" w:rsidRPr="008C56AB" w:rsidRDefault="00424F38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684"/>
      </w:tblGrid>
      <w:tr w:rsidR="00727BE8" w:rsidRPr="008D0433" w14:paraId="13004A14" w14:textId="77777777" w:rsidTr="00424F38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684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424F38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424F38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424F38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424F38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1D386946" w:rsidR="00727BE8" w:rsidRPr="008C56AB" w:rsidRDefault="00127772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218094,47</w:t>
            </w:r>
          </w:p>
        </w:tc>
        <w:tc>
          <w:tcPr>
            <w:tcW w:w="2883" w:type="dxa"/>
            <w:vAlign w:val="center"/>
          </w:tcPr>
          <w:p w14:paraId="6028961C" w14:textId="12C64E93" w:rsidR="00727BE8" w:rsidRDefault="005C6A8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12196,6</w:t>
            </w:r>
          </w:p>
          <w:p w14:paraId="0D87AACC" w14:textId="668AEA27" w:rsidR="005C6A8D" w:rsidRPr="008C56AB" w:rsidRDefault="005C6A8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56664A76" w:rsidR="00727BE8" w:rsidRPr="008C56AB" w:rsidRDefault="005C6A8D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218094,47</w:t>
            </w:r>
          </w:p>
        </w:tc>
        <w:tc>
          <w:tcPr>
            <w:tcW w:w="2883" w:type="dxa"/>
            <w:vAlign w:val="center"/>
          </w:tcPr>
          <w:p w14:paraId="733B1440" w14:textId="3DA7ACF4" w:rsidR="00A136FC" w:rsidRPr="00A136FC" w:rsidRDefault="005C6A8D" w:rsidP="00A136FC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12196,6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7464A437" w14:textId="77777777" w:rsidR="00727BE8" w:rsidRDefault="00727BE8" w:rsidP="00944C3D">
      <w:pPr>
        <w:rPr>
          <w:rFonts w:ascii="Arial" w:hAnsi="Arial"/>
          <w:b/>
        </w:rPr>
      </w:pPr>
    </w:p>
    <w:p w14:paraId="53FCC691" w14:textId="77777777" w:rsidR="00727BE8" w:rsidRDefault="00727BE8" w:rsidP="00944C3D">
      <w:pPr>
        <w:rPr>
          <w:rFonts w:ascii="Arial" w:hAnsi="Arial"/>
          <w:b/>
        </w:rPr>
      </w:pPr>
    </w:p>
    <w:p w14:paraId="235A9ACB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379EC330" w:rsidR="00727BE8" w:rsidRPr="008C56AB" w:rsidRDefault="005C6A8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4832,46</w:t>
            </w:r>
          </w:p>
        </w:tc>
        <w:tc>
          <w:tcPr>
            <w:tcW w:w="1195" w:type="dxa"/>
            <w:vAlign w:val="center"/>
          </w:tcPr>
          <w:p w14:paraId="574DE2C9" w14:textId="66EA64D2" w:rsidR="00727BE8" w:rsidRPr="008C56AB" w:rsidRDefault="005C6A8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23169,17</w:t>
            </w:r>
          </w:p>
        </w:tc>
        <w:tc>
          <w:tcPr>
            <w:tcW w:w="1195" w:type="dxa"/>
            <w:vAlign w:val="center"/>
          </w:tcPr>
          <w:p w14:paraId="620228A9" w14:textId="69F3306D" w:rsidR="00727BE8" w:rsidRPr="008C56AB" w:rsidRDefault="005C6A8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22008,87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2AAE8073" w:rsidR="00727BE8" w:rsidRPr="008C56AB" w:rsidRDefault="005C6A8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5992,76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2A2A9384" w:rsidR="00727BE8" w:rsidRPr="008C56AB" w:rsidRDefault="005C6A8D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4832,46</w:t>
            </w:r>
          </w:p>
        </w:tc>
        <w:tc>
          <w:tcPr>
            <w:tcW w:w="1195" w:type="dxa"/>
            <w:vAlign w:val="center"/>
          </w:tcPr>
          <w:p w14:paraId="2EC0EAC9" w14:textId="7689C226" w:rsidR="00727BE8" w:rsidRPr="008C56AB" w:rsidRDefault="005C6A8D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23169,17</w:t>
            </w:r>
          </w:p>
        </w:tc>
        <w:tc>
          <w:tcPr>
            <w:tcW w:w="1195" w:type="dxa"/>
            <w:vAlign w:val="center"/>
          </w:tcPr>
          <w:p w14:paraId="39FBFFBB" w14:textId="57EABBE4" w:rsidR="00727BE8" w:rsidRPr="008C56AB" w:rsidRDefault="005C6A8D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22008,87</w:t>
            </w:r>
          </w:p>
        </w:tc>
        <w:tc>
          <w:tcPr>
            <w:tcW w:w="1164" w:type="dxa"/>
            <w:vAlign w:val="center"/>
          </w:tcPr>
          <w:p w14:paraId="138E7331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06BBB1E7" w:rsidR="00727BE8" w:rsidRPr="008C56AB" w:rsidRDefault="005C6A8D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5992,76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7B7CFC88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4F0EE96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21D12AF2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69" w:type="dxa"/>
            <w:vAlign w:val="center"/>
          </w:tcPr>
          <w:p w14:paraId="664DF51C" w14:textId="0B8EC5F2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57C11421" w14:textId="09F05861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252E117A" w14:textId="0FF36C6A" w:rsidR="00727BE8" w:rsidRPr="008C56AB" w:rsidRDefault="00A136FC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62B3AC9B" w:rsidR="00727BE8" w:rsidRPr="008C56AB" w:rsidRDefault="005C6A8D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19348,43</w:t>
            </w:r>
          </w:p>
        </w:tc>
        <w:tc>
          <w:tcPr>
            <w:tcW w:w="2835" w:type="dxa"/>
            <w:vAlign w:val="center"/>
          </w:tcPr>
          <w:p w14:paraId="6EC8B8A1" w14:textId="7031B2C0" w:rsidR="00727BE8" w:rsidRPr="008C56AB" w:rsidRDefault="005C6A8D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17113</w:t>
            </w:r>
          </w:p>
        </w:tc>
      </w:tr>
      <w:tr w:rsidR="00727BE8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370CDB1D" w:rsidR="00727BE8" w:rsidRPr="008C56AB" w:rsidRDefault="005C6A8D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19348,43</w:t>
            </w:r>
          </w:p>
        </w:tc>
        <w:tc>
          <w:tcPr>
            <w:tcW w:w="2835" w:type="dxa"/>
            <w:vAlign w:val="center"/>
          </w:tcPr>
          <w:p w14:paraId="4253AF30" w14:textId="0328279F" w:rsidR="00727BE8" w:rsidRPr="008C56AB" w:rsidRDefault="005C6A8D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17113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1720AA3E" w:rsidR="00727BE8" w:rsidRPr="008C56AB" w:rsidRDefault="005C6A8D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19348,43</w:t>
            </w:r>
          </w:p>
        </w:tc>
        <w:tc>
          <w:tcPr>
            <w:tcW w:w="2835" w:type="dxa"/>
            <w:vAlign w:val="center"/>
          </w:tcPr>
          <w:p w14:paraId="74A06852" w14:textId="2F8D042D" w:rsidR="00727BE8" w:rsidRPr="008C56AB" w:rsidRDefault="005C6A8D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17113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BC5F101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50375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50375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50375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7AF7D248" w:rsidR="00727BE8" w:rsidRPr="00E05001" w:rsidRDefault="00E27CC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7CBF0FEB" w:rsidR="00727BE8" w:rsidRPr="00E05001" w:rsidRDefault="00E27CC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A901149" w14:textId="02714193" w:rsidR="00727BE8" w:rsidRPr="00E05001" w:rsidRDefault="005C6A8D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203332,75</w:t>
            </w:r>
          </w:p>
        </w:tc>
        <w:tc>
          <w:tcPr>
            <w:tcW w:w="1843" w:type="dxa"/>
            <w:vAlign w:val="center"/>
          </w:tcPr>
          <w:p w14:paraId="13F3EF6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3808A8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EE17B2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CB421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B3E5B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6A0FE950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ACBB3F0" w14:textId="02985AC5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F7690A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0E98F165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6944C72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29DEF40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BBEAF" w14:textId="77777777" w:rsidR="00B35208" w:rsidRDefault="00B35208">
      <w:r>
        <w:separator/>
      </w:r>
    </w:p>
  </w:endnote>
  <w:endnote w:type="continuationSeparator" w:id="0">
    <w:p w14:paraId="5A45ED81" w14:textId="77777777" w:rsidR="00B35208" w:rsidRDefault="00B35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94101" w14:textId="77777777" w:rsidR="00B35208" w:rsidRDefault="00B35208">
      <w:r>
        <w:separator/>
      </w:r>
    </w:p>
  </w:footnote>
  <w:footnote w:type="continuationSeparator" w:id="0">
    <w:p w14:paraId="1DC64645" w14:textId="77777777" w:rsidR="00B35208" w:rsidRDefault="00B352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903347">
    <w:abstractNumId w:val="13"/>
  </w:num>
  <w:num w:numId="2" w16cid:durableId="1115908545">
    <w:abstractNumId w:val="17"/>
  </w:num>
  <w:num w:numId="3" w16cid:durableId="1433862974">
    <w:abstractNumId w:val="8"/>
  </w:num>
  <w:num w:numId="4" w16cid:durableId="591473076">
    <w:abstractNumId w:val="7"/>
  </w:num>
  <w:num w:numId="5" w16cid:durableId="49842631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140470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92194649">
    <w:abstractNumId w:val="20"/>
  </w:num>
  <w:num w:numId="8" w16cid:durableId="450518347">
    <w:abstractNumId w:val="10"/>
  </w:num>
  <w:num w:numId="9" w16cid:durableId="55518414">
    <w:abstractNumId w:val="0"/>
  </w:num>
  <w:num w:numId="10" w16cid:durableId="904797148">
    <w:abstractNumId w:val="19"/>
  </w:num>
  <w:num w:numId="11" w16cid:durableId="675032430">
    <w:abstractNumId w:val="6"/>
  </w:num>
  <w:num w:numId="12" w16cid:durableId="1825392901">
    <w:abstractNumId w:val="9"/>
  </w:num>
  <w:num w:numId="13" w16cid:durableId="1833715462">
    <w:abstractNumId w:val="12"/>
  </w:num>
  <w:num w:numId="14" w16cid:durableId="1723212390">
    <w:abstractNumId w:val="15"/>
  </w:num>
  <w:num w:numId="15" w16cid:durableId="1975863911">
    <w:abstractNumId w:val="14"/>
  </w:num>
  <w:num w:numId="16" w16cid:durableId="1804273753">
    <w:abstractNumId w:val="2"/>
  </w:num>
  <w:num w:numId="17" w16cid:durableId="441726653">
    <w:abstractNumId w:val="4"/>
  </w:num>
  <w:num w:numId="18" w16cid:durableId="834076736">
    <w:abstractNumId w:val="11"/>
  </w:num>
  <w:num w:numId="19" w16cid:durableId="1922182820">
    <w:abstractNumId w:val="5"/>
  </w:num>
  <w:num w:numId="20" w16cid:durableId="1552812608">
    <w:abstractNumId w:val="18"/>
  </w:num>
  <w:num w:numId="21" w16cid:durableId="930742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27772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8354A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4F38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A8D"/>
    <w:rsid w:val="005C6EF7"/>
    <w:rsid w:val="005D44A5"/>
    <w:rsid w:val="005E5613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51F77"/>
    <w:rsid w:val="0086010C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0DD9"/>
    <w:rsid w:val="00973A02"/>
    <w:rsid w:val="009838F5"/>
    <w:rsid w:val="009A278B"/>
    <w:rsid w:val="009B2521"/>
    <w:rsid w:val="009B4C58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0F29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35208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127FC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27CCB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A67BD"/>
    <w:rsid w:val="00FC4108"/>
    <w:rsid w:val="00FC4134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5108</Words>
  <Characters>29120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Dávid Kubiš</cp:lastModifiedBy>
  <cp:revision>2</cp:revision>
  <cp:lastPrinted>2023-05-04T09:14:00Z</cp:lastPrinted>
  <dcterms:created xsi:type="dcterms:W3CDTF">2023-05-04T09:15:00Z</dcterms:created>
  <dcterms:modified xsi:type="dcterms:W3CDTF">2023-05-04T09:15:00Z</dcterms:modified>
</cp:coreProperties>
</file>