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727BE8" w:rsidRPr="00164431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03A2A426" w:rsidR="00D92E41" w:rsidRPr="00391121" w:rsidRDefault="00C764E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36115860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03A2A426" w:rsidR="00D92E41" w:rsidRPr="00391121" w:rsidRDefault="00C764E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36115860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0A21CBB4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4D905EFA" w:rsidR="00727BE8" w:rsidRPr="00ED0163" w:rsidRDefault="00C764E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3510F789">
                      <wp:simplePos x="0" y="0"/>
                      <wp:positionH relativeFrom="column">
                        <wp:posOffset>-842010</wp:posOffset>
                      </wp:positionH>
                      <wp:positionV relativeFrom="paragraph">
                        <wp:posOffset>-623570</wp:posOffset>
                      </wp:positionV>
                      <wp:extent cx="1270635" cy="878205"/>
                      <wp:effectExtent l="0" t="0" r="24765" b="1714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878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5A892" w14:textId="3DA99A2B" w:rsidR="00C764E5" w:rsidRPr="00391121" w:rsidRDefault="00C764E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2021510172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-66.3pt;margin-top:-49.1pt;width:100.05pt;height:69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">
                      <v:textbox>
                        <w:txbxContent>
                          <w:p w14:paraId="6125A892" w14:textId="3DA99A2B" w:rsidR="00C764E5" w:rsidRPr="00391121" w:rsidRDefault="00C764E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2021510172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361BB4C0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 vlas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níkov bytov </w:t>
                                  </w:r>
                                  <w:r w:rsidR="00C764E5">
                                    <w:rPr>
                                      <w:rFonts w:ascii="Arial" w:hAnsi="Arial" w:cs="Arial"/>
                                    </w:rPr>
                                    <w:t>BREZA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361BB4C0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</w:rPr>
                              <w:t>o vlas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níkov bytov </w:t>
                            </w:r>
                            <w:r w:rsidR="00C764E5">
                              <w:rPr>
                                <w:rFonts w:ascii="Arial" w:hAnsi="Arial" w:cs="Arial"/>
                              </w:rPr>
                              <w:t>BREZA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4ADF09E8" w:rsidR="00727BE8" w:rsidRPr="00391121" w:rsidRDefault="00C764E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Jána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Halašu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4ADF09E8" w:rsidR="00727BE8" w:rsidRPr="00391121" w:rsidRDefault="00C764E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Jána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Halašu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0F6D5686" w:rsidR="00727BE8" w:rsidRDefault="00C764E5" w:rsidP="00944C3D">
                                  <w:r>
                                    <w:t>2702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0F6D5686" w:rsidR="00727BE8" w:rsidRDefault="00C764E5" w:rsidP="00944C3D">
                            <w:r>
                              <w:t>2702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3B5BEAB0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851F77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3B5BEAB0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851F77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0280C717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0280C717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0691D6C0" w:rsidR="00727BE8" w:rsidRPr="00391121" w:rsidRDefault="00851F7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0903783441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0691D6C0" w:rsidR="00727BE8" w:rsidRPr="00391121" w:rsidRDefault="00851F7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0903783441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54CDE983" w:rsidR="00D96BED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</w:t>
            </w:r>
            <w:r w:rsidR="00C764E5">
              <w:rPr>
                <w:rFonts w:ascii="Arial" w:hAnsi="Arial"/>
                <w:lang w:eastAsia="sk-SK"/>
              </w:rPr>
              <w:t>5</w:t>
            </w:r>
            <w:r w:rsidR="00D96BED">
              <w:rPr>
                <w:rFonts w:ascii="Arial" w:hAnsi="Arial"/>
                <w:lang w:eastAsia="sk-SK"/>
              </w:rPr>
              <w:t>.0</w:t>
            </w:r>
            <w:r>
              <w:rPr>
                <w:rFonts w:ascii="Arial" w:hAnsi="Arial"/>
                <w:lang w:eastAsia="sk-SK"/>
              </w:rPr>
              <w:t>5</w:t>
            </w:r>
            <w:r w:rsidR="00D96BED">
              <w:rPr>
                <w:rFonts w:ascii="Arial" w:hAnsi="Arial"/>
                <w:lang w:eastAsia="sk-SK"/>
              </w:rPr>
              <w:t>.202</w:t>
            </w:r>
            <w:r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79034C5D" w:rsidR="00727BE8" w:rsidRPr="008D0433" w:rsidRDefault="00C764E5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Mária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Bulková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573E8C46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764E5">
              <w:rPr>
                <w:rFonts w:ascii="Arial" w:hAnsi="Arial" w:cs="Arial"/>
                <w:noProof/>
                <w:sz w:val="18"/>
                <w:szCs w:val="18"/>
              </w:rPr>
              <w:t>-115,05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057AB2C5" w14:textId="31AD0482" w:rsidR="00727BE8" w:rsidRPr="008C56AB" w:rsidRDefault="00C764E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5726,28</w:t>
            </w:r>
          </w:p>
        </w:tc>
        <w:tc>
          <w:tcPr>
            <w:tcW w:w="1234" w:type="dxa"/>
            <w:vAlign w:val="center"/>
          </w:tcPr>
          <w:p w14:paraId="4F28F087" w14:textId="30878FCC" w:rsidR="00727BE8" w:rsidRPr="008C56AB" w:rsidRDefault="00C764E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5570,5</w:t>
            </w:r>
          </w:p>
        </w:tc>
        <w:tc>
          <w:tcPr>
            <w:tcW w:w="1978" w:type="dxa"/>
            <w:vAlign w:val="center"/>
          </w:tcPr>
          <w:p w14:paraId="70A05763" w14:textId="7A6AED08" w:rsidR="00727BE8" w:rsidRPr="008C56AB" w:rsidRDefault="00C764E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40,73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595623FB" w:rsidR="00727BE8" w:rsidRDefault="00C764E5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73796,24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3AD53ACF" w:rsidR="00727BE8" w:rsidRPr="008C56AB" w:rsidRDefault="00E2634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124848,17</w:t>
            </w:r>
          </w:p>
        </w:tc>
        <w:tc>
          <w:tcPr>
            <w:tcW w:w="1234" w:type="dxa"/>
            <w:vAlign w:val="center"/>
          </w:tcPr>
          <w:p w14:paraId="563A6FDB" w14:textId="6A1C95F9" w:rsidR="00727BE8" w:rsidRPr="008C56AB" w:rsidRDefault="00E2634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118210,25</w:t>
            </w:r>
          </w:p>
        </w:tc>
        <w:tc>
          <w:tcPr>
            <w:tcW w:w="1978" w:type="dxa"/>
            <w:vAlign w:val="center"/>
          </w:tcPr>
          <w:p w14:paraId="1AE1FE1A" w14:textId="711E0D1B" w:rsidR="00727BE8" w:rsidRPr="008C56AB" w:rsidRDefault="00E2634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80434,16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49CB81BD" w:rsidR="00727BE8" w:rsidRPr="008C56AB" w:rsidRDefault="00E2634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23706,28</w:t>
            </w:r>
          </w:p>
        </w:tc>
        <w:tc>
          <w:tcPr>
            <w:tcW w:w="1234" w:type="dxa"/>
            <w:vAlign w:val="center"/>
          </w:tcPr>
          <w:p w14:paraId="02F14DF0" w14:textId="3E1F2A21" w:rsidR="00727BE8" w:rsidRPr="008C56AB" w:rsidRDefault="00E2634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23706,28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13781DB3" w:rsidR="00727BE8" w:rsidRPr="008C56AB" w:rsidRDefault="00E2634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73681,19</w:t>
            </w:r>
          </w:p>
        </w:tc>
        <w:tc>
          <w:tcPr>
            <w:tcW w:w="1325" w:type="dxa"/>
            <w:vAlign w:val="center"/>
          </w:tcPr>
          <w:p w14:paraId="72A1B8CF" w14:textId="11F3C6B2" w:rsidR="00727BE8" w:rsidRPr="008C56AB" w:rsidRDefault="00E2634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154280,73</w:t>
            </w:r>
          </w:p>
        </w:tc>
        <w:tc>
          <w:tcPr>
            <w:tcW w:w="1234" w:type="dxa"/>
            <w:vAlign w:val="center"/>
          </w:tcPr>
          <w:p w14:paraId="413BCFD7" w14:textId="501177A1" w:rsidR="00727BE8" w:rsidRPr="008C56AB" w:rsidRDefault="00E2634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147487,03</w:t>
            </w:r>
          </w:p>
        </w:tc>
        <w:tc>
          <w:tcPr>
            <w:tcW w:w="1978" w:type="dxa"/>
            <w:vAlign w:val="center"/>
          </w:tcPr>
          <w:p w14:paraId="0D180BF4" w14:textId="7C28DEC7" w:rsidR="00727BE8" w:rsidRDefault="00E2634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80474,89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1714D394" w:rsidR="00727BE8" w:rsidRPr="008C56AB" w:rsidRDefault="00E2634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120253,47</w:t>
            </w:r>
          </w:p>
        </w:tc>
        <w:tc>
          <w:tcPr>
            <w:tcW w:w="2883" w:type="dxa"/>
            <w:vAlign w:val="center"/>
          </w:tcPr>
          <w:p w14:paraId="0D87AACC" w14:textId="1333D67B" w:rsidR="00727BE8" w:rsidRPr="008C56AB" w:rsidRDefault="00E2634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120145,37</w:t>
            </w:r>
          </w:p>
        </w:tc>
      </w:tr>
      <w:tr w:rsidR="00E26344" w:rsidRPr="00050529" w14:paraId="56F60387" w14:textId="77777777" w:rsidTr="005526D9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E26344" w:rsidRPr="00050529" w:rsidRDefault="00E26344" w:rsidP="00E26344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</w:tcPr>
          <w:p w14:paraId="50440317" w14:textId="67FC8299" w:rsidR="00E26344" w:rsidRPr="008C56AB" w:rsidRDefault="00E26344" w:rsidP="00E2634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E26344" w:rsidRPr="008C56AB" w:rsidRDefault="00E26344" w:rsidP="00E2634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E26344" w:rsidRPr="00050529" w14:paraId="3C84DBC1" w14:textId="77777777" w:rsidTr="005526D9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E26344" w:rsidRPr="00050529" w:rsidRDefault="00E26344" w:rsidP="00E26344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</w:tcPr>
          <w:p w14:paraId="0758C2F0" w14:textId="1B224972" w:rsidR="00E26344" w:rsidRPr="008C56AB" w:rsidRDefault="00E26344" w:rsidP="00E2634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74803">
              <w:rPr>
                <w:rFonts w:ascii="Arial" w:hAnsi="Arial"/>
                <w:sz w:val="18"/>
                <w:szCs w:val="18"/>
              </w:rPr>
              <w:t>120253,47</w:t>
            </w:r>
          </w:p>
        </w:tc>
        <w:tc>
          <w:tcPr>
            <w:tcW w:w="2883" w:type="dxa"/>
            <w:vAlign w:val="center"/>
          </w:tcPr>
          <w:p w14:paraId="733B1440" w14:textId="3424FF06" w:rsidR="00E26344" w:rsidRPr="00A136FC" w:rsidRDefault="00E26344" w:rsidP="00E2634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120145,37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664034C0" w:rsidR="00727BE8" w:rsidRPr="008C56AB" w:rsidRDefault="00E2634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45782,49</w:t>
            </w:r>
          </w:p>
        </w:tc>
        <w:tc>
          <w:tcPr>
            <w:tcW w:w="1195" w:type="dxa"/>
            <w:vAlign w:val="center"/>
          </w:tcPr>
          <w:p w14:paraId="574DE2C9" w14:textId="512A13D1" w:rsidR="00727BE8" w:rsidRPr="008C56AB" w:rsidRDefault="00E2634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38448,87</w:t>
            </w:r>
          </w:p>
        </w:tc>
        <w:tc>
          <w:tcPr>
            <w:tcW w:w="1195" w:type="dxa"/>
            <w:vAlign w:val="center"/>
          </w:tcPr>
          <w:p w14:paraId="620228A9" w14:textId="70E674B3" w:rsidR="00727BE8" w:rsidRPr="008C56AB" w:rsidRDefault="00E2634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21671,08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5B11DA04" w:rsidR="00727BE8" w:rsidRPr="008C56AB" w:rsidRDefault="00E2634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62560,28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62AA18A0" w:rsidR="00727BE8" w:rsidRPr="008C56AB" w:rsidRDefault="00E2634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45782,49</w:t>
            </w:r>
          </w:p>
        </w:tc>
        <w:tc>
          <w:tcPr>
            <w:tcW w:w="1195" w:type="dxa"/>
            <w:vAlign w:val="center"/>
          </w:tcPr>
          <w:p w14:paraId="2EC0EAC9" w14:textId="2ABB1793" w:rsidR="00727BE8" w:rsidRPr="008C56AB" w:rsidRDefault="00E2634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38448,87</w:t>
            </w:r>
          </w:p>
        </w:tc>
        <w:tc>
          <w:tcPr>
            <w:tcW w:w="1195" w:type="dxa"/>
            <w:vAlign w:val="center"/>
          </w:tcPr>
          <w:p w14:paraId="39FBFFBB" w14:textId="72CA82B0" w:rsidR="00727BE8" w:rsidRPr="008C56AB" w:rsidRDefault="00E2634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21671,08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167A76D1" w:rsidR="00727BE8" w:rsidRPr="008C56AB" w:rsidRDefault="00E2634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62560,28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548D8580" w:rsidR="00727BE8" w:rsidRPr="008C56AB" w:rsidRDefault="00A315C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7048,02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6C59E654" w:rsidR="00727BE8" w:rsidRPr="008C56AB" w:rsidRDefault="00A315C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7048,02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6C688465" w:rsidR="00727BE8" w:rsidRPr="008C56AB" w:rsidRDefault="00E27CC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</w:t>
            </w:r>
            <w:r w:rsidR="00A315CC">
              <w:rPr>
                <w:rFonts w:ascii="Arial" w:hAnsi="Arial"/>
                <w:b/>
                <w:sz w:val="18"/>
                <w:szCs w:val="18"/>
              </w:rPr>
              <w:t>065</w:t>
            </w:r>
            <w:r>
              <w:rPr>
                <w:rFonts w:ascii="Arial" w:hAnsi="Arial"/>
                <w:b/>
                <w:sz w:val="18"/>
                <w:szCs w:val="18"/>
              </w:rPr>
              <w:t>,8</w:t>
            </w:r>
            <w:r w:rsidR="00A315CC">
              <w:rPr>
                <w:rFonts w:ascii="Arial" w:hAnsi="Arial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6EC8B8A1" w14:textId="7DF9FEEC" w:rsidR="00727BE8" w:rsidRPr="008C56AB" w:rsidRDefault="00A315C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63119,82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5B1550C6" w:rsidR="00727BE8" w:rsidRPr="008C56AB" w:rsidRDefault="00A315C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70065,8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14:paraId="4253AF30" w14:textId="024176CF" w:rsidR="00727BE8" w:rsidRPr="008C56AB" w:rsidRDefault="00A315C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63119,82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B00C2E6" w:rsidR="00727BE8" w:rsidRPr="008C56AB" w:rsidRDefault="00A315C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70065,8</w:t>
            </w:r>
          </w:p>
        </w:tc>
        <w:tc>
          <w:tcPr>
            <w:tcW w:w="2835" w:type="dxa"/>
            <w:vAlign w:val="center"/>
          </w:tcPr>
          <w:p w14:paraId="74A06852" w14:textId="3EC4D824" w:rsidR="00727BE8" w:rsidRPr="008C56AB" w:rsidRDefault="00A315C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63119,82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3FAAF3E4" w:rsidR="00727BE8" w:rsidRPr="00E05001" w:rsidRDefault="00A315CC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61054,25</w:t>
            </w:r>
          </w:p>
        </w:tc>
        <w:tc>
          <w:tcPr>
            <w:tcW w:w="1843" w:type="dxa"/>
            <w:vAlign w:val="center"/>
          </w:tcPr>
          <w:p w14:paraId="13F3EF6B" w14:textId="13592DB4" w:rsidR="00727BE8" w:rsidRPr="00E05001" w:rsidRDefault="00A315CC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77876,23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33F46" w14:textId="77777777" w:rsidR="002B010A" w:rsidRDefault="002B010A">
      <w:r>
        <w:separator/>
      </w:r>
    </w:p>
  </w:endnote>
  <w:endnote w:type="continuationSeparator" w:id="0">
    <w:p w14:paraId="4EA839C2" w14:textId="77777777" w:rsidR="002B010A" w:rsidRDefault="002B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AAAE3" w14:textId="77777777" w:rsidR="002B010A" w:rsidRDefault="002B010A">
      <w:r>
        <w:separator/>
      </w:r>
    </w:p>
  </w:footnote>
  <w:footnote w:type="continuationSeparator" w:id="0">
    <w:p w14:paraId="6994E992" w14:textId="77777777" w:rsidR="002B010A" w:rsidRDefault="002B0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010A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15CC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64E5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344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5118</Words>
  <Characters>29177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2</cp:revision>
  <cp:lastPrinted>2020-02-10T14:26:00Z</cp:lastPrinted>
  <dcterms:created xsi:type="dcterms:W3CDTF">2023-05-05T12:18:00Z</dcterms:created>
  <dcterms:modified xsi:type="dcterms:W3CDTF">2023-05-05T12:18:00Z</dcterms:modified>
</cp:coreProperties>
</file>